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73F6" w:rsidRDefault="003D73F6">
      <w:bookmarkStart w:id="0" w:name="_GoBack"/>
      <w:bookmarkEnd w:id="0"/>
    </w:p>
    <w:sdt>
      <w:sdtPr>
        <w:id w:val="1424215674"/>
        <w:docPartObj>
          <w:docPartGallery w:val="Cover Pages"/>
          <w:docPartUnique/>
        </w:docPartObj>
      </w:sdtPr>
      <w:sdtEndPr/>
      <w:sdtContent>
        <w:p w:rsidR="00907A40" w:rsidRPr="004214BA" w:rsidRDefault="00907A40">
          <w:r w:rsidRPr="004214BA">
            <w:rPr>
              <w:noProof/>
              <w:lang w:eastAsia="nb-NO"/>
            </w:rPr>
            <mc:AlternateContent>
              <mc:Choice Requires="wps">
                <w:drawing>
                  <wp:anchor distT="0" distB="0" distL="114300" distR="114300" simplePos="0" relativeHeight="251673600" behindDoc="0" locked="1" layoutInCell="1" allowOverlap="1" wp14:anchorId="72D9F0A9" wp14:editId="2DF28027">
                    <wp:simplePos x="0" y="0"/>
                    <wp:positionH relativeFrom="margin">
                      <wp:posOffset>2186940</wp:posOffset>
                    </wp:positionH>
                    <wp:positionV relativeFrom="page">
                      <wp:posOffset>8512175</wp:posOffset>
                    </wp:positionV>
                    <wp:extent cx="1205865" cy="28575"/>
                    <wp:effectExtent l="0" t="0" r="0" b="9525"/>
                    <wp:wrapNone/>
                    <wp:docPr id="17" name="Rektangel 17"/>
                    <wp:cNvGraphicFramePr/>
                    <a:graphic xmlns:a="http://schemas.openxmlformats.org/drawingml/2006/main">
                      <a:graphicData uri="http://schemas.microsoft.com/office/word/2010/wordprocessingShape">
                        <wps:wsp>
                          <wps:cNvSpPr/>
                          <wps:spPr>
                            <a:xfrm>
                              <a:off x="0" y="0"/>
                              <a:ext cx="1205865" cy="285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49281" id="Rektangel 17" o:spid="_x0000_s1026" style="position:absolute;margin-left:172.2pt;margin-top:670.25pt;width:94.95pt;height:2.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" fillcolor="#e7e6e6 [3214]" stroked="f" strokeweight="1pt">
                    <w10:wrap anchorx="margin" anchory="page"/>
                    <w10:anchorlock/>
                  </v:rect>
                </w:pict>
              </mc:Fallback>
            </mc:AlternateContent>
          </w:r>
          <w:r w:rsidRPr="004214BA">
            <w:rPr>
              <w:noProof/>
              <w:lang w:eastAsia="nb-NO"/>
            </w:rPr>
            <mc:AlternateContent>
              <mc:Choice Requires="wps">
                <w:drawing>
                  <wp:anchor distT="0" distB="0" distL="114300" distR="114300" simplePos="0" relativeHeight="251672576" behindDoc="1" locked="1" layoutInCell="1" allowOverlap="1" wp14:anchorId="4B2B1C47" wp14:editId="4FE8ADE7">
                    <wp:simplePos x="0" y="0"/>
                    <wp:positionH relativeFrom="page">
                      <wp:posOffset>198755</wp:posOffset>
                    </wp:positionH>
                    <wp:positionV relativeFrom="page">
                      <wp:posOffset>6124575</wp:posOffset>
                    </wp:positionV>
                    <wp:extent cx="7164000" cy="3618000"/>
                    <wp:effectExtent l="0" t="0" r="0" b="0"/>
                    <wp:wrapNone/>
                    <wp:docPr id="18" name="Rektangel 5"/>
                    <wp:cNvGraphicFramePr/>
                    <a:graphic xmlns:a="http://schemas.openxmlformats.org/drawingml/2006/main">
                      <a:graphicData uri="http://schemas.microsoft.com/office/word/2010/wordprocessingShape">
                        <wps:wsp>
                          <wps:cNvSpPr/>
                          <wps:spPr>
                            <a:xfrm>
                              <a:off x="0" y="0"/>
                              <a:ext cx="7164000" cy="3618000"/>
                            </a:xfrm>
                            <a:custGeom>
                              <a:avLst/>
                              <a:gdLst>
                                <a:gd name="connsiteX0" fmla="*/ 0 w 7163435"/>
                                <a:gd name="connsiteY0" fmla="*/ 0 h 3616960"/>
                                <a:gd name="connsiteX1" fmla="*/ 7163435 w 7163435"/>
                                <a:gd name="connsiteY1" fmla="*/ 0 h 3616960"/>
                                <a:gd name="connsiteX2" fmla="*/ 7163435 w 7163435"/>
                                <a:gd name="connsiteY2" fmla="*/ 3616960 h 3616960"/>
                                <a:gd name="connsiteX3" fmla="*/ 0 w 7163435"/>
                                <a:gd name="connsiteY3" fmla="*/ 3616960 h 3616960"/>
                                <a:gd name="connsiteX4" fmla="*/ 0 w 7163435"/>
                                <a:gd name="connsiteY4" fmla="*/ 0 h 3616960"/>
                                <a:gd name="connsiteX0" fmla="*/ 0 w 7173595"/>
                                <a:gd name="connsiteY0" fmla="*/ 0 h 3616960"/>
                                <a:gd name="connsiteX1" fmla="*/ 7173595 w 7173595"/>
                                <a:gd name="connsiteY1" fmla="*/ 508000 h 3616960"/>
                                <a:gd name="connsiteX2" fmla="*/ 7163435 w 7173595"/>
                                <a:gd name="connsiteY2" fmla="*/ 3616960 h 3616960"/>
                                <a:gd name="connsiteX3" fmla="*/ 0 w 7173595"/>
                                <a:gd name="connsiteY3" fmla="*/ 3616960 h 3616960"/>
                                <a:gd name="connsiteX4" fmla="*/ 0 w 7173595"/>
                                <a:gd name="connsiteY4" fmla="*/ 0 h 3616960"/>
                                <a:gd name="connsiteX0" fmla="*/ 0 w 7164005"/>
                                <a:gd name="connsiteY0" fmla="*/ 0 h 3616960"/>
                                <a:gd name="connsiteX1" fmla="*/ 7157257 w 7164005"/>
                                <a:gd name="connsiteY1" fmla="*/ 545070 h 3616960"/>
                                <a:gd name="connsiteX2" fmla="*/ 7163435 w 7164005"/>
                                <a:gd name="connsiteY2" fmla="*/ 3616960 h 3616960"/>
                                <a:gd name="connsiteX3" fmla="*/ 0 w 7164005"/>
                                <a:gd name="connsiteY3" fmla="*/ 3616960 h 3616960"/>
                                <a:gd name="connsiteX4" fmla="*/ 0 w 7164005"/>
                                <a:gd name="connsiteY4" fmla="*/ 0 h 3616960"/>
                                <a:gd name="connsiteX0" fmla="*/ 0 w 7163838"/>
                                <a:gd name="connsiteY0" fmla="*/ 0 h 3616960"/>
                                <a:gd name="connsiteX1" fmla="*/ 7151079 w 7163838"/>
                                <a:gd name="connsiteY1" fmla="*/ 563605 h 3616960"/>
                                <a:gd name="connsiteX2" fmla="*/ 7163435 w 7163838"/>
                                <a:gd name="connsiteY2" fmla="*/ 3616960 h 3616960"/>
                                <a:gd name="connsiteX3" fmla="*/ 0 w 7163838"/>
                                <a:gd name="connsiteY3" fmla="*/ 3616960 h 3616960"/>
                                <a:gd name="connsiteX4" fmla="*/ 0 w 7163838"/>
                                <a:gd name="connsiteY4" fmla="*/ 0 h 3616960"/>
                                <a:gd name="connsiteX0" fmla="*/ 0 w 7163747"/>
                                <a:gd name="connsiteY0" fmla="*/ 0 h 3616960"/>
                                <a:gd name="connsiteX1" fmla="*/ 7144900 w 7163747"/>
                                <a:gd name="connsiteY1" fmla="*/ 538896 h 3616960"/>
                                <a:gd name="connsiteX2" fmla="*/ 7163435 w 7163747"/>
                                <a:gd name="connsiteY2" fmla="*/ 3616960 h 3616960"/>
                                <a:gd name="connsiteX3" fmla="*/ 0 w 7163747"/>
                                <a:gd name="connsiteY3" fmla="*/ 3616960 h 3616960"/>
                                <a:gd name="connsiteX4" fmla="*/ 0 w 7163747"/>
                                <a:gd name="connsiteY4" fmla="*/ 0 h 3616960"/>
                                <a:gd name="connsiteX0" fmla="*/ 0 w 7163844"/>
                                <a:gd name="connsiteY0" fmla="*/ 0 h 3616960"/>
                                <a:gd name="connsiteX1" fmla="*/ 7151389 w 7163844"/>
                                <a:gd name="connsiteY1" fmla="*/ 545073 h 3616960"/>
                                <a:gd name="connsiteX2" fmla="*/ 7163435 w 7163844"/>
                                <a:gd name="connsiteY2" fmla="*/ 3616960 h 3616960"/>
                                <a:gd name="connsiteX3" fmla="*/ 0 w 7163844"/>
                                <a:gd name="connsiteY3" fmla="*/ 3616960 h 3616960"/>
                                <a:gd name="connsiteX4" fmla="*/ 0 w 7163844"/>
                                <a:gd name="connsiteY4" fmla="*/ 0 h 3616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63844" h="3616960">
                                  <a:moveTo>
                                    <a:pt x="0" y="0"/>
                                  </a:moveTo>
                                  <a:lnTo>
                                    <a:pt x="7151389" y="545073"/>
                                  </a:lnTo>
                                  <a:cubicBezTo>
                                    <a:pt x="7148002" y="1581393"/>
                                    <a:pt x="7166822" y="2580640"/>
                                    <a:pt x="7163435" y="3616960"/>
                                  </a:cubicBezTo>
                                  <a:lnTo>
                                    <a:pt x="0" y="3616960"/>
                                  </a:lnTo>
                                  <a:lnTo>
                                    <a:pt x="0" y="0"/>
                                  </a:lnTo>
                                  <a:close/>
                                </a:path>
                              </a:pathLst>
                            </a:custGeom>
                            <a:solidFill>
                              <a:srgbClr val="5859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B722D" id="Rektangel 5" o:spid="_x0000_s1026" style="position:absolute;margin-left:15.65pt;margin-top:482.25pt;width:564.1pt;height:284.9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163844,36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" path="m,l7151389,545073v-3387,1036320,15433,2035567,12046,3071887l,3616960,,xe" fillcolor="#58595a" stroked="f" strokeweight="1pt">
                    <v:stroke joinstyle="miter"/>
                    <v:path arrowok="t" o:connecttype="custom" o:connectlocs="0,0;7151545,545230;7163591,3618000;0,3618000;0,0" o:connectangles="0,0,0,0,0"/>
                    <w10:wrap anchorx="page" anchory="page"/>
                    <w10:anchorlock/>
                  </v:shape>
                </w:pict>
              </mc:Fallback>
            </mc:AlternateContent>
          </w:r>
          <w:r w:rsidRPr="004214BA">
            <w:rPr>
              <w:noProof/>
              <w:lang w:eastAsia="nb-NO"/>
            </w:rPr>
            <mc:AlternateContent>
              <mc:Choice Requires="wps">
                <w:drawing>
                  <wp:anchor distT="0" distB="0" distL="114300" distR="114300" simplePos="0" relativeHeight="251671552" behindDoc="1" locked="1" layoutInCell="1" allowOverlap="1" wp14:anchorId="2C645627" wp14:editId="3D3C86AC">
                    <wp:simplePos x="0" y="0"/>
                    <wp:positionH relativeFrom="page">
                      <wp:posOffset>-99060</wp:posOffset>
                    </wp:positionH>
                    <wp:positionV relativeFrom="page">
                      <wp:align>top</wp:align>
                    </wp:positionV>
                    <wp:extent cx="8442960" cy="6515100"/>
                    <wp:effectExtent l="0" t="0" r="3810" b="3810"/>
                    <wp:wrapNone/>
                    <wp:docPr id="19" name="Rektangel 1"/>
                    <wp:cNvGraphicFramePr/>
                    <a:graphic xmlns:a="http://schemas.openxmlformats.org/drawingml/2006/main">
                      <a:graphicData uri="http://schemas.microsoft.com/office/word/2010/wordprocessingShape">
                        <wps:wsp>
                          <wps:cNvSpPr/>
                          <wps:spPr>
                            <a:xfrm>
                              <a:off x="0" y="0"/>
                              <a:ext cx="8442960" cy="6515100"/>
                            </a:xfrm>
                            <a:custGeom>
                              <a:avLst/>
                              <a:gdLst>
                                <a:gd name="connsiteX0" fmla="*/ 0 w 7163435"/>
                                <a:gd name="connsiteY0" fmla="*/ 0 h 6317615"/>
                                <a:gd name="connsiteX1" fmla="*/ 7163435 w 7163435"/>
                                <a:gd name="connsiteY1" fmla="*/ 0 h 6317615"/>
                                <a:gd name="connsiteX2" fmla="*/ 7163435 w 7163435"/>
                                <a:gd name="connsiteY2" fmla="*/ 6317615 h 6317615"/>
                                <a:gd name="connsiteX3" fmla="*/ 0 w 7163435"/>
                                <a:gd name="connsiteY3" fmla="*/ 6317615 h 6317615"/>
                                <a:gd name="connsiteX4" fmla="*/ 0 w 7163435"/>
                                <a:gd name="connsiteY4" fmla="*/ 0 h 6317615"/>
                                <a:gd name="connsiteX0" fmla="*/ 0 w 7163435"/>
                                <a:gd name="connsiteY0" fmla="*/ 0 h 6317615"/>
                                <a:gd name="connsiteX1" fmla="*/ 7163435 w 7163435"/>
                                <a:gd name="connsiteY1" fmla="*/ 0 h 6317615"/>
                                <a:gd name="connsiteX2" fmla="*/ 7163435 w 7163435"/>
                                <a:gd name="connsiteY2" fmla="*/ 6317615 h 6317615"/>
                                <a:gd name="connsiteX3" fmla="*/ 0 w 7163435"/>
                                <a:gd name="connsiteY3" fmla="*/ 5787417 h 6317615"/>
                                <a:gd name="connsiteX4" fmla="*/ 0 w 7163435"/>
                                <a:gd name="connsiteY4" fmla="*/ 0 h 63176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63435" h="6317615">
                                  <a:moveTo>
                                    <a:pt x="0" y="0"/>
                                  </a:moveTo>
                                  <a:lnTo>
                                    <a:pt x="7163435" y="0"/>
                                  </a:lnTo>
                                  <a:lnTo>
                                    <a:pt x="7163435" y="6317615"/>
                                  </a:lnTo>
                                  <a:lnTo>
                                    <a:pt x="0" y="5787417"/>
                                  </a:lnTo>
                                  <a:lnTo>
                                    <a:pt x="0" y="0"/>
                                  </a:lnTo>
                                  <a:close/>
                                </a:path>
                              </a:pathLst>
                            </a:custGeom>
                            <a:blipFill dpi="0" rotWithShape="1">
                              <a:blip r:embed="rId9"/>
                              <a:srcRect/>
                              <a:stretch>
                                <a:fillRect l="-16209" r="-1620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3AEA" w:rsidRDefault="00D53AEA" w:rsidP="00BF037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45627" id="Rektangel 1" o:spid="_x0000_s1026" style="position:absolute;margin-left:-7.8pt;margin-top:0;width:664.8pt;height:513pt;z-index:-25164492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coordsize="7163435,6317615" o:spt="1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" adj="-11796480,,5400" path="m,l7163435,r,6317615l,5787417,,xe" stroked="f" strokeweight="1pt">
                    <v:fill r:id="rId10" o:title="" recolor="t" rotate="t" type="frame"/>
                    <v:stroke joinstyle="miter"/>
                    <v:formulas/>
                    <v:path arrowok="t" o:connecttype="custom" o:connectlocs="0,0;8442960,0;8442960,6515100;0,5968328;0,0" o:connectangles="0,0,0,0,0" textboxrect="0,0,7163435,6317615"/>
                    <v:textbox>
                      <w:txbxContent>
                        <w:p w:rsidR="00D53AEA" w:rsidRDefault="00D53AEA" w:rsidP="00BF0371"/>
                      </w:txbxContent>
                    </v:textbox>
                    <w10:wrap anchorx="page" anchory="page"/>
                    <w10:anchorlock/>
                  </v:shape>
                </w:pict>
              </mc:Fallback>
            </mc:AlternateContent>
          </w:r>
        </w:p>
      </w:sdtContent>
    </w:sdt>
    <w:p w:rsidR="00C71985" w:rsidRDefault="00C71985">
      <w:pPr>
        <w:spacing w:after="160" w:line="259" w:lineRule="auto"/>
      </w:pPr>
    </w:p>
    <w:tbl>
      <w:tblPr>
        <w:tblStyle w:val="Tabellrutenett"/>
        <w:tblpPr w:vertAnchor="page" w:horzAnchor="margin" w:tblpXSpec="center" w:tblpY="10696"/>
        <w:tblW w:w="0" w:type="auto"/>
        <w:tblCellMar>
          <w:top w:w="510" w:type="dxa"/>
          <w:bottom w:w="397" w:type="dxa"/>
        </w:tblCellMar>
        <w:tblLook w:val="04A0" w:firstRow="1" w:lastRow="0" w:firstColumn="1" w:lastColumn="0" w:noHBand="0" w:noVBand="1"/>
      </w:tblPr>
      <w:tblGrid>
        <w:gridCol w:w="8515"/>
      </w:tblGrid>
      <w:tr w:rsidR="00FD59BB" w:rsidRPr="004214BA" w:rsidTr="00FD59BB">
        <w:trPr>
          <w:trHeight w:val="1633"/>
        </w:trPr>
        <w:tc>
          <w:tcPr>
            <w:tcW w:w="0" w:type="auto"/>
            <w:vAlign w:val="bottom"/>
          </w:tcPr>
          <w:p w:rsidR="00FD59BB" w:rsidRPr="00D14D3E" w:rsidRDefault="003C7902" w:rsidP="00CA7171">
            <w:pPr>
              <w:pStyle w:val="Tittel"/>
              <w:spacing w:line="240" w:lineRule="auto"/>
            </w:pPr>
            <w:sdt>
              <w:sdtPr>
                <w:alias w:val="Tittel"/>
                <w:tag w:val="Tittel"/>
                <w:id w:val="512730254"/>
                <w:dataBinding w:xpath="/root[1]/tittel[1]" w:storeItemID="{726D343F-CBCC-473B-9244-8FA41BF0C6BC}"/>
                <w:text/>
              </w:sdtPr>
              <w:sdtEndPr/>
              <w:sdtContent>
                <w:r w:rsidR="00C01DDC">
                  <w:t xml:space="preserve">Helse- og omsorgsplan </w:t>
                </w:r>
                <w:r w:rsidR="00CA7171">
                  <w:t>2018–2028</w:t>
                </w:r>
              </w:sdtContent>
            </w:sdt>
          </w:p>
        </w:tc>
      </w:tr>
      <w:tr w:rsidR="00FD59BB" w:rsidRPr="004214BA" w:rsidTr="00FD59BB">
        <w:trPr>
          <w:trHeight w:hRule="exact" w:val="1634"/>
        </w:trPr>
        <w:tc>
          <w:tcPr>
            <w:tcW w:w="0" w:type="auto"/>
          </w:tcPr>
          <w:sdt>
            <w:sdtPr>
              <w:rPr>
                <w:b/>
              </w:rPr>
              <w:alias w:val="Rapport Årstall"/>
              <w:tag w:val="Rapport Årstall"/>
              <w:id w:val="-1258596372"/>
              <w:text/>
            </w:sdtPr>
            <w:sdtEndPr/>
            <w:sdtContent>
              <w:p w:rsidR="00FD59BB" w:rsidRPr="004214BA" w:rsidRDefault="001066E9" w:rsidP="00FD59BB">
                <w:pPr>
                  <w:pStyle w:val="Undertittel"/>
                  <w:spacing w:after="120"/>
                  <w:contextualSpacing w:val="0"/>
                  <w:rPr>
                    <w:b/>
                  </w:rPr>
                </w:pPr>
                <w:r>
                  <w:rPr>
                    <w:b/>
                  </w:rPr>
                  <w:t>«Mestringsplan» - høringsversjon</w:t>
                </w:r>
              </w:p>
            </w:sdtContent>
          </w:sdt>
          <w:sdt>
            <w:sdtPr>
              <w:rPr>
                <w:sz w:val="24"/>
                <w:szCs w:val="24"/>
              </w:rPr>
              <w:alias w:val="Oppdragsgiver"/>
              <w:tag w:val="Oppdragsgiver"/>
              <w:id w:val="1288241638"/>
              <w:dataBinding w:xpath="/root[1]/Oppdragsgiver[1]" w:storeItemID="{726D343F-CBCC-473B-9244-8FA41BF0C6BC}"/>
              <w:text w:multiLine="1"/>
            </w:sdtPr>
            <w:sdtEndPr/>
            <w:sdtContent>
              <w:p w:rsidR="00FD59BB" w:rsidRPr="004214BA" w:rsidRDefault="00FD59BB" w:rsidP="00FD59BB">
                <w:pPr>
                  <w:pStyle w:val="Undertittel"/>
                  <w:rPr>
                    <w:sz w:val="24"/>
                    <w:szCs w:val="24"/>
                  </w:rPr>
                </w:pPr>
                <w:r>
                  <w:rPr>
                    <w:sz w:val="24"/>
                    <w:szCs w:val="24"/>
                  </w:rPr>
                  <w:t>Brønnøy kommune</w:t>
                </w:r>
              </w:p>
            </w:sdtContent>
          </w:sdt>
        </w:tc>
      </w:tr>
    </w:tbl>
    <w:p w:rsidR="00BF0371" w:rsidRDefault="00BF0371" w:rsidP="00BF0371">
      <w:pPr>
        <w:spacing w:after="160" w:line="259" w:lineRule="auto"/>
        <w:ind w:left="720" w:hanging="360"/>
        <w:rPr>
          <w:sz w:val="28"/>
          <w:szCs w:val="28"/>
        </w:rPr>
      </w:pPr>
    </w:p>
    <w:p w:rsidR="00BF0371" w:rsidRDefault="00BF0371" w:rsidP="00BF0371">
      <w:pPr>
        <w:spacing w:after="160" w:line="259" w:lineRule="auto"/>
        <w:ind w:left="720" w:hanging="360"/>
        <w:rPr>
          <w:sz w:val="28"/>
          <w:szCs w:val="28"/>
        </w:rPr>
      </w:pPr>
    </w:p>
    <w:p w:rsidR="00BF0371" w:rsidRPr="00BF0371" w:rsidRDefault="00BF0371" w:rsidP="00BF0371">
      <w:pPr>
        <w:spacing w:after="160" w:line="259" w:lineRule="auto"/>
        <w:ind w:left="720" w:hanging="360"/>
        <w:rPr>
          <w:sz w:val="28"/>
          <w:szCs w:val="28"/>
        </w:rPr>
      </w:pPr>
    </w:p>
    <w:p w:rsidR="0079743E" w:rsidRPr="00BF0371" w:rsidRDefault="00683B8D" w:rsidP="00FC5F4C">
      <w:pPr>
        <w:pStyle w:val="Listeavsnitt"/>
        <w:numPr>
          <w:ilvl w:val="0"/>
          <w:numId w:val="9"/>
        </w:numPr>
        <w:spacing w:after="160" w:line="259" w:lineRule="auto"/>
        <w:rPr>
          <w:sz w:val="28"/>
          <w:szCs w:val="28"/>
        </w:rPr>
      </w:pPr>
      <w:r w:rsidRPr="0079743E">
        <w:rPr>
          <w:noProof/>
          <w:lang w:eastAsia="nb-NO"/>
        </w:rPr>
        <w:drawing>
          <wp:anchor distT="0" distB="0" distL="114300" distR="114300" simplePos="0" relativeHeight="251675648" behindDoc="1" locked="0" layoutInCell="1" allowOverlap="1" wp14:anchorId="4EB1A772" wp14:editId="1071AF76">
            <wp:simplePos x="0" y="0"/>
            <wp:positionH relativeFrom="column">
              <wp:posOffset>2136140</wp:posOffset>
            </wp:positionH>
            <wp:positionV relativeFrom="paragraph">
              <wp:posOffset>8377745</wp:posOffset>
            </wp:positionV>
            <wp:extent cx="1192578" cy="432000"/>
            <wp:effectExtent l="0" t="0" r="7620" b="635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11-02_AK_Logo_cmyk.emf"/>
                    <pic:cNvPicPr/>
                  </pic:nvPicPr>
                  <pic:blipFill>
                    <a:blip r:embed="rId11"/>
                    <a:stretch>
                      <a:fillRect/>
                    </a:stretch>
                  </pic:blipFill>
                  <pic:spPr>
                    <a:xfrm>
                      <a:off x="0" y="0"/>
                      <a:ext cx="1192578" cy="432000"/>
                    </a:xfrm>
                    <a:prstGeom prst="rect">
                      <a:avLst/>
                    </a:prstGeom>
                  </pic:spPr>
                </pic:pic>
              </a:graphicData>
            </a:graphic>
            <wp14:sizeRelH relativeFrom="margin">
              <wp14:pctWidth>0</wp14:pctWidth>
            </wp14:sizeRelH>
            <wp14:sizeRelV relativeFrom="margin">
              <wp14:pctHeight>0</wp14:pctHeight>
            </wp14:sizeRelV>
          </wp:anchor>
        </w:drawing>
      </w:r>
      <w:r w:rsidR="0079743E" w:rsidRPr="00BF0371">
        <w:rPr>
          <w:color w:val="FFFFFF" w:themeColor="background1"/>
          <w:sz w:val="28"/>
          <w:szCs w:val="28"/>
        </w:rPr>
        <w:t>101 år i egen egnet bolig</w:t>
      </w:r>
    </w:p>
    <w:p w:rsidR="0079743E" w:rsidRPr="00BF0371" w:rsidRDefault="0079743E" w:rsidP="00FC5F4C">
      <w:pPr>
        <w:pStyle w:val="Listeavsnitt"/>
        <w:numPr>
          <w:ilvl w:val="0"/>
          <w:numId w:val="9"/>
        </w:numPr>
        <w:spacing w:after="160" w:line="259" w:lineRule="auto"/>
        <w:jc w:val="both"/>
        <w:rPr>
          <w:color w:val="FFFFFF" w:themeColor="background1"/>
          <w:sz w:val="28"/>
          <w:szCs w:val="28"/>
        </w:rPr>
      </w:pPr>
      <w:r w:rsidRPr="00BF0371">
        <w:rPr>
          <w:color w:val="FFFFFF" w:themeColor="background1"/>
          <w:sz w:val="28"/>
          <w:szCs w:val="28"/>
        </w:rPr>
        <w:t>Sjef i eget liv</w:t>
      </w:r>
    </w:p>
    <w:p w:rsidR="0079743E" w:rsidRPr="00BF0371" w:rsidRDefault="0079743E" w:rsidP="00FC5F4C">
      <w:pPr>
        <w:pStyle w:val="Listeavsnitt"/>
        <w:numPr>
          <w:ilvl w:val="0"/>
          <w:numId w:val="9"/>
        </w:numPr>
        <w:spacing w:after="160" w:line="259" w:lineRule="auto"/>
        <w:jc w:val="both"/>
        <w:rPr>
          <w:color w:val="FFFFFF" w:themeColor="background1"/>
          <w:sz w:val="28"/>
          <w:szCs w:val="28"/>
        </w:rPr>
      </w:pPr>
      <w:r w:rsidRPr="00BF0371">
        <w:rPr>
          <w:color w:val="FFFFFF" w:themeColor="background1"/>
          <w:sz w:val="28"/>
          <w:szCs w:val="28"/>
        </w:rPr>
        <w:t>Enklere liv</w:t>
      </w:r>
    </w:p>
    <w:p w:rsidR="0079743E" w:rsidRPr="00BF0371" w:rsidRDefault="0079743E" w:rsidP="00FC5F4C">
      <w:pPr>
        <w:pStyle w:val="Listeavsnitt"/>
        <w:numPr>
          <w:ilvl w:val="0"/>
          <w:numId w:val="9"/>
        </w:numPr>
        <w:spacing w:after="160" w:line="259" w:lineRule="auto"/>
        <w:jc w:val="both"/>
        <w:rPr>
          <w:sz w:val="28"/>
          <w:szCs w:val="28"/>
        </w:rPr>
      </w:pPr>
      <w:r w:rsidRPr="00BF0371">
        <w:rPr>
          <w:color w:val="FFFFFF" w:themeColor="background1"/>
          <w:sz w:val="28"/>
          <w:szCs w:val="28"/>
        </w:rPr>
        <w:t>Legge liv til årene</w:t>
      </w:r>
    </w:p>
    <w:p w:rsidR="00C71985" w:rsidRPr="00BF0371" w:rsidRDefault="0079743E" w:rsidP="00FC5F4C">
      <w:pPr>
        <w:pStyle w:val="Listeavsnitt"/>
        <w:numPr>
          <w:ilvl w:val="0"/>
          <w:numId w:val="9"/>
        </w:numPr>
        <w:spacing w:after="160" w:line="259" w:lineRule="auto"/>
        <w:jc w:val="both"/>
        <w:rPr>
          <w:sz w:val="28"/>
          <w:szCs w:val="28"/>
        </w:rPr>
      </w:pPr>
      <w:r w:rsidRPr="00BF0371">
        <w:rPr>
          <w:color w:val="FFFFFF" w:themeColor="background1"/>
          <w:sz w:val="28"/>
          <w:szCs w:val="28"/>
        </w:rPr>
        <w:t>Rett kompetanse på rett plass til rett tid</w:t>
      </w:r>
      <w:r w:rsidR="00C71985" w:rsidRPr="00BF0371">
        <w:rPr>
          <w:sz w:val="28"/>
          <w:szCs w:val="28"/>
        </w:rPr>
        <w:br w:type="page"/>
      </w:r>
    </w:p>
    <w:p w:rsidR="001709CC" w:rsidRPr="001709CC" w:rsidRDefault="001709CC" w:rsidP="001709CC">
      <w:pPr>
        <w:spacing w:after="160" w:line="259" w:lineRule="auto"/>
      </w:pPr>
    </w:p>
    <w:tbl>
      <w:tblPr>
        <w:tblStyle w:val="Tabellrutenett1"/>
        <w:tblpPr w:leftFromText="1985" w:vertAnchor="page" w:horzAnchor="page" w:tblpX="1986" w:tblpY="7287"/>
        <w:tblW w:w="0" w:type="auto"/>
        <w:tblLayout w:type="fixed"/>
        <w:tblLook w:val="04A0" w:firstRow="1" w:lastRow="0" w:firstColumn="1" w:lastColumn="0" w:noHBand="0" w:noVBand="1"/>
      </w:tblPr>
      <w:tblGrid>
        <w:gridCol w:w="2870"/>
        <w:gridCol w:w="6192"/>
      </w:tblGrid>
      <w:tr w:rsidR="001709CC" w:rsidRPr="001709CC" w:rsidTr="00476E6A">
        <w:trPr>
          <w:trHeight w:val="363"/>
        </w:trPr>
        <w:tc>
          <w:tcPr>
            <w:tcW w:w="2870" w:type="dxa"/>
          </w:tcPr>
          <w:p w:rsidR="001709CC" w:rsidRPr="001709CC" w:rsidRDefault="001709CC" w:rsidP="001709CC">
            <w:pPr>
              <w:spacing w:after="120"/>
              <w:rPr>
                <w:b/>
                <w:caps/>
                <w:color w:val="FFFFFF" w:themeColor="background1"/>
              </w:rPr>
            </w:pPr>
            <w:r w:rsidRPr="001709CC">
              <w:rPr>
                <w:b/>
                <w:caps/>
                <w:color w:val="FFFFFF" w:themeColor="background1"/>
              </w:rPr>
              <w:t>Oppdragsgiver:</w:t>
            </w:r>
          </w:p>
        </w:tc>
        <w:sdt>
          <w:sdtPr>
            <w:rPr>
              <w:b/>
              <w:color w:val="FFFFFF" w:themeColor="background1"/>
            </w:rPr>
            <w:alias w:val="Oppdragsgiver"/>
            <w:tag w:val="Oppdragsgiver"/>
            <w:id w:val="654881153"/>
            <w:dataBinding w:xpath="/root[1]/Oppdragsgiver[1]" w:storeItemID="{726D343F-CBCC-473B-9244-8FA41BF0C6BC}"/>
            <w:text/>
          </w:sdtPr>
          <w:sdtEndPr/>
          <w:sdtContent>
            <w:tc>
              <w:tcPr>
                <w:tcW w:w="6192" w:type="dxa"/>
              </w:tcPr>
              <w:p w:rsidR="001709CC" w:rsidRPr="001709CC" w:rsidRDefault="002D0607" w:rsidP="001709CC">
                <w:pPr>
                  <w:spacing w:after="120"/>
                  <w:rPr>
                    <w:b/>
                    <w:color w:val="FFFFFF" w:themeColor="background1"/>
                  </w:rPr>
                </w:pPr>
                <w:r>
                  <w:rPr>
                    <w:b/>
                    <w:color w:val="FFFFFF" w:themeColor="background1"/>
                  </w:rPr>
                  <w:t>Brønnøy kommune</w:t>
                </w:r>
              </w:p>
            </w:tc>
          </w:sdtContent>
        </w:sdt>
      </w:tr>
      <w:tr w:rsidR="001709CC" w:rsidRPr="001709CC" w:rsidTr="00476E6A">
        <w:trPr>
          <w:trHeight w:val="358"/>
        </w:trPr>
        <w:tc>
          <w:tcPr>
            <w:tcW w:w="2870" w:type="dxa"/>
          </w:tcPr>
          <w:p w:rsidR="001709CC" w:rsidRPr="001709CC" w:rsidRDefault="001709CC" w:rsidP="001709CC">
            <w:pPr>
              <w:spacing w:after="120"/>
              <w:rPr>
                <w:b/>
                <w:caps/>
                <w:color w:val="FFFFFF" w:themeColor="background1"/>
              </w:rPr>
            </w:pPr>
            <w:r w:rsidRPr="001709CC">
              <w:rPr>
                <w:b/>
                <w:caps/>
                <w:color w:val="FFFFFF" w:themeColor="background1"/>
              </w:rPr>
              <w:t>Rapport nr:</w:t>
            </w:r>
          </w:p>
        </w:tc>
        <w:sdt>
          <w:sdtPr>
            <w:rPr>
              <w:b/>
              <w:color w:val="FFFFFF" w:themeColor="background1"/>
            </w:rPr>
            <w:alias w:val="Rapport nr."/>
            <w:tag w:val="Rapport nr."/>
            <w:id w:val="176631568"/>
            <w:dataBinding w:xpath="/root[1]/rapportnr[1]" w:storeItemID="{726D343F-CBCC-473B-9244-8FA41BF0C6BC}"/>
            <w:text/>
          </w:sdtPr>
          <w:sdtEndPr/>
          <w:sdtContent>
            <w:tc>
              <w:tcPr>
                <w:tcW w:w="6192" w:type="dxa"/>
              </w:tcPr>
              <w:p w:rsidR="001709CC" w:rsidRPr="001709CC" w:rsidRDefault="00476E6A" w:rsidP="001709CC">
                <w:pPr>
                  <w:spacing w:after="120"/>
                  <w:rPr>
                    <w:b/>
                    <w:color w:val="FFFFFF" w:themeColor="background1"/>
                  </w:rPr>
                </w:pPr>
                <w:r w:rsidRPr="00476E6A">
                  <w:rPr>
                    <w:b/>
                    <w:color w:val="FFFFFF" w:themeColor="background1"/>
                  </w:rPr>
                  <w:t>1020348</w:t>
                </w:r>
              </w:p>
            </w:tc>
          </w:sdtContent>
        </w:sdt>
      </w:tr>
      <w:tr w:rsidR="001709CC" w:rsidRPr="001709CC" w:rsidTr="00476E6A">
        <w:trPr>
          <w:trHeight w:val="358"/>
        </w:trPr>
        <w:tc>
          <w:tcPr>
            <w:tcW w:w="2870" w:type="dxa"/>
          </w:tcPr>
          <w:p w:rsidR="001709CC" w:rsidRPr="001709CC" w:rsidRDefault="001709CC" w:rsidP="001709CC">
            <w:pPr>
              <w:spacing w:after="120"/>
              <w:rPr>
                <w:b/>
                <w:caps/>
                <w:color w:val="FFFFFF" w:themeColor="background1"/>
              </w:rPr>
            </w:pPr>
            <w:r w:rsidRPr="001709CC">
              <w:rPr>
                <w:b/>
                <w:caps/>
                <w:color w:val="FFFFFF" w:themeColor="background1"/>
              </w:rPr>
              <w:t>Rapportens tittel:</w:t>
            </w:r>
          </w:p>
        </w:tc>
        <w:tc>
          <w:tcPr>
            <w:tcW w:w="6192" w:type="dxa"/>
          </w:tcPr>
          <w:p w:rsidR="001709CC" w:rsidRPr="00483E18" w:rsidRDefault="003C7902" w:rsidP="001709CC">
            <w:pPr>
              <w:spacing w:after="120"/>
              <w:rPr>
                <w:b/>
                <w:bCs/>
                <w:color w:val="FFFFFF" w:themeColor="background1"/>
              </w:rPr>
            </w:pPr>
            <w:sdt>
              <w:sdtPr>
                <w:rPr>
                  <w:b/>
                  <w:bCs/>
                  <w:color w:val="FFFFFF" w:themeColor="background1"/>
                </w:rPr>
                <w:alias w:val="Tittel"/>
                <w:tag w:val="Tittel"/>
                <w:id w:val="-253900679"/>
                <w:dataBinding w:xpath="/root[1]/tittel[1]" w:storeItemID="{726D343F-CBCC-473B-9244-8FA41BF0C6BC}"/>
                <w:text/>
              </w:sdtPr>
              <w:sdtEndPr/>
              <w:sdtContent>
                <w:r w:rsidR="00C01DDC">
                  <w:rPr>
                    <w:b/>
                    <w:bCs/>
                    <w:color w:val="FFFFFF" w:themeColor="background1"/>
                  </w:rPr>
                  <w:t>Helse- og omsorgsplan 2018–2028</w:t>
                </w:r>
              </w:sdtContent>
            </w:sdt>
          </w:p>
        </w:tc>
      </w:tr>
      <w:tr w:rsidR="001709CC" w:rsidRPr="001709CC" w:rsidTr="00476E6A">
        <w:trPr>
          <w:trHeight w:val="358"/>
        </w:trPr>
        <w:tc>
          <w:tcPr>
            <w:tcW w:w="2870" w:type="dxa"/>
          </w:tcPr>
          <w:p w:rsidR="001709CC" w:rsidRPr="001709CC" w:rsidRDefault="001709CC" w:rsidP="001709CC">
            <w:pPr>
              <w:spacing w:after="120"/>
              <w:rPr>
                <w:b/>
                <w:caps/>
                <w:color w:val="FFFFFF" w:themeColor="background1"/>
              </w:rPr>
            </w:pPr>
            <w:r w:rsidRPr="001709CC">
              <w:rPr>
                <w:b/>
                <w:caps/>
                <w:color w:val="FFFFFF" w:themeColor="background1"/>
              </w:rPr>
              <w:t>Ansvarlig konsulent:</w:t>
            </w:r>
          </w:p>
        </w:tc>
        <w:sdt>
          <w:sdtPr>
            <w:rPr>
              <w:b/>
              <w:color w:val="FFFFFF" w:themeColor="background1"/>
            </w:rPr>
            <w:alias w:val="Konsulent"/>
            <w:tag w:val="Konsulent"/>
            <w:id w:val="-314192844"/>
            <w:text/>
          </w:sdtPr>
          <w:sdtEndPr/>
          <w:sdtContent>
            <w:tc>
              <w:tcPr>
                <w:tcW w:w="6192" w:type="dxa"/>
              </w:tcPr>
              <w:p w:rsidR="001709CC" w:rsidRPr="001709CC" w:rsidRDefault="002D0607" w:rsidP="001709CC">
                <w:pPr>
                  <w:spacing w:after="120"/>
                  <w:rPr>
                    <w:b/>
                    <w:color w:val="FFFFFF" w:themeColor="background1"/>
                  </w:rPr>
                </w:pPr>
                <w:r>
                  <w:rPr>
                    <w:b/>
                    <w:color w:val="FFFFFF" w:themeColor="background1"/>
                  </w:rPr>
                  <w:t>Rune Holbæk</w:t>
                </w:r>
              </w:p>
            </w:tc>
          </w:sdtContent>
        </w:sdt>
      </w:tr>
      <w:tr w:rsidR="001709CC" w:rsidRPr="001709CC" w:rsidTr="00476E6A">
        <w:trPr>
          <w:trHeight w:val="358"/>
        </w:trPr>
        <w:tc>
          <w:tcPr>
            <w:tcW w:w="2870" w:type="dxa"/>
          </w:tcPr>
          <w:p w:rsidR="001709CC" w:rsidRPr="001709CC" w:rsidRDefault="001709CC" w:rsidP="001709CC">
            <w:pPr>
              <w:spacing w:after="120"/>
              <w:rPr>
                <w:b/>
                <w:caps/>
                <w:color w:val="FFFFFF" w:themeColor="background1"/>
              </w:rPr>
            </w:pPr>
            <w:r w:rsidRPr="001709CC">
              <w:rPr>
                <w:b/>
                <w:caps/>
                <w:color w:val="FFFFFF" w:themeColor="background1"/>
              </w:rPr>
              <w:t>Kvalitetssikret av:</w:t>
            </w:r>
          </w:p>
        </w:tc>
        <w:sdt>
          <w:sdtPr>
            <w:rPr>
              <w:b/>
              <w:color w:val="FFFFFF" w:themeColor="background1"/>
            </w:rPr>
            <w:alias w:val="Sikret av"/>
            <w:tag w:val="Sikret av"/>
            <w:id w:val="-968587058"/>
            <w:text/>
          </w:sdtPr>
          <w:sdtEndPr/>
          <w:sdtContent>
            <w:tc>
              <w:tcPr>
                <w:tcW w:w="6192" w:type="dxa"/>
              </w:tcPr>
              <w:p w:rsidR="001709CC" w:rsidRPr="001709CC" w:rsidRDefault="002D0607" w:rsidP="001709CC">
                <w:pPr>
                  <w:spacing w:after="120"/>
                  <w:rPr>
                    <w:b/>
                    <w:color w:val="FFFFFF" w:themeColor="background1"/>
                  </w:rPr>
                </w:pPr>
                <w:r>
                  <w:rPr>
                    <w:b/>
                    <w:color w:val="FFFFFF" w:themeColor="background1"/>
                  </w:rPr>
                  <w:t>Per Schanche</w:t>
                </w:r>
              </w:p>
            </w:tc>
          </w:sdtContent>
        </w:sdt>
      </w:tr>
      <w:tr w:rsidR="005F4957" w:rsidRPr="001709CC" w:rsidTr="00476E6A">
        <w:trPr>
          <w:trHeight w:val="358"/>
        </w:trPr>
        <w:tc>
          <w:tcPr>
            <w:tcW w:w="2870" w:type="dxa"/>
          </w:tcPr>
          <w:p w:rsidR="005F4957" w:rsidRPr="001709CC" w:rsidRDefault="005F4957" w:rsidP="001709CC">
            <w:pPr>
              <w:spacing w:after="120"/>
              <w:rPr>
                <w:b/>
                <w:caps/>
                <w:color w:val="FFFFFF" w:themeColor="background1"/>
              </w:rPr>
            </w:pPr>
            <w:r>
              <w:rPr>
                <w:b/>
                <w:caps/>
                <w:color w:val="FFFFFF" w:themeColor="background1"/>
              </w:rPr>
              <w:t>Fotografi i rapport:</w:t>
            </w:r>
          </w:p>
        </w:tc>
        <w:tc>
          <w:tcPr>
            <w:tcW w:w="6192" w:type="dxa"/>
          </w:tcPr>
          <w:p w:rsidR="005F4957" w:rsidRDefault="002C49A9" w:rsidP="001709CC">
            <w:pPr>
              <w:spacing w:after="120"/>
              <w:rPr>
                <w:b/>
                <w:color w:val="FFFFFF" w:themeColor="background1"/>
              </w:rPr>
            </w:pPr>
            <w:r w:rsidRPr="002C49A9">
              <w:rPr>
                <w:b/>
                <w:color w:val="FFFFFF" w:themeColor="background1"/>
              </w:rPr>
              <w:t>www.shutterstock.com</w:t>
            </w:r>
          </w:p>
        </w:tc>
      </w:tr>
      <w:tr w:rsidR="001709CC" w:rsidRPr="001709CC" w:rsidTr="00476E6A">
        <w:trPr>
          <w:trHeight w:val="358"/>
        </w:trPr>
        <w:tc>
          <w:tcPr>
            <w:tcW w:w="2870" w:type="dxa"/>
          </w:tcPr>
          <w:p w:rsidR="001709CC" w:rsidRPr="001709CC" w:rsidRDefault="001709CC" w:rsidP="001709CC">
            <w:pPr>
              <w:spacing w:after="120"/>
              <w:rPr>
                <w:b/>
                <w:caps/>
                <w:color w:val="FFFFFF" w:themeColor="background1"/>
              </w:rPr>
            </w:pPr>
            <w:r w:rsidRPr="001709CC">
              <w:rPr>
                <w:b/>
                <w:caps/>
                <w:color w:val="FFFFFF" w:themeColor="background1"/>
              </w:rPr>
              <w:t>Dato:</w:t>
            </w:r>
          </w:p>
        </w:tc>
        <w:sdt>
          <w:sdtPr>
            <w:rPr>
              <w:b/>
              <w:color w:val="FFFFFF" w:themeColor="background1"/>
              <w:szCs w:val="20"/>
            </w:rPr>
            <w:alias w:val="Dato"/>
            <w:tag w:val="Dato"/>
            <w:id w:val="-236781477"/>
            <w:date w:fullDate="2018-06-25T00:00:00Z">
              <w:dateFormat w:val="dd.MM.yyyy"/>
              <w:lid w:val="nb-NO"/>
              <w:storeMappedDataAs w:val="dateTime"/>
              <w:calendar w:val="gregorian"/>
            </w:date>
          </w:sdtPr>
          <w:sdtEndPr/>
          <w:sdtContent>
            <w:tc>
              <w:tcPr>
                <w:tcW w:w="6192" w:type="dxa"/>
              </w:tcPr>
              <w:p w:rsidR="001709CC" w:rsidRPr="00D14D3E" w:rsidRDefault="00BF0371" w:rsidP="001709CC">
                <w:pPr>
                  <w:spacing w:after="120"/>
                  <w:rPr>
                    <w:b/>
                    <w:color w:val="FFFFFF" w:themeColor="background1"/>
                    <w:szCs w:val="20"/>
                  </w:rPr>
                </w:pPr>
                <w:r>
                  <w:rPr>
                    <w:b/>
                    <w:color w:val="FFFFFF" w:themeColor="background1"/>
                    <w:szCs w:val="20"/>
                  </w:rPr>
                  <w:t>25.06.2018</w:t>
                </w:r>
              </w:p>
            </w:tc>
          </w:sdtContent>
        </w:sdt>
      </w:tr>
    </w:tbl>
    <w:p w:rsidR="001709CC" w:rsidRPr="001709CC" w:rsidRDefault="001709CC" w:rsidP="001709CC">
      <w:pPr>
        <w:spacing w:after="160" w:line="259" w:lineRule="auto"/>
      </w:pPr>
      <w:r w:rsidRPr="001709CC">
        <w:rPr>
          <w:noProof/>
          <w:lang w:eastAsia="nb-NO"/>
        </w:rPr>
        <w:drawing>
          <wp:anchor distT="0" distB="0" distL="114300" distR="114300" simplePos="0" relativeHeight="251664384" behindDoc="1" locked="1" layoutInCell="1" allowOverlap="1" wp14:anchorId="2E96C960" wp14:editId="69B8404A">
            <wp:simplePos x="0" y="0"/>
            <wp:positionH relativeFrom="page">
              <wp:posOffset>193183</wp:posOffset>
            </wp:positionH>
            <wp:positionV relativeFrom="page">
              <wp:posOffset>193183</wp:posOffset>
            </wp:positionV>
            <wp:extent cx="7167600" cy="10296000"/>
            <wp:effectExtent l="0" t="0" r="0" b="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lofongrafikk.png"/>
                    <pic:cNvPicPr/>
                  </pic:nvPicPr>
                  <pic:blipFill>
                    <a:blip r:embed="rId12"/>
                    <a:stretch>
                      <a:fillRect/>
                    </a:stretch>
                  </pic:blipFill>
                  <pic:spPr>
                    <a:xfrm>
                      <a:off x="0" y="0"/>
                      <a:ext cx="7167600" cy="10296000"/>
                    </a:xfrm>
                    <a:prstGeom prst="rect">
                      <a:avLst/>
                    </a:prstGeom>
                  </pic:spPr>
                </pic:pic>
              </a:graphicData>
            </a:graphic>
            <wp14:sizeRelH relativeFrom="page">
              <wp14:pctWidth>0</wp14:pctWidth>
            </wp14:sizeRelH>
            <wp14:sizeRelV relativeFrom="page">
              <wp14:pctHeight>0</wp14:pctHeight>
            </wp14:sizeRelV>
          </wp:anchor>
        </w:drawing>
      </w:r>
    </w:p>
    <w:p w:rsidR="00C71985" w:rsidRDefault="001709CC">
      <w:pPr>
        <w:spacing w:after="160" w:line="259" w:lineRule="auto"/>
      </w:pPr>
      <w:r>
        <w:br w:type="page"/>
      </w:r>
    </w:p>
    <w:p w:rsidR="00C71985" w:rsidRDefault="00C71985">
      <w:pPr>
        <w:spacing w:after="160" w:line="259" w:lineRule="auto"/>
      </w:pPr>
    </w:p>
    <w:p w:rsidR="007F6730" w:rsidRPr="007F6730" w:rsidRDefault="007F6730" w:rsidP="002C49A9">
      <w:pPr>
        <w:spacing w:after="160" w:line="259" w:lineRule="auto"/>
        <w:rPr>
          <w:rFonts w:ascii="Garamond" w:eastAsiaTheme="majorEastAsia" w:hAnsi="Garamond" w:cstheme="majorBidi"/>
          <w:color w:val="000000" w:themeColor="text1"/>
          <w:sz w:val="70"/>
          <w:szCs w:val="32"/>
          <w:lang w:eastAsia="nb-NO"/>
        </w:rPr>
      </w:pPr>
      <w:r w:rsidRPr="004214BA">
        <w:rPr>
          <w:noProof/>
          <w:lang w:eastAsia="nb-NO"/>
        </w:rPr>
        <w:drawing>
          <wp:anchor distT="0" distB="0" distL="114300" distR="114300" simplePos="0" relativeHeight="251666432" behindDoc="1" locked="1" layoutInCell="1" allowOverlap="1" wp14:anchorId="5C873D9C" wp14:editId="4B5364A2">
            <wp:simplePos x="0" y="0"/>
            <wp:positionH relativeFrom="page">
              <wp:align>right</wp:align>
            </wp:positionH>
            <wp:positionV relativeFrom="page">
              <wp:posOffset>5868670</wp:posOffset>
            </wp:positionV>
            <wp:extent cx="4446000" cy="3650400"/>
            <wp:effectExtent l="0" t="0" r="0" b="7620"/>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rord_grafikk.png"/>
                    <pic:cNvPicPr/>
                  </pic:nvPicPr>
                  <pic:blipFill>
                    <a:blip r:embed="rId13"/>
                    <a:stretch>
                      <a:fillRect/>
                    </a:stretch>
                  </pic:blipFill>
                  <pic:spPr>
                    <a:xfrm>
                      <a:off x="0" y="0"/>
                      <a:ext cx="4446000" cy="3650400"/>
                    </a:xfrm>
                    <a:prstGeom prst="rect">
                      <a:avLst/>
                    </a:prstGeom>
                  </pic:spPr>
                </pic:pic>
              </a:graphicData>
            </a:graphic>
            <wp14:sizeRelH relativeFrom="margin">
              <wp14:pctWidth>0</wp14:pctWidth>
            </wp14:sizeRelH>
            <wp14:sizeRelV relativeFrom="margin">
              <wp14:pctHeight>0</wp14:pctHeight>
            </wp14:sizeRelV>
          </wp:anchor>
        </w:drawing>
      </w:r>
      <w:r w:rsidRPr="007F6730">
        <w:rPr>
          <w:rFonts w:ascii="Garamond" w:eastAsiaTheme="majorEastAsia" w:hAnsi="Garamond" w:cstheme="majorBidi"/>
          <w:color w:val="000000" w:themeColor="text1"/>
          <w:sz w:val="70"/>
          <w:szCs w:val="32"/>
          <w:lang w:eastAsia="nb-NO"/>
        </w:rPr>
        <w:t>Innhold</w:t>
      </w:r>
    </w:p>
    <w:p w:rsidR="00C01DDC" w:rsidRDefault="007F6730">
      <w:pPr>
        <w:pStyle w:val="INNH1"/>
        <w:rPr>
          <w:rFonts w:eastAsiaTheme="minorEastAsia"/>
          <w:b w:val="0"/>
          <w:noProof/>
          <w:sz w:val="22"/>
          <w:lang w:eastAsia="nb-NO"/>
        </w:rPr>
      </w:pPr>
      <w:r w:rsidRPr="007F6730">
        <w:fldChar w:fldCharType="begin"/>
      </w:r>
      <w:r w:rsidRPr="007F6730">
        <w:instrText xml:space="preserve"> TOC \o "1-3" \u </w:instrText>
      </w:r>
      <w:r w:rsidRPr="007F6730">
        <w:fldChar w:fldCharType="separate"/>
      </w:r>
      <w:r w:rsidR="00C01DDC">
        <w:rPr>
          <w:noProof/>
        </w:rPr>
        <w:t>Forord</w:t>
      </w:r>
      <w:r w:rsidR="00C01DDC">
        <w:rPr>
          <w:noProof/>
        </w:rPr>
        <w:tab/>
      </w:r>
      <w:r w:rsidR="00C01DDC">
        <w:rPr>
          <w:noProof/>
        </w:rPr>
        <w:fldChar w:fldCharType="begin"/>
      </w:r>
      <w:r w:rsidR="00C01DDC">
        <w:rPr>
          <w:noProof/>
        </w:rPr>
        <w:instrText xml:space="preserve"> PAGEREF _Toc529427180 \h </w:instrText>
      </w:r>
      <w:r w:rsidR="00C01DDC">
        <w:rPr>
          <w:noProof/>
        </w:rPr>
      </w:r>
      <w:r w:rsidR="00C01DDC">
        <w:rPr>
          <w:noProof/>
        </w:rPr>
        <w:fldChar w:fldCharType="separate"/>
      </w:r>
      <w:r w:rsidR="00C01DDC">
        <w:rPr>
          <w:noProof/>
        </w:rPr>
        <w:t>4</w:t>
      </w:r>
      <w:r w:rsidR="00C01DDC">
        <w:rPr>
          <w:noProof/>
        </w:rPr>
        <w:fldChar w:fldCharType="end"/>
      </w:r>
    </w:p>
    <w:p w:rsidR="00C01DDC" w:rsidRDefault="00C01DDC">
      <w:pPr>
        <w:pStyle w:val="INNH1"/>
        <w:rPr>
          <w:rFonts w:eastAsiaTheme="minorEastAsia"/>
          <w:b w:val="0"/>
          <w:noProof/>
          <w:sz w:val="22"/>
          <w:lang w:eastAsia="nb-NO"/>
        </w:rPr>
      </w:pPr>
      <w:r>
        <w:rPr>
          <w:noProof/>
        </w:rPr>
        <w:t>1</w:t>
      </w:r>
      <w:r>
        <w:rPr>
          <w:rFonts w:eastAsiaTheme="minorEastAsia"/>
          <w:b w:val="0"/>
          <w:noProof/>
          <w:sz w:val="22"/>
          <w:lang w:eastAsia="nb-NO"/>
        </w:rPr>
        <w:tab/>
      </w:r>
      <w:r>
        <w:rPr>
          <w:noProof/>
        </w:rPr>
        <w:t>Oppsummering mål, strategier og handlingsplan</w:t>
      </w:r>
      <w:r>
        <w:rPr>
          <w:noProof/>
        </w:rPr>
        <w:tab/>
      </w:r>
      <w:r>
        <w:rPr>
          <w:noProof/>
        </w:rPr>
        <w:fldChar w:fldCharType="begin"/>
      </w:r>
      <w:r>
        <w:rPr>
          <w:noProof/>
        </w:rPr>
        <w:instrText xml:space="preserve"> PAGEREF _Toc529427181 \h </w:instrText>
      </w:r>
      <w:r>
        <w:rPr>
          <w:noProof/>
        </w:rPr>
      </w:r>
      <w:r>
        <w:rPr>
          <w:noProof/>
        </w:rPr>
        <w:fldChar w:fldCharType="separate"/>
      </w:r>
      <w:r>
        <w:rPr>
          <w:noProof/>
        </w:rPr>
        <w:t>5</w:t>
      </w:r>
      <w:r>
        <w:rPr>
          <w:noProof/>
        </w:rPr>
        <w:fldChar w:fldCharType="end"/>
      </w:r>
    </w:p>
    <w:p w:rsidR="00C01DDC" w:rsidRDefault="00C01DDC">
      <w:pPr>
        <w:pStyle w:val="INNH2"/>
        <w:rPr>
          <w:rFonts w:eastAsiaTheme="minorEastAsia"/>
          <w:i w:val="0"/>
          <w:noProof/>
          <w:sz w:val="22"/>
          <w:lang w:eastAsia="nb-NO"/>
        </w:rPr>
      </w:pPr>
      <w:r w:rsidRPr="00914DFA">
        <w:rPr>
          <w:noProof/>
          <w14:shadow w14:blurRad="50800" w14:dist="50800" w14:dir="5400000" w14:sx="0" w14:sy="0" w14:kx="0" w14:ky="0" w14:algn="ctr">
            <w14:schemeClr w14:val="bg1"/>
          </w14:shadow>
          <w14:scene3d>
            <w14:camera w14:prst="orthographicFront"/>
            <w14:lightRig w14:rig="threePt" w14:dir="t">
              <w14:rot w14:lat="0" w14:lon="0" w14:rev="0"/>
            </w14:lightRig>
          </w14:scene3d>
        </w:rPr>
        <w:t>1.1</w:t>
      </w:r>
      <w:r>
        <w:rPr>
          <w:rFonts w:eastAsiaTheme="minorEastAsia"/>
          <w:i w:val="0"/>
          <w:noProof/>
          <w:sz w:val="22"/>
          <w:lang w:eastAsia="nb-NO"/>
        </w:rPr>
        <w:tab/>
      </w:r>
      <w:r>
        <w:rPr>
          <w:noProof/>
        </w:rPr>
        <w:t>Oppsummering av analysen og hovedutfordringene</w:t>
      </w:r>
      <w:r>
        <w:rPr>
          <w:noProof/>
        </w:rPr>
        <w:tab/>
      </w:r>
      <w:r>
        <w:rPr>
          <w:noProof/>
        </w:rPr>
        <w:fldChar w:fldCharType="begin"/>
      </w:r>
      <w:r>
        <w:rPr>
          <w:noProof/>
        </w:rPr>
        <w:instrText xml:space="preserve"> PAGEREF _Toc529427182 \h </w:instrText>
      </w:r>
      <w:r>
        <w:rPr>
          <w:noProof/>
        </w:rPr>
      </w:r>
      <w:r>
        <w:rPr>
          <w:noProof/>
        </w:rPr>
        <w:fldChar w:fldCharType="separate"/>
      </w:r>
      <w:r>
        <w:rPr>
          <w:noProof/>
        </w:rPr>
        <w:t>5</w:t>
      </w:r>
      <w:r>
        <w:rPr>
          <w:noProof/>
        </w:rPr>
        <w:fldChar w:fldCharType="end"/>
      </w:r>
    </w:p>
    <w:p w:rsidR="00C01DDC" w:rsidRDefault="00C01DDC">
      <w:pPr>
        <w:pStyle w:val="INNH2"/>
        <w:rPr>
          <w:rFonts w:eastAsiaTheme="minorEastAsia"/>
          <w:i w:val="0"/>
          <w:noProof/>
          <w:sz w:val="22"/>
          <w:lang w:eastAsia="nb-NO"/>
        </w:rPr>
      </w:pPr>
      <w:r w:rsidRPr="00914DFA">
        <w:rPr>
          <w:noProof/>
          <w14:shadow w14:blurRad="50800" w14:dist="50800" w14:dir="5400000" w14:sx="0" w14:sy="0" w14:kx="0" w14:ky="0" w14:algn="ctr">
            <w14:schemeClr w14:val="bg1"/>
          </w14:shadow>
          <w14:scene3d>
            <w14:camera w14:prst="orthographicFront"/>
            <w14:lightRig w14:rig="threePt" w14:dir="t">
              <w14:rot w14:lat="0" w14:lon="0" w14:rev="0"/>
            </w14:lightRig>
          </w14:scene3d>
        </w:rPr>
        <w:t>1.2</w:t>
      </w:r>
      <w:r>
        <w:rPr>
          <w:rFonts w:eastAsiaTheme="minorEastAsia"/>
          <w:i w:val="0"/>
          <w:noProof/>
          <w:sz w:val="22"/>
          <w:lang w:eastAsia="nb-NO"/>
        </w:rPr>
        <w:tab/>
      </w:r>
      <w:r>
        <w:rPr>
          <w:noProof/>
        </w:rPr>
        <w:t>Mål og strategier</w:t>
      </w:r>
      <w:r>
        <w:rPr>
          <w:noProof/>
        </w:rPr>
        <w:tab/>
      </w:r>
      <w:r>
        <w:rPr>
          <w:noProof/>
        </w:rPr>
        <w:fldChar w:fldCharType="begin"/>
      </w:r>
      <w:r>
        <w:rPr>
          <w:noProof/>
        </w:rPr>
        <w:instrText xml:space="preserve"> PAGEREF _Toc529427183 \h </w:instrText>
      </w:r>
      <w:r>
        <w:rPr>
          <w:noProof/>
        </w:rPr>
      </w:r>
      <w:r>
        <w:rPr>
          <w:noProof/>
        </w:rPr>
        <w:fldChar w:fldCharType="separate"/>
      </w:r>
      <w:r>
        <w:rPr>
          <w:noProof/>
        </w:rPr>
        <w:t>6</w:t>
      </w:r>
      <w:r>
        <w:rPr>
          <w:noProof/>
        </w:rPr>
        <w:fldChar w:fldCharType="end"/>
      </w:r>
    </w:p>
    <w:p w:rsidR="00C01DDC" w:rsidRDefault="00C01DDC">
      <w:pPr>
        <w:pStyle w:val="INNH2"/>
        <w:rPr>
          <w:rFonts w:eastAsiaTheme="minorEastAsia"/>
          <w:i w:val="0"/>
          <w:noProof/>
          <w:sz w:val="22"/>
          <w:lang w:eastAsia="nb-NO"/>
        </w:rPr>
      </w:pPr>
      <w:r w:rsidRPr="00914DFA">
        <w:rPr>
          <w:noProof/>
          <w14:shadow w14:blurRad="50800" w14:dist="50800" w14:dir="5400000" w14:sx="0" w14:sy="0" w14:kx="0" w14:ky="0" w14:algn="ctr">
            <w14:schemeClr w14:val="bg1"/>
          </w14:shadow>
          <w14:scene3d>
            <w14:camera w14:prst="orthographicFront"/>
            <w14:lightRig w14:rig="threePt" w14:dir="t">
              <w14:rot w14:lat="0" w14:lon="0" w14:rev="0"/>
            </w14:lightRig>
          </w14:scene3d>
        </w:rPr>
        <w:t>1.3</w:t>
      </w:r>
      <w:r>
        <w:rPr>
          <w:rFonts w:eastAsiaTheme="minorEastAsia"/>
          <w:i w:val="0"/>
          <w:noProof/>
          <w:sz w:val="22"/>
          <w:lang w:eastAsia="nb-NO"/>
        </w:rPr>
        <w:tab/>
      </w:r>
      <w:r>
        <w:rPr>
          <w:noProof/>
        </w:rPr>
        <w:t>Handlingsplan – innsatsområder</w:t>
      </w:r>
      <w:r>
        <w:rPr>
          <w:noProof/>
        </w:rPr>
        <w:tab/>
      </w:r>
      <w:r>
        <w:rPr>
          <w:noProof/>
        </w:rPr>
        <w:fldChar w:fldCharType="begin"/>
      </w:r>
      <w:r>
        <w:rPr>
          <w:noProof/>
        </w:rPr>
        <w:instrText xml:space="preserve"> PAGEREF _Toc529427184 \h </w:instrText>
      </w:r>
      <w:r>
        <w:rPr>
          <w:noProof/>
        </w:rPr>
      </w:r>
      <w:r>
        <w:rPr>
          <w:noProof/>
        </w:rPr>
        <w:fldChar w:fldCharType="separate"/>
      </w:r>
      <w:r>
        <w:rPr>
          <w:noProof/>
        </w:rPr>
        <w:t>8</w:t>
      </w:r>
      <w:r>
        <w:rPr>
          <w:noProof/>
        </w:rPr>
        <w:fldChar w:fldCharType="end"/>
      </w:r>
    </w:p>
    <w:p w:rsidR="00C01DDC" w:rsidRDefault="00C01DDC">
      <w:pPr>
        <w:pStyle w:val="INNH1"/>
        <w:rPr>
          <w:rFonts w:eastAsiaTheme="minorEastAsia"/>
          <w:b w:val="0"/>
          <w:noProof/>
          <w:sz w:val="22"/>
          <w:lang w:eastAsia="nb-NO"/>
        </w:rPr>
      </w:pPr>
      <w:r>
        <w:rPr>
          <w:noProof/>
        </w:rPr>
        <w:t>2</w:t>
      </w:r>
      <w:r>
        <w:rPr>
          <w:rFonts w:eastAsiaTheme="minorEastAsia"/>
          <w:b w:val="0"/>
          <w:noProof/>
          <w:sz w:val="22"/>
          <w:lang w:eastAsia="nb-NO"/>
        </w:rPr>
        <w:tab/>
      </w:r>
      <w:r>
        <w:rPr>
          <w:noProof/>
        </w:rPr>
        <w:t>Bakgrunn og rammebetingelser</w:t>
      </w:r>
      <w:r>
        <w:rPr>
          <w:noProof/>
        </w:rPr>
        <w:tab/>
      </w:r>
      <w:r>
        <w:rPr>
          <w:noProof/>
        </w:rPr>
        <w:fldChar w:fldCharType="begin"/>
      </w:r>
      <w:r>
        <w:rPr>
          <w:noProof/>
        </w:rPr>
        <w:instrText xml:space="preserve"> PAGEREF _Toc529427185 \h </w:instrText>
      </w:r>
      <w:r>
        <w:rPr>
          <w:noProof/>
        </w:rPr>
      </w:r>
      <w:r>
        <w:rPr>
          <w:noProof/>
        </w:rPr>
        <w:fldChar w:fldCharType="separate"/>
      </w:r>
      <w:r>
        <w:rPr>
          <w:noProof/>
        </w:rPr>
        <w:t>11</w:t>
      </w:r>
      <w:r>
        <w:rPr>
          <w:noProof/>
        </w:rPr>
        <w:fldChar w:fldCharType="end"/>
      </w:r>
    </w:p>
    <w:p w:rsidR="00C01DDC" w:rsidRDefault="00C01DDC">
      <w:pPr>
        <w:pStyle w:val="INNH2"/>
        <w:rPr>
          <w:rFonts w:eastAsiaTheme="minorEastAsia"/>
          <w:i w:val="0"/>
          <w:noProof/>
          <w:sz w:val="22"/>
          <w:lang w:eastAsia="nb-NO"/>
        </w:rPr>
      </w:pPr>
      <w:r w:rsidRPr="00914DFA">
        <w:rPr>
          <w:noProof/>
          <w14:shadow w14:blurRad="50800" w14:dist="50800" w14:dir="5400000" w14:sx="0" w14:sy="0" w14:kx="0" w14:ky="0" w14:algn="ctr">
            <w14:schemeClr w14:val="bg1"/>
          </w14:shadow>
          <w14:scene3d>
            <w14:camera w14:prst="orthographicFront"/>
            <w14:lightRig w14:rig="threePt" w14:dir="t">
              <w14:rot w14:lat="0" w14:lon="0" w14:rev="0"/>
            </w14:lightRig>
          </w14:scene3d>
        </w:rPr>
        <w:t>2.1</w:t>
      </w:r>
      <w:r>
        <w:rPr>
          <w:rFonts w:eastAsiaTheme="minorEastAsia"/>
          <w:i w:val="0"/>
          <w:noProof/>
          <w:sz w:val="22"/>
          <w:lang w:eastAsia="nb-NO"/>
        </w:rPr>
        <w:tab/>
      </w:r>
      <w:r>
        <w:rPr>
          <w:noProof/>
        </w:rPr>
        <w:t>Strategiplan for helse-, omsorgs og velferdstjenestene – hva er nå det?</w:t>
      </w:r>
      <w:r>
        <w:rPr>
          <w:noProof/>
        </w:rPr>
        <w:tab/>
      </w:r>
      <w:r>
        <w:rPr>
          <w:noProof/>
        </w:rPr>
        <w:fldChar w:fldCharType="begin"/>
      </w:r>
      <w:r>
        <w:rPr>
          <w:noProof/>
        </w:rPr>
        <w:instrText xml:space="preserve"> PAGEREF _Toc529427186 \h </w:instrText>
      </w:r>
      <w:r>
        <w:rPr>
          <w:noProof/>
        </w:rPr>
      </w:r>
      <w:r>
        <w:rPr>
          <w:noProof/>
        </w:rPr>
        <w:fldChar w:fldCharType="separate"/>
      </w:r>
      <w:r>
        <w:rPr>
          <w:noProof/>
        </w:rPr>
        <w:t>11</w:t>
      </w:r>
      <w:r>
        <w:rPr>
          <w:noProof/>
        </w:rPr>
        <w:fldChar w:fldCharType="end"/>
      </w:r>
    </w:p>
    <w:p w:rsidR="00C01DDC" w:rsidRDefault="00C01DDC">
      <w:pPr>
        <w:pStyle w:val="INNH2"/>
        <w:rPr>
          <w:rFonts w:eastAsiaTheme="minorEastAsia"/>
          <w:i w:val="0"/>
          <w:noProof/>
          <w:sz w:val="22"/>
          <w:lang w:eastAsia="nb-NO"/>
        </w:rPr>
      </w:pPr>
      <w:r w:rsidRPr="00914DFA">
        <w:rPr>
          <w:noProof/>
          <w14:shadow w14:blurRad="50800" w14:dist="50800" w14:dir="5400000" w14:sx="0" w14:sy="0" w14:kx="0" w14:ky="0" w14:algn="ctr">
            <w14:schemeClr w14:val="bg1"/>
          </w14:shadow>
          <w14:scene3d>
            <w14:camera w14:prst="orthographicFront"/>
            <w14:lightRig w14:rig="threePt" w14:dir="t">
              <w14:rot w14:lat="0" w14:lon="0" w14:rev="0"/>
            </w14:lightRig>
          </w14:scene3d>
        </w:rPr>
        <w:t>2.2</w:t>
      </w:r>
      <w:r>
        <w:rPr>
          <w:rFonts w:eastAsiaTheme="minorEastAsia"/>
          <w:i w:val="0"/>
          <w:noProof/>
          <w:sz w:val="22"/>
          <w:lang w:eastAsia="nb-NO"/>
        </w:rPr>
        <w:tab/>
      </w:r>
      <w:r>
        <w:rPr>
          <w:noProof/>
        </w:rPr>
        <w:t>Nasjonale føringer</w:t>
      </w:r>
      <w:r>
        <w:rPr>
          <w:noProof/>
        </w:rPr>
        <w:tab/>
      </w:r>
      <w:r>
        <w:rPr>
          <w:noProof/>
        </w:rPr>
        <w:fldChar w:fldCharType="begin"/>
      </w:r>
      <w:r>
        <w:rPr>
          <w:noProof/>
        </w:rPr>
        <w:instrText xml:space="preserve"> PAGEREF _Toc529427187 \h </w:instrText>
      </w:r>
      <w:r>
        <w:rPr>
          <w:noProof/>
        </w:rPr>
      </w:r>
      <w:r>
        <w:rPr>
          <w:noProof/>
        </w:rPr>
        <w:fldChar w:fldCharType="separate"/>
      </w:r>
      <w:r>
        <w:rPr>
          <w:noProof/>
        </w:rPr>
        <w:t>12</w:t>
      </w:r>
      <w:r>
        <w:rPr>
          <w:noProof/>
        </w:rPr>
        <w:fldChar w:fldCharType="end"/>
      </w:r>
    </w:p>
    <w:p w:rsidR="00C01DDC" w:rsidRDefault="00C01DDC">
      <w:pPr>
        <w:pStyle w:val="INNH2"/>
        <w:rPr>
          <w:rFonts w:eastAsiaTheme="minorEastAsia"/>
          <w:i w:val="0"/>
          <w:noProof/>
          <w:sz w:val="22"/>
          <w:lang w:eastAsia="nb-NO"/>
        </w:rPr>
      </w:pPr>
      <w:r w:rsidRPr="00914DFA">
        <w:rPr>
          <w:noProof/>
          <w14:shadow w14:blurRad="50800" w14:dist="50800" w14:dir="5400000" w14:sx="0" w14:sy="0" w14:kx="0" w14:ky="0" w14:algn="ctr">
            <w14:schemeClr w14:val="bg1"/>
          </w14:shadow>
          <w14:scene3d>
            <w14:camera w14:prst="orthographicFront"/>
            <w14:lightRig w14:rig="threePt" w14:dir="t">
              <w14:rot w14:lat="0" w14:lon="0" w14:rev="0"/>
            </w14:lightRig>
          </w14:scene3d>
        </w:rPr>
        <w:t>2.3</w:t>
      </w:r>
      <w:r>
        <w:rPr>
          <w:rFonts w:eastAsiaTheme="minorEastAsia"/>
          <w:i w:val="0"/>
          <w:noProof/>
          <w:sz w:val="22"/>
          <w:lang w:eastAsia="nb-NO"/>
        </w:rPr>
        <w:tab/>
      </w:r>
      <w:r>
        <w:rPr>
          <w:noProof/>
        </w:rPr>
        <w:t>Tjenestene utvikles i dialog med lokalsamfunnet (kommunen 3.0)</w:t>
      </w:r>
      <w:r>
        <w:rPr>
          <w:noProof/>
        </w:rPr>
        <w:tab/>
      </w:r>
      <w:r>
        <w:rPr>
          <w:noProof/>
        </w:rPr>
        <w:fldChar w:fldCharType="begin"/>
      </w:r>
      <w:r>
        <w:rPr>
          <w:noProof/>
        </w:rPr>
        <w:instrText xml:space="preserve"> PAGEREF _Toc529427188 \h </w:instrText>
      </w:r>
      <w:r>
        <w:rPr>
          <w:noProof/>
        </w:rPr>
      </w:r>
      <w:r>
        <w:rPr>
          <w:noProof/>
        </w:rPr>
        <w:fldChar w:fldCharType="separate"/>
      </w:r>
      <w:r>
        <w:rPr>
          <w:noProof/>
        </w:rPr>
        <w:t>13</w:t>
      </w:r>
      <w:r>
        <w:rPr>
          <w:noProof/>
        </w:rPr>
        <w:fldChar w:fldCharType="end"/>
      </w:r>
    </w:p>
    <w:p w:rsidR="00C01DDC" w:rsidRDefault="00C01DDC">
      <w:pPr>
        <w:pStyle w:val="INNH1"/>
        <w:rPr>
          <w:rFonts w:eastAsiaTheme="minorEastAsia"/>
          <w:b w:val="0"/>
          <w:noProof/>
          <w:sz w:val="22"/>
          <w:lang w:eastAsia="nb-NO"/>
        </w:rPr>
      </w:pPr>
      <w:r>
        <w:rPr>
          <w:noProof/>
        </w:rPr>
        <w:t>3</w:t>
      </w:r>
      <w:r>
        <w:rPr>
          <w:rFonts w:eastAsiaTheme="minorEastAsia"/>
          <w:b w:val="0"/>
          <w:noProof/>
          <w:sz w:val="22"/>
          <w:lang w:eastAsia="nb-NO"/>
        </w:rPr>
        <w:tab/>
      </w:r>
      <w:r>
        <w:rPr>
          <w:noProof/>
        </w:rPr>
        <w:t>Utviklingstrekk</w:t>
      </w:r>
      <w:r>
        <w:rPr>
          <w:noProof/>
        </w:rPr>
        <w:tab/>
      </w:r>
      <w:r>
        <w:rPr>
          <w:noProof/>
        </w:rPr>
        <w:fldChar w:fldCharType="begin"/>
      </w:r>
      <w:r>
        <w:rPr>
          <w:noProof/>
        </w:rPr>
        <w:instrText xml:space="preserve"> PAGEREF _Toc529427189 \h </w:instrText>
      </w:r>
      <w:r>
        <w:rPr>
          <w:noProof/>
        </w:rPr>
      </w:r>
      <w:r>
        <w:rPr>
          <w:noProof/>
        </w:rPr>
        <w:fldChar w:fldCharType="separate"/>
      </w:r>
      <w:r>
        <w:rPr>
          <w:noProof/>
        </w:rPr>
        <w:t>14</w:t>
      </w:r>
      <w:r>
        <w:rPr>
          <w:noProof/>
        </w:rPr>
        <w:fldChar w:fldCharType="end"/>
      </w:r>
    </w:p>
    <w:p w:rsidR="00C01DDC" w:rsidRDefault="00C01DDC">
      <w:pPr>
        <w:pStyle w:val="INNH2"/>
        <w:rPr>
          <w:rFonts w:eastAsiaTheme="minorEastAsia"/>
          <w:i w:val="0"/>
          <w:noProof/>
          <w:sz w:val="22"/>
          <w:lang w:eastAsia="nb-NO"/>
        </w:rPr>
      </w:pPr>
      <w:r w:rsidRPr="00914DFA">
        <w:rPr>
          <w:noProof/>
          <w14:shadow w14:blurRad="50800" w14:dist="50800" w14:dir="5400000" w14:sx="0" w14:sy="0" w14:kx="0" w14:ky="0" w14:algn="ctr">
            <w14:schemeClr w14:val="bg1"/>
          </w14:shadow>
          <w14:scene3d>
            <w14:camera w14:prst="orthographicFront"/>
            <w14:lightRig w14:rig="threePt" w14:dir="t">
              <w14:rot w14:lat="0" w14:lon="0" w14:rev="0"/>
            </w14:lightRig>
          </w14:scene3d>
        </w:rPr>
        <w:t>3.1</w:t>
      </w:r>
      <w:r>
        <w:rPr>
          <w:rFonts w:eastAsiaTheme="minorEastAsia"/>
          <w:i w:val="0"/>
          <w:noProof/>
          <w:sz w:val="22"/>
          <w:lang w:eastAsia="nb-NO"/>
        </w:rPr>
        <w:tab/>
      </w:r>
      <w:r>
        <w:rPr>
          <w:noProof/>
        </w:rPr>
        <w:t>Styrket hjemmetjenester gjennom flere tiår i Norge og Norden</w:t>
      </w:r>
      <w:r>
        <w:rPr>
          <w:noProof/>
        </w:rPr>
        <w:tab/>
      </w:r>
      <w:r>
        <w:rPr>
          <w:noProof/>
        </w:rPr>
        <w:fldChar w:fldCharType="begin"/>
      </w:r>
      <w:r>
        <w:rPr>
          <w:noProof/>
        </w:rPr>
        <w:instrText xml:space="preserve"> PAGEREF _Toc529427190 \h </w:instrText>
      </w:r>
      <w:r>
        <w:rPr>
          <w:noProof/>
        </w:rPr>
      </w:r>
      <w:r>
        <w:rPr>
          <w:noProof/>
        </w:rPr>
        <w:fldChar w:fldCharType="separate"/>
      </w:r>
      <w:r>
        <w:rPr>
          <w:noProof/>
        </w:rPr>
        <w:t>14</w:t>
      </w:r>
      <w:r>
        <w:rPr>
          <w:noProof/>
        </w:rPr>
        <w:fldChar w:fldCharType="end"/>
      </w:r>
    </w:p>
    <w:p w:rsidR="00C01DDC" w:rsidRDefault="00C01DDC">
      <w:pPr>
        <w:pStyle w:val="INNH2"/>
        <w:rPr>
          <w:rFonts w:eastAsiaTheme="minorEastAsia"/>
          <w:i w:val="0"/>
          <w:noProof/>
          <w:sz w:val="22"/>
          <w:lang w:eastAsia="nb-NO"/>
        </w:rPr>
      </w:pPr>
      <w:r w:rsidRPr="00914DFA">
        <w:rPr>
          <w:noProof/>
          <w14:shadow w14:blurRad="50800" w14:dist="50800" w14:dir="5400000" w14:sx="0" w14:sy="0" w14:kx="0" w14:ky="0" w14:algn="ctr">
            <w14:schemeClr w14:val="bg1"/>
          </w14:shadow>
          <w14:scene3d>
            <w14:camera w14:prst="orthographicFront"/>
            <w14:lightRig w14:rig="threePt" w14:dir="t">
              <w14:rot w14:lat="0" w14:lon="0" w14:rev="0"/>
            </w14:lightRig>
          </w14:scene3d>
        </w:rPr>
        <w:t>3.2</w:t>
      </w:r>
      <w:r>
        <w:rPr>
          <w:rFonts w:eastAsiaTheme="minorEastAsia"/>
          <w:i w:val="0"/>
          <w:noProof/>
          <w:sz w:val="22"/>
          <w:lang w:eastAsia="nb-NO"/>
        </w:rPr>
        <w:tab/>
      </w:r>
      <w:r>
        <w:rPr>
          <w:noProof/>
        </w:rPr>
        <w:t>Mye har skjedd i Brønnøy siden forrige plan i 2015</w:t>
      </w:r>
      <w:r>
        <w:rPr>
          <w:noProof/>
        </w:rPr>
        <w:tab/>
      </w:r>
      <w:r>
        <w:rPr>
          <w:noProof/>
        </w:rPr>
        <w:fldChar w:fldCharType="begin"/>
      </w:r>
      <w:r>
        <w:rPr>
          <w:noProof/>
        </w:rPr>
        <w:instrText xml:space="preserve"> PAGEREF _Toc529427191 \h </w:instrText>
      </w:r>
      <w:r>
        <w:rPr>
          <w:noProof/>
        </w:rPr>
      </w:r>
      <w:r>
        <w:rPr>
          <w:noProof/>
        </w:rPr>
        <w:fldChar w:fldCharType="separate"/>
      </w:r>
      <w:r>
        <w:rPr>
          <w:noProof/>
        </w:rPr>
        <w:t>15</w:t>
      </w:r>
      <w:r>
        <w:rPr>
          <w:noProof/>
        </w:rPr>
        <w:fldChar w:fldCharType="end"/>
      </w:r>
    </w:p>
    <w:p w:rsidR="00C01DDC" w:rsidRDefault="00C01DDC">
      <w:pPr>
        <w:pStyle w:val="INNH2"/>
        <w:rPr>
          <w:rFonts w:eastAsiaTheme="minorEastAsia"/>
          <w:i w:val="0"/>
          <w:noProof/>
          <w:sz w:val="22"/>
          <w:lang w:eastAsia="nb-NO"/>
        </w:rPr>
      </w:pPr>
      <w:r w:rsidRPr="00914DFA">
        <w:rPr>
          <w:noProof/>
          <w14:shadow w14:blurRad="50800" w14:dist="50800" w14:dir="5400000" w14:sx="0" w14:sy="0" w14:kx="0" w14:ky="0" w14:algn="ctr">
            <w14:schemeClr w14:val="bg1"/>
          </w14:shadow>
          <w14:scene3d>
            <w14:camera w14:prst="orthographicFront"/>
            <w14:lightRig w14:rig="threePt" w14:dir="t">
              <w14:rot w14:lat="0" w14:lon="0" w14:rev="0"/>
            </w14:lightRig>
          </w14:scene3d>
        </w:rPr>
        <w:t>3.3</w:t>
      </w:r>
      <w:r>
        <w:rPr>
          <w:rFonts w:eastAsiaTheme="minorEastAsia"/>
          <w:i w:val="0"/>
          <w:noProof/>
          <w:sz w:val="22"/>
          <w:lang w:eastAsia="nb-NO"/>
        </w:rPr>
        <w:tab/>
      </w:r>
      <w:r>
        <w:rPr>
          <w:noProof/>
        </w:rPr>
        <w:t>Fortsatt styrking av hjemmetjenestene i Brønnøy</w:t>
      </w:r>
      <w:r>
        <w:rPr>
          <w:noProof/>
        </w:rPr>
        <w:tab/>
      </w:r>
      <w:r>
        <w:rPr>
          <w:noProof/>
        </w:rPr>
        <w:fldChar w:fldCharType="begin"/>
      </w:r>
      <w:r>
        <w:rPr>
          <w:noProof/>
        </w:rPr>
        <w:instrText xml:space="preserve"> PAGEREF _Toc529427192 \h </w:instrText>
      </w:r>
      <w:r>
        <w:rPr>
          <w:noProof/>
        </w:rPr>
      </w:r>
      <w:r>
        <w:rPr>
          <w:noProof/>
        </w:rPr>
        <w:fldChar w:fldCharType="separate"/>
      </w:r>
      <w:r>
        <w:rPr>
          <w:noProof/>
        </w:rPr>
        <w:t>17</w:t>
      </w:r>
      <w:r>
        <w:rPr>
          <w:noProof/>
        </w:rPr>
        <w:fldChar w:fldCharType="end"/>
      </w:r>
    </w:p>
    <w:p w:rsidR="00C01DDC" w:rsidRDefault="00C01DDC">
      <w:pPr>
        <w:pStyle w:val="INNH2"/>
        <w:rPr>
          <w:rFonts w:eastAsiaTheme="minorEastAsia"/>
          <w:i w:val="0"/>
          <w:noProof/>
          <w:sz w:val="22"/>
          <w:lang w:eastAsia="nb-NO"/>
        </w:rPr>
      </w:pPr>
      <w:r w:rsidRPr="00914DFA">
        <w:rPr>
          <w:noProof/>
          <w14:shadow w14:blurRad="50800" w14:dist="50800" w14:dir="5400000" w14:sx="0" w14:sy="0" w14:kx="0" w14:ky="0" w14:algn="ctr">
            <w14:schemeClr w14:val="bg1"/>
          </w14:shadow>
          <w14:scene3d>
            <w14:camera w14:prst="orthographicFront"/>
            <w14:lightRig w14:rig="threePt" w14:dir="t">
              <w14:rot w14:lat="0" w14:lon="0" w14:rev="0"/>
            </w14:lightRig>
          </w14:scene3d>
        </w:rPr>
        <w:t>3.4</w:t>
      </w:r>
      <w:r>
        <w:rPr>
          <w:rFonts w:eastAsiaTheme="minorEastAsia"/>
          <w:i w:val="0"/>
          <w:noProof/>
          <w:sz w:val="22"/>
          <w:lang w:eastAsia="nb-NO"/>
        </w:rPr>
        <w:tab/>
      </w:r>
      <w:r>
        <w:rPr>
          <w:noProof/>
        </w:rPr>
        <w:t>Utviklingen i årene fremover</w:t>
      </w:r>
      <w:r>
        <w:rPr>
          <w:noProof/>
        </w:rPr>
        <w:tab/>
      </w:r>
      <w:r>
        <w:rPr>
          <w:noProof/>
        </w:rPr>
        <w:fldChar w:fldCharType="begin"/>
      </w:r>
      <w:r>
        <w:rPr>
          <w:noProof/>
        </w:rPr>
        <w:instrText xml:space="preserve"> PAGEREF _Toc529427193 \h </w:instrText>
      </w:r>
      <w:r>
        <w:rPr>
          <w:noProof/>
        </w:rPr>
      </w:r>
      <w:r>
        <w:rPr>
          <w:noProof/>
        </w:rPr>
        <w:fldChar w:fldCharType="separate"/>
      </w:r>
      <w:r>
        <w:rPr>
          <w:noProof/>
        </w:rPr>
        <w:t>18</w:t>
      </w:r>
      <w:r>
        <w:rPr>
          <w:noProof/>
        </w:rPr>
        <w:fldChar w:fldCharType="end"/>
      </w:r>
    </w:p>
    <w:p w:rsidR="00C01DDC" w:rsidRDefault="00C01DDC">
      <w:pPr>
        <w:pStyle w:val="INNH1"/>
        <w:rPr>
          <w:rFonts w:eastAsiaTheme="minorEastAsia"/>
          <w:b w:val="0"/>
          <w:noProof/>
          <w:sz w:val="22"/>
          <w:lang w:eastAsia="nb-NO"/>
        </w:rPr>
      </w:pPr>
      <w:r>
        <w:rPr>
          <w:noProof/>
        </w:rPr>
        <w:t>4</w:t>
      </w:r>
      <w:r>
        <w:rPr>
          <w:rFonts w:eastAsiaTheme="minorEastAsia"/>
          <w:b w:val="0"/>
          <w:noProof/>
          <w:sz w:val="22"/>
          <w:lang w:eastAsia="nb-NO"/>
        </w:rPr>
        <w:tab/>
      </w:r>
      <w:r>
        <w:rPr>
          <w:noProof/>
        </w:rPr>
        <w:t>Bolig og institusjon for eldre</w:t>
      </w:r>
      <w:r>
        <w:rPr>
          <w:noProof/>
        </w:rPr>
        <w:tab/>
      </w:r>
      <w:r>
        <w:rPr>
          <w:noProof/>
        </w:rPr>
        <w:fldChar w:fldCharType="begin"/>
      </w:r>
      <w:r>
        <w:rPr>
          <w:noProof/>
        </w:rPr>
        <w:instrText xml:space="preserve"> PAGEREF _Toc529427194 \h </w:instrText>
      </w:r>
      <w:r>
        <w:rPr>
          <w:noProof/>
        </w:rPr>
      </w:r>
      <w:r>
        <w:rPr>
          <w:noProof/>
        </w:rPr>
        <w:fldChar w:fldCharType="separate"/>
      </w:r>
      <w:r>
        <w:rPr>
          <w:noProof/>
        </w:rPr>
        <w:t>20</w:t>
      </w:r>
      <w:r>
        <w:rPr>
          <w:noProof/>
        </w:rPr>
        <w:fldChar w:fldCharType="end"/>
      </w:r>
    </w:p>
    <w:p w:rsidR="00C01DDC" w:rsidRDefault="00C01DDC">
      <w:pPr>
        <w:pStyle w:val="INNH2"/>
        <w:rPr>
          <w:rFonts w:eastAsiaTheme="minorEastAsia"/>
          <w:i w:val="0"/>
          <w:noProof/>
          <w:sz w:val="22"/>
          <w:lang w:eastAsia="nb-NO"/>
        </w:rPr>
      </w:pPr>
      <w:r w:rsidRPr="00914DFA">
        <w:rPr>
          <w:noProof/>
          <w14:shadow w14:blurRad="50800" w14:dist="50800" w14:dir="5400000" w14:sx="0" w14:sy="0" w14:kx="0" w14:ky="0" w14:algn="ctr">
            <w14:schemeClr w14:val="bg1"/>
          </w14:shadow>
          <w14:scene3d>
            <w14:camera w14:prst="orthographicFront"/>
            <w14:lightRig w14:rig="threePt" w14:dir="t">
              <w14:rot w14:lat="0" w14:lon="0" w14:rev="0"/>
            </w14:lightRig>
          </w14:scene3d>
        </w:rPr>
        <w:t>4.1</w:t>
      </w:r>
      <w:r>
        <w:rPr>
          <w:rFonts w:eastAsiaTheme="minorEastAsia"/>
          <w:i w:val="0"/>
          <w:noProof/>
          <w:sz w:val="22"/>
          <w:lang w:eastAsia="nb-NO"/>
        </w:rPr>
        <w:tab/>
      </w:r>
      <w:r>
        <w:rPr>
          <w:noProof/>
        </w:rPr>
        <w:t>Boligpolitikk for eldre</w:t>
      </w:r>
      <w:r>
        <w:rPr>
          <w:noProof/>
        </w:rPr>
        <w:tab/>
      </w:r>
      <w:r>
        <w:rPr>
          <w:noProof/>
        </w:rPr>
        <w:fldChar w:fldCharType="begin"/>
      </w:r>
      <w:r>
        <w:rPr>
          <w:noProof/>
        </w:rPr>
        <w:instrText xml:space="preserve"> PAGEREF _Toc529427195 \h </w:instrText>
      </w:r>
      <w:r>
        <w:rPr>
          <w:noProof/>
        </w:rPr>
      </w:r>
      <w:r>
        <w:rPr>
          <w:noProof/>
        </w:rPr>
        <w:fldChar w:fldCharType="separate"/>
      </w:r>
      <w:r>
        <w:rPr>
          <w:noProof/>
        </w:rPr>
        <w:t>20</w:t>
      </w:r>
      <w:r>
        <w:rPr>
          <w:noProof/>
        </w:rPr>
        <w:fldChar w:fldCharType="end"/>
      </w:r>
    </w:p>
    <w:p w:rsidR="00C01DDC" w:rsidRDefault="00C01DDC">
      <w:pPr>
        <w:pStyle w:val="INNH2"/>
        <w:rPr>
          <w:rFonts w:eastAsiaTheme="minorEastAsia"/>
          <w:i w:val="0"/>
          <w:noProof/>
          <w:sz w:val="22"/>
          <w:lang w:eastAsia="nb-NO"/>
        </w:rPr>
      </w:pPr>
      <w:r w:rsidRPr="00914DFA">
        <w:rPr>
          <w:noProof/>
          <w14:shadow w14:blurRad="50800" w14:dist="50800" w14:dir="5400000" w14:sx="0" w14:sy="0" w14:kx="0" w14:ky="0" w14:algn="ctr">
            <w14:schemeClr w14:val="bg1"/>
          </w14:shadow>
          <w14:scene3d>
            <w14:camera w14:prst="orthographicFront"/>
            <w14:lightRig w14:rig="threePt" w14:dir="t">
              <w14:rot w14:lat="0" w14:lon="0" w14:rev="0"/>
            </w14:lightRig>
          </w14:scene3d>
        </w:rPr>
        <w:t>4.2</w:t>
      </w:r>
      <w:r>
        <w:rPr>
          <w:rFonts w:eastAsiaTheme="minorEastAsia"/>
          <w:i w:val="0"/>
          <w:noProof/>
          <w:sz w:val="22"/>
          <w:lang w:eastAsia="nb-NO"/>
        </w:rPr>
        <w:tab/>
      </w:r>
      <w:r w:rsidRPr="00914DFA">
        <w:rPr>
          <w:noProof/>
          <w:shd w:val="clear" w:color="auto" w:fill="FFFFFF" w:themeFill="background1"/>
        </w:rPr>
        <w:t>Kommunal utbygging av boliger med bemanning</w:t>
      </w:r>
      <w:r>
        <w:rPr>
          <w:noProof/>
        </w:rPr>
        <w:tab/>
      </w:r>
      <w:r>
        <w:rPr>
          <w:noProof/>
        </w:rPr>
        <w:fldChar w:fldCharType="begin"/>
      </w:r>
      <w:r>
        <w:rPr>
          <w:noProof/>
        </w:rPr>
        <w:instrText xml:space="preserve"> PAGEREF _Toc529427196 \h </w:instrText>
      </w:r>
      <w:r>
        <w:rPr>
          <w:noProof/>
        </w:rPr>
      </w:r>
      <w:r>
        <w:rPr>
          <w:noProof/>
        </w:rPr>
        <w:fldChar w:fldCharType="separate"/>
      </w:r>
      <w:r>
        <w:rPr>
          <w:noProof/>
        </w:rPr>
        <w:t>21</w:t>
      </w:r>
      <w:r>
        <w:rPr>
          <w:noProof/>
        </w:rPr>
        <w:fldChar w:fldCharType="end"/>
      </w:r>
    </w:p>
    <w:p w:rsidR="00C01DDC" w:rsidRDefault="00C01DDC">
      <w:pPr>
        <w:pStyle w:val="INNH1"/>
        <w:rPr>
          <w:rFonts w:eastAsiaTheme="minorEastAsia"/>
          <w:b w:val="0"/>
          <w:noProof/>
          <w:sz w:val="22"/>
          <w:lang w:eastAsia="nb-NO"/>
        </w:rPr>
      </w:pPr>
      <w:r>
        <w:rPr>
          <w:noProof/>
        </w:rPr>
        <w:t>5</w:t>
      </w:r>
      <w:r>
        <w:rPr>
          <w:rFonts w:eastAsiaTheme="minorEastAsia"/>
          <w:b w:val="0"/>
          <w:noProof/>
          <w:sz w:val="22"/>
          <w:lang w:eastAsia="nb-NO"/>
        </w:rPr>
        <w:tab/>
      </w:r>
      <w:r>
        <w:rPr>
          <w:noProof/>
        </w:rPr>
        <w:t>Andre tema</w:t>
      </w:r>
      <w:r>
        <w:rPr>
          <w:noProof/>
        </w:rPr>
        <w:tab/>
      </w:r>
      <w:r>
        <w:rPr>
          <w:noProof/>
        </w:rPr>
        <w:fldChar w:fldCharType="begin"/>
      </w:r>
      <w:r>
        <w:rPr>
          <w:noProof/>
        </w:rPr>
        <w:instrText xml:space="preserve"> PAGEREF _Toc529427197 \h </w:instrText>
      </w:r>
      <w:r>
        <w:rPr>
          <w:noProof/>
        </w:rPr>
      </w:r>
      <w:r>
        <w:rPr>
          <w:noProof/>
        </w:rPr>
        <w:fldChar w:fldCharType="separate"/>
      </w:r>
      <w:r>
        <w:rPr>
          <w:noProof/>
        </w:rPr>
        <w:t>22</w:t>
      </w:r>
      <w:r>
        <w:rPr>
          <w:noProof/>
        </w:rPr>
        <w:fldChar w:fldCharType="end"/>
      </w:r>
    </w:p>
    <w:p w:rsidR="00C01DDC" w:rsidRDefault="00C01DDC">
      <w:pPr>
        <w:pStyle w:val="INNH2"/>
        <w:rPr>
          <w:rFonts w:eastAsiaTheme="minorEastAsia"/>
          <w:i w:val="0"/>
          <w:noProof/>
          <w:sz w:val="22"/>
          <w:lang w:eastAsia="nb-NO"/>
        </w:rPr>
      </w:pPr>
      <w:r w:rsidRPr="00914DFA">
        <w:rPr>
          <w:noProof/>
          <w14:shadow w14:blurRad="50800" w14:dist="50800" w14:dir="5400000" w14:sx="0" w14:sy="0" w14:kx="0" w14:ky="0" w14:algn="ctr">
            <w14:schemeClr w14:val="bg1"/>
          </w14:shadow>
          <w14:scene3d>
            <w14:camera w14:prst="orthographicFront"/>
            <w14:lightRig w14:rig="threePt" w14:dir="t">
              <w14:rot w14:lat="0" w14:lon="0" w14:rev="0"/>
            </w14:lightRig>
          </w14:scene3d>
        </w:rPr>
        <w:t>5.1</w:t>
      </w:r>
      <w:r>
        <w:rPr>
          <w:rFonts w:eastAsiaTheme="minorEastAsia"/>
          <w:i w:val="0"/>
          <w:noProof/>
          <w:sz w:val="22"/>
          <w:lang w:eastAsia="nb-NO"/>
        </w:rPr>
        <w:tab/>
      </w:r>
      <w:r>
        <w:rPr>
          <w:noProof/>
        </w:rPr>
        <w:t>Heltidskultur og kompetanse</w:t>
      </w:r>
      <w:r>
        <w:rPr>
          <w:noProof/>
        </w:rPr>
        <w:tab/>
      </w:r>
      <w:r>
        <w:rPr>
          <w:noProof/>
        </w:rPr>
        <w:fldChar w:fldCharType="begin"/>
      </w:r>
      <w:r>
        <w:rPr>
          <w:noProof/>
        </w:rPr>
        <w:instrText xml:space="preserve"> PAGEREF _Toc529427198 \h </w:instrText>
      </w:r>
      <w:r>
        <w:rPr>
          <w:noProof/>
        </w:rPr>
      </w:r>
      <w:r>
        <w:rPr>
          <w:noProof/>
        </w:rPr>
        <w:fldChar w:fldCharType="separate"/>
      </w:r>
      <w:r>
        <w:rPr>
          <w:noProof/>
        </w:rPr>
        <w:t>22</w:t>
      </w:r>
      <w:r>
        <w:rPr>
          <w:noProof/>
        </w:rPr>
        <w:fldChar w:fldCharType="end"/>
      </w:r>
    </w:p>
    <w:p w:rsidR="00C01DDC" w:rsidRDefault="00C01DDC">
      <w:pPr>
        <w:pStyle w:val="INNH2"/>
        <w:rPr>
          <w:rFonts w:eastAsiaTheme="minorEastAsia"/>
          <w:i w:val="0"/>
          <w:noProof/>
          <w:sz w:val="22"/>
          <w:lang w:eastAsia="nb-NO"/>
        </w:rPr>
      </w:pPr>
      <w:r w:rsidRPr="00914DFA">
        <w:rPr>
          <w:noProof/>
          <w14:shadow w14:blurRad="50800" w14:dist="50800" w14:dir="5400000" w14:sx="0" w14:sy="0" w14:kx="0" w14:ky="0" w14:algn="ctr">
            <w14:schemeClr w14:val="bg1"/>
          </w14:shadow>
          <w14:scene3d>
            <w14:camera w14:prst="orthographicFront"/>
            <w14:lightRig w14:rig="threePt" w14:dir="t">
              <w14:rot w14:lat="0" w14:lon="0" w14:rev="0"/>
            </w14:lightRig>
          </w14:scene3d>
        </w:rPr>
        <w:t>5.2</w:t>
      </w:r>
      <w:r>
        <w:rPr>
          <w:rFonts w:eastAsiaTheme="minorEastAsia"/>
          <w:i w:val="0"/>
          <w:noProof/>
          <w:sz w:val="22"/>
          <w:lang w:eastAsia="nb-NO"/>
        </w:rPr>
        <w:tab/>
      </w:r>
      <w:r>
        <w:rPr>
          <w:noProof/>
        </w:rPr>
        <w:t>Tilbudet til personer med demens</w:t>
      </w:r>
      <w:r>
        <w:rPr>
          <w:noProof/>
        </w:rPr>
        <w:tab/>
      </w:r>
      <w:r>
        <w:rPr>
          <w:noProof/>
        </w:rPr>
        <w:fldChar w:fldCharType="begin"/>
      </w:r>
      <w:r>
        <w:rPr>
          <w:noProof/>
        </w:rPr>
        <w:instrText xml:space="preserve"> PAGEREF _Toc529427199 \h </w:instrText>
      </w:r>
      <w:r>
        <w:rPr>
          <w:noProof/>
        </w:rPr>
      </w:r>
      <w:r>
        <w:rPr>
          <w:noProof/>
        </w:rPr>
        <w:fldChar w:fldCharType="separate"/>
      </w:r>
      <w:r>
        <w:rPr>
          <w:noProof/>
        </w:rPr>
        <w:t>24</w:t>
      </w:r>
      <w:r>
        <w:rPr>
          <w:noProof/>
        </w:rPr>
        <w:fldChar w:fldCharType="end"/>
      </w:r>
    </w:p>
    <w:p w:rsidR="00C01DDC" w:rsidRDefault="00C01DDC">
      <w:pPr>
        <w:pStyle w:val="INNH2"/>
        <w:rPr>
          <w:rFonts w:eastAsiaTheme="minorEastAsia"/>
          <w:i w:val="0"/>
          <w:noProof/>
          <w:sz w:val="22"/>
          <w:lang w:eastAsia="nb-NO"/>
        </w:rPr>
      </w:pPr>
      <w:r w:rsidRPr="00914DFA">
        <w:rPr>
          <w:noProof/>
          <w14:shadow w14:blurRad="50800" w14:dist="50800" w14:dir="5400000" w14:sx="0" w14:sy="0" w14:kx="0" w14:ky="0" w14:algn="ctr">
            <w14:schemeClr w14:val="bg1"/>
          </w14:shadow>
          <w14:scene3d>
            <w14:camera w14:prst="orthographicFront"/>
            <w14:lightRig w14:rig="threePt" w14:dir="t">
              <w14:rot w14:lat="0" w14:lon="0" w14:rev="0"/>
            </w14:lightRig>
          </w14:scene3d>
        </w:rPr>
        <w:t>5.3</w:t>
      </w:r>
      <w:r>
        <w:rPr>
          <w:rFonts w:eastAsiaTheme="minorEastAsia"/>
          <w:i w:val="0"/>
          <w:noProof/>
          <w:sz w:val="22"/>
          <w:lang w:eastAsia="nb-NO"/>
        </w:rPr>
        <w:tab/>
      </w:r>
      <w:r>
        <w:rPr>
          <w:noProof/>
        </w:rPr>
        <w:t>Digitalisering og velferdsteknologi</w:t>
      </w:r>
      <w:r>
        <w:rPr>
          <w:noProof/>
        </w:rPr>
        <w:tab/>
      </w:r>
      <w:r>
        <w:rPr>
          <w:noProof/>
        </w:rPr>
        <w:fldChar w:fldCharType="begin"/>
      </w:r>
      <w:r>
        <w:rPr>
          <w:noProof/>
        </w:rPr>
        <w:instrText xml:space="preserve"> PAGEREF _Toc529427200 \h </w:instrText>
      </w:r>
      <w:r>
        <w:rPr>
          <w:noProof/>
        </w:rPr>
      </w:r>
      <w:r>
        <w:rPr>
          <w:noProof/>
        </w:rPr>
        <w:fldChar w:fldCharType="separate"/>
      </w:r>
      <w:r>
        <w:rPr>
          <w:noProof/>
        </w:rPr>
        <w:t>26</w:t>
      </w:r>
      <w:r>
        <w:rPr>
          <w:noProof/>
        </w:rPr>
        <w:fldChar w:fldCharType="end"/>
      </w:r>
    </w:p>
    <w:p w:rsidR="00C01DDC" w:rsidRDefault="00C01DDC">
      <w:pPr>
        <w:pStyle w:val="INNH2"/>
        <w:rPr>
          <w:rFonts w:eastAsiaTheme="minorEastAsia"/>
          <w:i w:val="0"/>
          <w:noProof/>
          <w:sz w:val="22"/>
          <w:lang w:eastAsia="nb-NO"/>
        </w:rPr>
      </w:pPr>
      <w:r w:rsidRPr="00914DFA">
        <w:rPr>
          <w:noProof/>
          <w14:shadow w14:blurRad="50800" w14:dist="50800" w14:dir="5400000" w14:sx="0" w14:sy="0" w14:kx="0" w14:ky="0" w14:algn="ctr">
            <w14:schemeClr w14:val="bg1"/>
          </w14:shadow>
          <w14:scene3d>
            <w14:camera w14:prst="orthographicFront"/>
            <w14:lightRig w14:rig="threePt" w14:dir="t">
              <w14:rot w14:lat="0" w14:lon="0" w14:rev="0"/>
            </w14:lightRig>
          </w14:scene3d>
        </w:rPr>
        <w:t>5.4</w:t>
      </w:r>
      <w:r>
        <w:rPr>
          <w:rFonts w:eastAsiaTheme="minorEastAsia"/>
          <w:i w:val="0"/>
          <w:noProof/>
          <w:sz w:val="22"/>
          <w:lang w:eastAsia="nb-NO"/>
        </w:rPr>
        <w:tab/>
      </w:r>
      <w:r>
        <w:rPr>
          <w:noProof/>
        </w:rPr>
        <w:t>Legetjenesten</w:t>
      </w:r>
      <w:r>
        <w:rPr>
          <w:noProof/>
        </w:rPr>
        <w:tab/>
      </w:r>
      <w:r>
        <w:rPr>
          <w:noProof/>
        </w:rPr>
        <w:fldChar w:fldCharType="begin"/>
      </w:r>
      <w:r>
        <w:rPr>
          <w:noProof/>
        </w:rPr>
        <w:instrText xml:space="preserve"> PAGEREF _Toc529427201 \h </w:instrText>
      </w:r>
      <w:r>
        <w:rPr>
          <w:noProof/>
        </w:rPr>
      </w:r>
      <w:r>
        <w:rPr>
          <w:noProof/>
        </w:rPr>
        <w:fldChar w:fldCharType="separate"/>
      </w:r>
      <w:r>
        <w:rPr>
          <w:noProof/>
        </w:rPr>
        <w:t>28</w:t>
      </w:r>
      <w:r>
        <w:rPr>
          <w:noProof/>
        </w:rPr>
        <w:fldChar w:fldCharType="end"/>
      </w:r>
    </w:p>
    <w:p w:rsidR="00C01DDC" w:rsidRDefault="00C01DDC">
      <w:pPr>
        <w:pStyle w:val="INNH2"/>
        <w:rPr>
          <w:rFonts w:eastAsiaTheme="minorEastAsia"/>
          <w:i w:val="0"/>
          <w:noProof/>
          <w:sz w:val="22"/>
          <w:lang w:eastAsia="nb-NO"/>
        </w:rPr>
      </w:pPr>
      <w:r w:rsidRPr="00914DFA">
        <w:rPr>
          <w:noProof/>
          <w14:shadow w14:blurRad="50800" w14:dist="50800" w14:dir="5400000" w14:sx="0" w14:sy="0" w14:kx="0" w14:ky="0" w14:algn="ctr">
            <w14:schemeClr w14:val="bg1"/>
          </w14:shadow>
          <w14:scene3d>
            <w14:camera w14:prst="orthographicFront"/>
            <w14:lightRig w14:rig="threePt" w14:dir="t">
              <w14:rot w14:lat="0" w14:lon="0" w14:rev="0"/>
            </w14:lightRig>
          </w14:scene3d>
        </w:rPr>
        <w:t>5.5</w:t>
      </w:r>
      <w:r>
        <w:rPr>
          <w:rFonts w:eastAsiaTheme="minorEastAsia"/>
          <w:i w:val="0"/>
          <w:noProof/>
          <w:sz w:val="22"/>
          <w:lang w:eastAsia="nb-NO"/>
        </w:rPr>
        <w:tab/>
      </w:r>
      <w:r>
        <w:rPr>
          <w:noProof/>
        </w:rPr>
        <w:t>Hverdagsmestring, rehabilitering og habilitering</w:t>
      </w:r>
      <w:r>
        <w:rPr>
          <w:noProof/>
        </w:rPr>
        <w:tab/>
      </w:r>
      <w:r>
        <w:rPr>
          <w:noProof/>
        </w:rPr>
        <w:fldChar w:fldCharType="begin"/>
      </w:r>
      <w:r>
        <w:rPr>
          <w:noProof/>
        </w:rPr>
        <w:instrText xml:space="preserve"> PAGEREF _Toc529427202 \h </w:instrText>
      </w:r>
      <w:r>
        <w:rPr>
          <w:noProof/>
        </w:rPr>
      </w:r>
      <w:r>
        <w:rPr>
          <w:noProof/>
        </w:rPr>
        <w:fldChar w:fldCharType="separate"/>
      </w:r>
      <w:r>
        <w:rPr>
          <w:noProof/>
        </w:rPr>
        <w:t>29</w:t>
      </w:r>
      <w:r>
        <w:rPr>
          <w:noProof/>
        </w:rPr>
        <w:fldChar w:fldCharType="end"/>
      </w:r>
    </w:p>
    <w:p w:rsidR="00C01DDC" w:rsidRDefault="00C01DDC">
      <w:pPr>
        <w:pStyle w:val="INNH2"/>
        <w:rPr>
          <w:rFonts w:eastAsiaTheme="minorEastAsia"/>
          <w:i w:val="0"/>
          <w:noProof/>
          <w:sz w:val="22"/>
          <w:lang w:eastAsia="nb-NO"/>
        </w:rPr>
      </w:pPr>
      <w:r w:rsidRPr="00914DFA">
        <w:rPr>
          <w:noProof/>
          <w14:shadow w14:blurRad="50800" w14:dist="50800" w14:dir="5400000" w14:sx="0" w14:sy="0" w14:kx="0" w14:ky="0" w14:algn="ctr">
            <w14:schemeClr w14:val="bg1"/>
          </w14:shadow>
          <w14:scene3d>
            <w14:camera w14:prst="orthographicFront"/>
            <w14:lightRig w14:rig="threePt" w14:dir="t">
              <w14:rot w14:lat="0" w14:lon="0" w14:rev="0"/>
            </w14:lightRig>
          </w14:scene3d>
        </w:rPr>
        <w:t>5.6</w:t>
      </w:r>
      <w:r>
        <w:rPr>
          <w:rFonts w:eastAsiaTheme="minorEastAsia"/>
          <w:i w:val="0"/>
          <w:noProof/>
          <w:sz w:val="22"/>
          <w:lang w:eastAsia="nb-NO"/>
        </w:rPr>
        <w:tab/>
      </w:r>
      <w:r>
        <w:rPr>
          <w:noProof/>
        </w:rPr>
        <w:t>Tjenester til brukere med psykisk utviklingshemming</w:t>
      </w:r>
      <w:r>
        <w:rPr>
          <w:noProof/>
        </w:rPr>
        <w:tab/>
      </w:r>
      <w:r>
        <w:rPr>
          <w:noProof/>
        </w:rPr>
        <w:fldChar w:fldCharType="begin"/>
      </w:r>
      <w:r>
        <w:rPr>
          <w:noProof/>
        </w:rPr>
        <w:instrText xml:space="preserve"> PAGEREF _Toc529427203 \h </w:instrText>
      </w:r>
      <w:r>
        <w:rPr>
          <w:noProof/>
        </w:rPr>
      </w:r>
      <w:r>
        <w:rPr>
          <w:noProof/>
        </w:rPr>
        <w:fldChar w:fldCharType="separate"/>
      </w:r>
      <w:r>
        <w:rPr>
          <w:noProof/>
        </w:rPr>
        <w:t>31</w:t>
      </w:r>
      <w:r>
        <w:rPr>
          <w:noProof/>
        </w:rPr>
        <w:fldChar w:fldCharType="end"/>
      </w:r>
    </w:p>
    <w:p w:rsidR="00C01DDC" w:rsidRDefault="00C01DDC">
      <w:pPr>
        <w:pStyle w:val="INNH2"/>
        <w:rPr>
          <w:rFonts w:eastAsiaTheme="minorEastAsia"/>
          <w:i w:val="0"/>
          <w:noProof/>
          <w:sz w:val="22"/>
          <w:lang w:eastAsia="nb-NO"/>
        </w:rPr>
      </w:pPr>
      <w:r w:rsidRPr="00914DFA">
        <w:rPr>
          <w:noProof/>
          <w14:shadow w14:blurRad="50800" w14:dist="50800" w14:dir="5400000" w14:sx="0" w14:sy="0" w14:kx="0" w14:ky="0" w14:algn="ctr">
            <w14:schemeClr w14:val="bg1"/>
          </w14:shadow>
          <w14:scene3d>
            <w14:camera w14:prst="orthographicFront"/>
            <w14:lightRig w14:rig="threePt" w14:dir="t">
              <w14:rot w14:lat="0" w14:lon="0" w14:rev="0"/>
            </w14:lightRig>
          </w14:scene3d>
        </w:rPr>
        <w:t>5.7</w:t>
      </w:r>
      <w:r>
        <w:rPr>
          <w:rFonts w:eastAsiaTheme="minorEastAsia"/>
          <w:i w:val="0"/>
          <w:noProof/>
          <w:sz w:val="22"/>
          <w:lang w:eastAsia="nb-NO"/>
        </w:rPr>
        <w:tab/>
      </w:r>
      <w:r>
        <w:rPr>
          <w:noProof/>
        </w:rPr>
        <w:t>Tjenester til brukere med psykiske helseplager og ruslidelser</w:t>
      </w:r>
      <w:r>
        <w:rPr>
          <w:noProof/>
        </w:rPr>
        <w:tab/>
      </w:r>
      <w:r>
        <w:rPr>
          <w:noProof/>
        </w:rPr>
        <w:fldChar w:fldCharType="begin"/>
      </w:r>
      <w:r>
        <w:rPr>
          <w:noProof/>
        </w:rPr>
        <w:instrText xml:space="preserve"> PAGEREF _Toc529427204 \h </w:instrText>
      </w:r>
      <w:r>
        <w:rPr>
          <w:noProof/>
        </w:rPr>
      </w:r>
      <w:r>
        <w:rPr>
          <w:noProof/>
        </w:rPr>
        <w:fldChar w:fldCharType="separate"/>
      </w:r>
      <w:r>
        <w:rPr>
          <w:noProof/>
        </w:rPr>
        <w:t>32</w:t>
      </w:r>
      <w:r>
        <w:rPr>
          <w:noProof/>
        </w:rPr>
        <w:fldChar w:fldCharType="end"/>
      </w:r>
    </w:p>
    <w:p w:rsidR="00C01DDC" w:rsidRDefault="00C01DDC">
      <w:pPr>
        <w:pStyle w:val="INNH2"/>
        <w:rPr>
          <w:rFonts w:eastAsiaTheme="minorEastAsia"/>
          <w:i w:val="0"/>
          <w:noProof/>
          <w:sz w:val="22"/>
          <w:lang w:eastAsia="nb-NO"/>
        </w:rPr>
      </w:pPr>
      <w:r w:rsidRPr="00914DFA">
        <w:rPr>
          <w:noProof/>
          <w14:shadow w14:blurRad="50800" w14:dist="50800" w14:dir="5400000" w14:sx="0" w14:sy="0" w14:kx="0" w14:ky="0" w14:algn="ctr">
            <w14:schemeClr w14:val="bg1"/>
          </w14:shadow>
          <w14:scene3d>
            <w14:camera w14:prst="orthographicFront"/>
            <w14:lightRig w14:rig="threePt" w14:dir="t">
              <w14:rot w14:lat="0" w14:lon="0" w14:rev="0"/>
            </w14:lightRig>
          </w14:scene3d>
        </w:rPr>
        <w:t>5.8</w:t>
      </w:r>
      <w:r>
        <w:rPr>
          <w:rFonts w:eastAsiaTheme="minorEastAsia"/>
          <w:i w:val="0"/>
          <w:noProof/>
          <w:sz w:val="22"/>
          <w:lang w:eastAsia="nb-NO"/>
        </w:rPr>
        <w:tab/>
      </w:r>
      <w:r>
        <w:rPr>
          <w:noProof/>
        </w:rPr>
        <w:t>Sosiale velferdstjenester</w:t>
      </w:r>
      <w:r>
        <w:rPr>
          <w:noProof/>
        </w:rPr>
        <w:tab/>
      </w:r>
      <w:r>
        <w:rPr>
          <w:noProof/>
        </w:rPr>
        <w:fldChar w:fldCharType="begin"/>
      </w:r>
      <w:r>
        <w:rPr>
          <w:noProof/>
        </w:rPr>
        <w:instrText xml:space="preserve"> PAGEREF _Toc529427205 \h </w:instrText>
      </w:r>
      <w:r>
        <w:rPr>
          <w:noProof/>
        </w:rPr>
      </w:r>
      <w:r>
        <w:rPr>
          <w:noProof/>
        </w:rPr>
        <w:fldChar w:fldCharType="separate"/>
      </w:r>
      <w:r>
        <w:rPr>
          <w:noProof/>
        </w:rPr>
        <w:t>34</w:t>
      </w:r>
      <w:r>
        <w:rPr>
          <w:noProof/>
        </w:rPr>
        <w:fldChar w:fldCharType="end"/>
      </w:r>
    </w:p>
    <w:p w:rsidR="00C01DDC" w:rsidRDefault="00C01DDC">
      <w:pPr>
        <w:pStyle w:val="INNH2"/>
        <w:rPr>
          <w:rFonts w:eastAsiaTheme="minorEastAsia"/>
          <w:i w:val="0"/>
          <w:noProof/>
          <w:sz w:val="22"/>
          <w:lang w:eastAsia="nb-NO"/>
        </w:rPr>
      </w:pPr>
      <w:r w:rsidRPr="00914DFA">
        <w:rPr>
          <w:noProof/>
          <w14:shadow w14:blurRad="50800" w14:dist="50800" w14:dir="5400000" w14:sx="0" w14:sy="0" w14:kx="0" w14:ky="0" w14:algn="ctr">
            <w14:schemeClr w14:val="bg1"/>
          </w14:shadow>
          <w14:scene3d>
            <w14:camera w14:prst="orthographicFront"/>
            <w14:lightRig w14:rig="threePt" w14:dir="t">
              <w14:rot w14:lat="0" w14:lon="0" w14:rev="0"/>
            </w14:lightRig>
          </w14:scene3d>
        </w:rPr>
        <w:t>5.9</w:t>
      </w:r>
      <w:r>
        <w:rPr>
          <w:rFonts w:eastAsiaTheme="minorEastAsia"/>
          <w:i w:val="0"/>
          <w:noProof/>
          <w:sz w:val="22"/>
          <w:lang w:eastAsia="nb-NO"/>
        </w:rPr>
        <w:tab/>
      </w:r>
      <w:r>
        <w:rPr>
          <w:noProof/>
        </w:rPr>
        <w:t>Forebygging og tidlig innsats</w:t>
      </w:r>
      <w:r>
        <w:rPr>
          <w:noProof/>
        </w:rPr>
        <w:tab/>
      </w:r>
      <w:r>
        <w:rPr>
          <w:noProof/>
        </w:rPr>
        <w:fldChar w:fldCharType="begin"/>
      </w:r>
      <w:r>
        <w:rPr>
          <w:noProof/>
        </w:rPr>
        <w:instrText xml:space="preserve"> PAGEREF _Toc529427206 \h </w:instrText>
      </w:r>
      <w:r>
        <w:rPr>
          <w:noProof/>
        </w:rPr>
      </w:r>
      <w:r>
        <w:rPr>
          <w:noProof/>
        </w:rPr>
        <w:fldChar w:fldCharType="separate"/>
      </w:r>
      <w:r>
        <w:rPr>
          <w:noProof/>
        </w:rPr>
        <w:t>36</w:t>
      </w:r>
      <w:r>
        <w:rPr>
          <w:noProof/>
        </w:rPr>
        <w:fldChar w:fldCharType="end"/>
      </w:r>
    </w:p>
    <w:p w:rsidR="00C71985" w:rsidRDefault="007F6730" w:rsidP="005D2747">
      <w:pPr>
        <w:tabs>
          <w:tab w:val="right" w:pos="8646"/>
        </w:tabs>
      </w:pPr>
      <w:r w:rsidRPr="007F6730">
        <w:fldChar w:fldCharType="end"/>
      </w:r>
      <w:r w:rsidR="005D2747">
        <w:tab/>
      </w:r>
    </w:p>
    <w:p w:rsidR="00C71985" w:rsidRDefault="00C71985" w:rsidP="00C71985">
      <w:r>
        <w:br w:type="page"/>
      </w:r>
    </w:p>
    <w:p w:rsidR="00C262FD" w:rsidRDefault="00C262FD" w:rsidP="00030090">
      <w:pPr>
        <w:pStyle w:val="Overskrift1"/>
        <w:numPr>
          <w:ilvl w:val="0"/>
          <w:numId w:val="0"/>
        </w:numPr>
        <w:ind w:left="432"/>
      </w:pPr>
      <w:bookmarkStart w:id="1" w:name="_Toc529427180"/>
      <w:bookmarkStart w:id="2" w:name="_Toc479582800"/>
      <w:bookmarkStart w:id="3" w:name="_Toc479755548"/>
      <w:bookmarkStart w:id="4" w:name="_Toc479757297"/>
      <w:bookmarkStart w:id="5" w:name="_Toc460569995"/>
      <w:r>
        <w:lastRenderedPageBreak/>
        <w:t>Forord</w:t>
      </w:r>
      <w:bookmarkEnd w:id="1"/>
      <w:r>
        <w:t xml:space="preserve"> </w:t>
      </w:r>
    </w:p>
    <w:p w:rsidR="00C262FD" w:rsidRPr="00C262FD" w:rsidRDefault="00C262FD" w:rsidP="00C262FD">
      <w:pPr>
        <w:rPr>
          <w:rFonts w:asciiTheme="majorHAnsi" w:hAnsiTheme="majorHAnsi" w:cstheme="majorHAnsi"/>
        </w:rPr>
      </w:pPr>
      <w:r w:rsidRPr="00C262FD">
        <w:rPr>
          <w:rFonts w:asciiTheme="majorHAnsi" w:hAnsiTheme="majorHAnsi" w:cstheme="majorHAnsi"/>
        </w:rPr>
        <w:t>Jammen godt at kommunen bestemte seg for å bli en aldersvennlig kommune. Brønnøysund er en trivelig liten perle av en by, hvor vi både føler oss hjemme, og hvor vi mye større grad enn før er knyttet sammen. Vi får både bidra og delta for at både naboene og innbyggere har det bedre. Jeg hadde litt frykt for alderdommen, jeg var litt engstelig for å bli irrel</w:t>
      </w:r>
      <w:r w:rsidR="001066E9">
        <w:rPr>
          <w:rFonts w:asciiTheme="majorHAnsi" w:hAnsiTheme="majorHAnsi" w:cstheme="majorHAnsi"/>
        </w:rPr>
        <w:t>evant og for å ikke høre til.</w:t>
      </w:r>
    </w:p>
    <w:p w:rsidR="00C262FD" w:rsidRPr="00C262FD" w:rsidRDefault="00C262FD" w:rsidP="00C262FD">
      <w:pPr>
        <w:rPr>
          <w:rFonts w:asciiTheme="majorHAnsi" w:hAnsiTheme="majorHAnsi" w:cstheme="majorHAnsi"/>
        </w:rPr>
      </w:pPr>
      <w:r w:rsidRPr="00C262FD">
        <w:rPr>
          <w:rFonts w:asciiTheme="majorHAnsi" w:hAnsiTheme="majorHAnsi" w:cstheme="majorHAnsi"/>
        </w:rPr>
        <w:t>Hyggelig å være «leseinspirator» for førsteklassingene - det er noe magisk med å lese for å lage video for de små ørene. Oppvek</w:t>
      </w:r>
      <w:r w:rsidR="001066E9">
        <w:rPr>
          <w:rFonts w:asciiTheme="majorHAnsi" w:hAnsiTheme="majorHAnsi" w:cstheme="majorHAnsi"/>
        </w:rPr>
        <w:t>stsjefen redegjorde i forrige «Grey A</w:t>
      </w:r>
      <w:r w:rsidRPr="00C262FD">
        <w:rPr>
          <w:rFonts w:asciiTheme="majorHAnsi" w:hAnsiTheme="majorHAnsi" w:cstheme="majorHAnsi"/>
        </w:rPr>
        <w:t>cadem</w:t>
      </w:r>
      <w:r w:rsidR="00B60D84">
        <w:rPr>
          <w:rFonts w:asciiTheme="majorHAnsi" w:hAnsiTheme="majorHAnsi" w:cstheme="majorHAnsi"/>
        </w:rPr>
        <w:t>y</w:t>
      </w:r>
      <w:r w:rsidRPr="00C262FD">
        <w:rPr>
          <w:rFonts w:asciiTheme="majorHAnsi" w:hAnsiTheme="majorHAnsi" w:cstheme="majorHAnsi"/>
        </w:rPr>
        <w:t xml:space="preserve"> samling» at det er stor sammenheng mellom frafall i </w:t>
      </w:r>
      <w:r w:rsidR="001066E9">
        <w:rPr>
          <w:rFonts w:asciiTheme="majorHAnsi" w:hAnsiTheme="majorHAnsi" w:cstheme="majorHAnsi"/>
        </w:rPr>
        <w:t>videregående opplæring og evnen</w:t>
      </w:r>
      <w:r w:rsidRPr="00C262FD">
        <w:rPr>
          <w:rFonts w:asciiTheme="majorHAnsi" w:hAnsiTheme="majorHAnsi" w:cstheme="majorHAnsi"/>
        </w:rPr>
        <w:t xml:space="preserve"> til å lese. Barn som blir lest for blir lesere lærte vi! </w:t>
      </w:r>
    </w:p>
    <w:p w:rsidR="00C262FD" w:rsidRPr="00C262FD" w:rsidRDefault="00C262FD" w:rsidP="00C262FD">
      <w:pPr>
        <w:rPr>
          <w:rFonts w:asciiTheme="majorHAnsi" w:hAnsiTheme="majorHAnsi" w:cstheme="majorHAnsi"/>
          <w:color w:val="454545"/>
        </w:rPr>
      </w:pPr>
      <w:r w:rsidRPr="00C262FD">
        <w:rPr>
          <w:rFonts w:asciiTheme="majorHAnsi" w:hAnsiTheme="majorHAnsi" w:cstheme="majorHAnsi"/>
          <w:color w:val="454545"/>
        </w:rPr>
        <w:t>Vi er blitt et aldersvennlig samfunn hvor det legges til rette for en aktiv og sunn aldring, hvor vi har funnet nye og spennende boformer som gjør at vi tar bedre vare på hverandre. Jeg har gått fra å være yrkesaktiv til å bli samfunnsaktiv. I det kurative bofellesskapet jeg bor i sier den nye hjemmetreneren vår, litt lekent; «at hun surfer på eldrebølgen» - hun er 67 år</w:t>
      </w:r>
      <w:r w:rsidR="00F66103">
        <w:rPr>
          <w:rFonts w:asciiTheme="majorHAnsi" w:hAnsiTheme="majorHAnsi" w:cstheme="majorHAnsi"/>
          <w:color w:val="454545"/>
        </w:rPr>
        <w:t xml:space="preserve"> og nyutdannet personlig trener</w:t>
      </w:r>
      <w:r w:rsidRPr="00C262FD">
        <w:rPr>
          <w:rFonts w:asciiTheme="majorHAnsi" w:hAnsiTheme="majorHAnsi" w:cstheme="majorHAnsi"/>
          <w:color w:val="454545"/>
        </w:rPr>
        <w:t>. Hennes motto er; «jeg trener ikke for å bli yngre, men jeg trener for å bli eldre..»</w:t>
      </w:r>
      <w:r w:rsidRPr="00C262FD">
        <w:rPr>
          <w:rFonts w:asciiTheme="majorHAnsi" w:hAnsiTheme="majorHAnsi" w:cstheme="majorHAnsi"/>
        </w:rPr>
        <w:t xml:space="preserve">  </w:t>
      </w:r>
    </w:p>
    <w:p w:rsidR="00C262FD" w:rsidRPr="00C262FD" w:rsidRDefault="00C262FD" w:rsidP="00C262FD">
      <w:pPr>
        <w:rPr>
          <w:rFonts w:asciiTheme="majorHAnsi" w:hAnsiTheme="majorHAnsi" w:cstheme="majorHAnsi"/>
          <w:color w:val="454545"/>
        </w:rPr>
      </w:pPr>
      <w:r w:rsidRPr="00C262FD">
        <w:rPr>
          <w:rFonts w:asciiTheme="majorHAnsi" w:hAnsiTheme="majorHAnsi" w:cstheme="majorHAnsi"/>
          <w:color w:val="454545"/>
        </w:rPr>
        <w:t>Karriereportalen for pensjonister står godt sammen med Grey Academy og flere er aktive både i kommunens tjenester og i frivilligheten. Det tok tid å forstå hva kommunen la i «samfunnsaktiv», men det har gjort at jeg både føler jeg hører til og at jeg er relevant. </w:t>
      </w:r>
    </w:p>
    <w:p w:rsidR="00C262FD" w:rsidRPr="00C262FD" w:rsidRDefault="00C262FD" w:rsidP="00C262FD">
      <w:pPr>
        <w:rPr>
          <w:rFonts w:asciiTheme="majorHAnsi" w:hAnsiTheme="majorHAnsi" w:cstheme="majorHAnsi"/>
          <w:color w:val="454545"/>
        </w:rPr>
      </w:pPr>
      <w:r w:rsidRPr="00C262FD">
        <w:rPr>
          <w:rFonts w:asciiTheme="majorHAnsi" w:hAnsiTheme="majorHAnsi" w:cstheme="majorHAnsi"/>
          <w:color w:val="454545"/>
        </w:rPr>
        <w:t>Velferdsteknologien kommunen har tilrettelagt har gjort at vi føler oss trygge og at vi enkelt får tilgang til både tjenester og informasjon som gjør hverdagen bedre. Både er det enkelt å forstå og bruke, og vi følges godt opp både av kommunens innbyggere og kommunens ansatte. Det har gitt meg kontakt med flere og jeg synes jeg hører mer til nå enn jeg fryktet for. Å legge seg og føle seg trygg gir også bedre nattesøvn </w:t>
      </w:r>
    </w:p>
    <w:p w:rsidR="00C262FD" w:rsidRPr="00C262FD" w:rsidRDefault="00C262FD" w:rsidP="00C262FD">
      <w:pPr>
        <w:rPr>
          <w:rFonts w:asciiTheme="majorHAnsi" w:hAnsiTheme="majorHAnsi" w:cstheme="majorHAnsi"/>
          <w:color w:val="454545"/>
        </w:rPr>
      </w:pPr>
      <w:r w:rsidRPr="00C262FD">
        <w:rPr>
          <w:rFonts w:asciiTheme="majorHAnsi" w:hAnsiTheme="majorHAnsi" w:cstheme="majorHAnsi"/>
          <w:color w:val="454545"/>
        </w:rPr>
        <w:t>LinkedBackIn - kalte rådmannen det. Vi var fire to-treogseksti</w:t>
      </w:r>
      <w:r w:rsidR="004A210E">
        <w:rPr>
          <w:rFonts w:asciiTheme="majorHAnsi" w:hAnsiTheme="majorHAnsi" w:cstheme="majorHAnsi"/>
          <w:color w:val="454545"/>
        </w:rPr>
        <w:t xml:space="preserve"> år gamle</w:t>
      </w:r>
      <w:r w:rsidRPr="00C262FD">
        <w:rPr>
          <w:rFonts w:asciiTheme="majorHAnsi" w:hAnsiTheme="majorHAnsi" w:cstheme="majorHAnsi"/>
          <w:color w:val="454545"/>
        </w:rPr>
        <w:t xml:space="preserve"> damer med lang erfaring som gikk av med avtalefestede pensjoner. Vi kom fra skole og oppvekst og vi stiftet vårt eget selskap og de siste tre årene har vi arbeidet to dager i uken for ppt, både som utredere og veiledere. Verdifullt for alle parter. </w:t>
      </w:r>
    </w:p>
    <w:p w:rsidR="00C262FD" w:rsidRPr="00C262FD" w:rsidRDefault="00C262FD" w:rsidP="00C262FD">
      <w:pPr>
        <w:rPr>
          <w:rFonts w:asciiTheme="majorHAnsi" w:hAnsiTheme="majorHAnsi" w:cstheme="majorHAnsi"/>
          <w:color w:val="454545"/>
        </w:rPr>
      </w:pPr>
      <w:r w:rsidRPr="00C262FD">
        <w:rPr>
          <w:rFonts w:asciiTheme="majorHAnsi" w:hAnsiTheme="majorHAnsi" w:cstheme="majorHAnsi"/>
          <w:color w:val="454545"/>
        </w:rPr>
        <w:t>Husmannskostkokkeskolen med de unge kokkelærlingene fra videregående samler stadig flere, og at de har startet med matombringing gir dem en ekstra inntekt, og vi får variert</w:t>
      </w:r>
      <w:r w:rsidR="004A210E">
        <w:rPr>
          <w:rFonts w:asciiTheme="majorHAnsi" w:hAnsiTheme="majorHAnsi" w:cstheme="majorHAnsi"/>
          <w:color w:val="454545"/>
        </w:rPr>
        <w:t>e måltider med et moderne snitt</w:t>
      </w:r>
      <w:r w:rsidR="00F66103">
        <w:rPr>
          <w:rFonts w:asciiTheme="majorHAnsi" w:hAnsiTheme="majorHAnsi" w:cstheme="majorHAnsi"/>
          <w:color w:val="454545"/>
        </w:rPr>
        <w:t>,</w:t>
      </w:r>
      <w:r w:rsidRPr="00C262FD">
        <w:rPr>
          <w:rFonts w:asciiTheme="majorHAnsi" w:hAnsiTheme="majorHAnsi" w:cstheme="majorHAnsi"/>
          <w:color w:val="454545"/>
        </w:rPr>
        <w:t xml:space="preserve"> både til hverdags og fest. De nye byrommene har en appell til aktivitet og jeg ser at de brukes flittig. At kommunen er tilpasset «de tre hjulene; barnevogn, sykkel og rullator» gjør at vi også i større grad beveger oss rundt. </w:t>
      </w:r>
    </w:p>
    <w:p w:rsidR="00C262FD" w:rsidRPr="00C262FD" w:rsidRDefault="00C262FD" w:rsidP="00C262FD">
      <w:pPr>
        <w:rPr>
          <w:rFonts w:asciiTheme="majorHAnsi" w:hAnsiTheme="majorHAnsi" w:cstheme="majorHAnsi"/>
          <w:color w:val="454545"/>
        </w:rPr>
      </w:pPr>
      <w:r w:rsidRPr="00C262FD">
        <w:rPr>
          <w:rFonts w:asciiTheme="majorHAnsi" w:hAnsiTheme="majorHAnsi" w:cstheme="majorHAnsi"/>
          <w:color w:val="454545"/>
        </w:rPr>
        <w:t>«Byttesiden» fungerer aldeles utmerket. Der registrerer vi oss med litt om hva vi har og hva vi kan, som andre kan ha brukt for - noen har bil og kan kjøre, andre kan sy og reparere. I går reparerte jeg en glidelås og fikk et hyggelig kinobesøk med «glidelåseieren» som takk for hjelpen. At kommunen gir bort kinobillett til den som tar med seg en som ikke kommer seg på kino uten hjelp, er supert. </w:t>
      </w:r>
    </w:p>
    <w:p w:rsidR="00C262FD" w:rsidRPr="00C262FD" w:rsidRDefault="00C262FD" w:rsidP="00C262FD">
      <w:pPr>
        <w:rPr>
          <w:rFonts w:asciiTheme="majorHAnsi" w:hAnsiTheme="majorHAnsi" w:cstheme="majorHAnsi"/>
          <w:color w:val="454545"/>
        </w:rPr>
      </w:pPr>
      <w:r w:rsidRPr="00C262FD">
        <w:rPr>
          <w:rFonts w:asciiTheme="majorHAnsi" w:hAnsiTheme="majorHAnsi" w:cstheme="majorHAnsi"/>
          <w:color w:val="454545"/>
        </w:rPr>
        <w:t>Det å kunne «leie» en bestemor har vært en stor suksess, både for enslige foreldre og dem som ikke har besteforeldrene sine her. </w:t>
      </w:r>
    </w:p>
    <w:p w:rsidR="00C262FD" w:rsidRDefault="00C262FD" w:rsidP="00C262FD">
      <w:pPr>
        <w:rPr>
          <w:rFonts w:asciiTheme="majorHAnsi" w:hAnsiTheme="majorHAnsi" w:cstheme="majorHAnsi"/>
          <w:color w:val="454545"/>
        </w:rPr>
      </w:pPr>
      <w:r w:rsidRPr="00C262FD">
        <w:rPr>
          <w:rFonts w:asciiTheme="majorHAnsi" w:hAnsiTheme="majorHAnsi" w:cstheme="majorHAnsi"/>
          <w:color w:val="454545"/>
        </w:rPr>
        <w:t>Endringen av utdanningstilbudet i Brønnøy har absolutt blitt til det bedre. Å sette samme relevante studier og etterutdanninger i samme klasserom hva vist at vi både får tak i og utvikler fagfolk til mange arbeidsgivere i regionen. Studier og etterutdanning krever disiplin, og det at vi samles, på tross av ulike utdanninger gir motivasjon og lyst til å lære. </w:t>
      </w:r>
    </w:p>
    <w:p w:rsidR="00C262FD" w:rsidRDefault="00C262FD" w:rsidP="00C262FD">
      <w:pPr>
        <w:rPr>
          <w:rFonts w:asciiTheme="majorHAnsi" w:hAnsiTheme="majorHAnsi" w:cstheme="majorHAnsi"/>
          <w:i/>
          <w:color w:val="454545"/>
        </w:rPr>
      </w:pPr>
      <w:r w:rsidRPr="004863B4">
        <w:rPr>
          <w:rFonts w:asciiTheme="majorHAnsi" w:hAnsiTheme="majorHAnsi" w:cstheme="majorHAnsi"/>
          <w:i/>
          <w:color w:val="454545"/>
        </w:rPr>
        <w:t xml:space="preserve">Rådmann Pål Trælvik </w:t>
      </w:r>
    </w:p>
    <w:p w:rsidR="00E67FB4" w:rsidRDefault="00E67FB4" w:rsidP="00C262FD">
      <w:pPr>
        <w:rPr>
          <w:rFonts w:asciiTheme="majorHAnsi" w:hAnsiTheme="majorHAnsi" w:cstheme="majorHAnsi"/>
          <w:i/>
          <w:color w:val="454545"/>
        </w:rPr>
      </w:pPr>
    </w:p>
    <w:p w:rsidR="00060FF9" w:rsidRPr="00030090" w:rsidRDefault="00060FF9" w:rsidP="00030090">
      <w:pPr>
        <w:pStyle w:val="Overskrift1"/>
      </w:pPr>
      <w:bookmarkStart w:id="6" w:name="_Toc529427181"/>
      <w:r w:rsidRPr="00030090">
        <w:lastRenderedPageBreak/>
        <w:t>Oppsummering mål, strategier og handlingsplan</w:t>
      </w:r>
      <w:bookmarkEnd w:id="6"/>
    </w:p>
    <w:p w:rsidR="00E67FB4" w:rsidRPr="002424F2" w:rsidRDefault="00E67FB4" w:rsidP="002424F2">
      <w:pPr>
        <w:pStyle w:val="Overskrift2"/>
      </w:pPr>
      <w:bookmarkStart w:id="7" w:name="_Toc529427182"/>
      <w:r w:rsidRPr="002424F2">
        <w:t>Oppsummering av analysen og hovedutfordringene</w:t>
      </w:r>
      <w:bookmarkEnd w:id="7"/>
    </w:p>
    <w:p w:rsidR="00CC4B88" w:rsidRPr="00CC4B88" w:rsidRDefault="00CC4B88" w:rsidP="00CC4B88"/>
    <w:p w:rsidR="00E67FB4" w:rsidRPr="00BC414D" w:rsidRDefault="00E67FB4" w:rsidP="00E67FB4">
      <w:r w:rsidRPr="00BC414D">
        <w:t>Brønnøy kommune har folkehelseutfordringer på mange områder og et høyt behov for helse- og omsorgstjenester etter kriteriene for statens inntektssystem</w:t>
      </w:r>
    </w:p>
    <w:p w:rsidR="00E67FB4" w:rsidRPr="00BC414D" w:rsidRDefault="00E67FB4" w:rsidP="00E67FB4">
      <w:pPr>
        <w:pStyle w:val="Punktliste"/>
      </w:pPr>
      <w:r w:rsidRPr="00BC414D">
        <w:t>Kommunen har en høy lånegjeld og den har vært økende de siste årene, men driftsresultatet i 2016 er godt</w:t>
      </w:r>
    </w:p>
    <w:p w:rsidR="00E67FB4" w:rsidRPr="00B93555" w:rsidRDefault="00E67FB4" w:rsidP="00E67FB4">
      <w:pPr>
        <w:pStyle w:val="Punktliste"/>
      </w:pPr>
      <w:r w:rsidRPr="00BC414D">
        <w:t xml:space="preserve">Kommunen har en dyr helsetjeneste med </w:t>
      </w:r>
      <w:r>
        <w:t>god</w:t>
      </w:r>
      <w:r w:rsidRPr="00BC414D">
        <w:t xml:space="preserve"> dekning av leger. Det er særlig undersøkelse, </w:t>
      </w:r>
      <w:r w:rsidRPr="00B93555">
        <w:t>behandling og rehabilitering som er dyrere enn sammenligningskommunene, men også helsestasjonsdriften er relativ dyr</w:t>
      </w:r>
    </w:p>
    <w:p w:rsidR="00E67FB4" w:rsidRPr="00B93555" w:rsidRDefault="00E67FB4" w:rsidP="00E67FB4">
      <w:pPr>
        <w:pStyle w:val="Punktliste"/>
      </w:pPr>
      <w:r w:rsidRPr="00B93555">
        <w:t>Det er satt av lite ressurser til forebyggende arbeid selv om kommunen har livsstils utfordringer blant befolkningen.</w:t>
      </w:r>
    </w:p>
    <w:p w:rsidR="00E67FB4" w:rsidRPr="00B93555" w:rsidRDefault="00E67FB4" w:rsidP="00E67FB4">
      <w:pPr>
        <w:pStyle w:val="Punktliste"/>
      </w:pPr>
      <w:r w:rsidRPr="00B93555">
        <w:t>Utfordringer knyttet til samarbeid mellom helse og oppvekst</w:t>
      </w:r>
    </w:p>
    <w:p w:rsidR="00E67FB4" w:rsidRPr="00B93555" w:rsidRDefault="00E67FB4" w:rsidP="00E67FB4">
      <w:pPr>
        <w:pStyle w:val="Punktliste"/>
      </w:pPr>
      <w:r w:rsidRPr="00BC414D">
        <w:t xml:space="preserve"> </w:t>
      </w:r>
      <w:r w:rsidRPr="00B93555">
        <w:t>Det er få psykiatriske sykepleiere på tross av helseutfordringer innen området</w:t>
      </w:r>
    </w:p>
    <w:p w:rsidR="00E67FB4" w:rsidRPr="00B93555" w:rsidRDefault="00E67FB4" w:rsidP="00E67FB4">
      <w:pPr>
        <w:pStyle w:val="Punktliste"/>
      </w:pPr>
      <w:r w:rsidRPr="00BC414D">
        <w:t xml:space="preserve">På tross av god legedekning og rimelig god fysioterapidekning i kommunen, </w:t>
      </w:r>
      <w:r w:rsidRPr="00B93555">
        <w:t>er dekningen av lege og fysioterapeut på institusjon lav</w:t>
      </w:r>
    </w:p>
    <w:p w:rsidR="00E67FB4" w:rsidRPr="00BC414D" w:rsidRDefault="00E67FB4" w:rsidP="00E67FB4">
      <w:pPr>
        <w:pStyle w:val="Punktliste"/>
      </w:pPr>
      <w:r w:rsidRPr="00BC414D">
        <w:t>Sosialhjelpsmottakerne går forholdsvis lenge på sosialhjelp</w:t>
      </w:r>
      <w:r>
        <w:t xml:space="preserve">. </w:t>
      </w:r>
      <w:r w:rsidRPr="00BC414D">
        <w:t>Det er relativt få årsverk innen dette feltet. Det er derimot mange årsverk som går til personer med rusproblemer</w:t>
      </w:r>
    </w:p>
    <w:p w:rsidR="00E67FB4" w:rsidRPr="00BC414D" w:rsidRDefault="00E67FB4" w:rsidP="00E67FB4">
      <w:pPr>
        <w:pStyle w:val="Punktliste"/>
      </w:pPr>
      <w:r w:rsidRPr="00BC414D">
        <w:t>Tjenestebehovet i pleie og omsorg vil øke med nesten det dobbelte fram til 2040 dersom tjenesten løses på samme måte som i dag</w:t>
      </w:r>
      <w:r>
        <w:t xml:space="preserve">. </w:t>
      </w:r>
      <w:r w:rsidRPr="00BC414D">
        <w:t>De øvrige store sektorene i kommunene vil ikke ha noe særlig vekst i behovet fra dagens nivå</w:t>
      </w:r>
    </w:p>
    <w:p w:rsidR="00E67FB4" w:rsidRPr="00BC414D" w:rsidRDefault="00E67FB4" w:rsidP="00E67FB4">
      <w:pPr>
        <w:pStyle w:val="Punktliste"/>
      </w:pPr>
      <w:r w:rsidRPr="00BC414D">
        <w:t>Det vil ta noen år før kommunen får en stor økning av de over 80 år. Dette gir kommunen et visst handlingsvindu de nærmeste årene</w:t>
      </w:r>
    </w:p>
    <w:p w:rsidR="00E67FB4" w:rsidRDefault="00E67FB4" w:rsidP="00E67FB4">
      <w:pPr>
        <w:pStyle w:val="Punktliste"/>
      </w:pPr>
      <w:r w:rsidRPr="00BC414D">
        <w:t>Det er beregnet at 248 personer i Brønnøy vil ha en type demens-sykdom i 2040 mot dagens 124</w:t>
      </w:r>
      <w:r>
        <w:t xml:space="preserve"> personer</w:t>
      </w:r>
    </w:p>
    <w:p w:rsidR="00E67FB4" w:rsidRDefault="00E67FB4" w:rsidP="00E67FB4">
      <w:pPr>
        <w:pStyle w:val="Punktliste"/>
      </w:pPr>
      <w:r>
        <w:t xml:space="preserve">Kommunen har mange små fragmenterte tjenester på forskjellige virksomhetsområder, hvor ressursutnyttelsen ikke blir optimal. </w:t>
      </w:r>
    </w:p>
    <w:p w:rsidR="00E67FB4" w:rsidRDefault="00E67FB4" w:rsidP="00E67FB4">
      <w:pPr>
        <w:pStyle w:val="Punktliste"/>
      </w:pPr>
      <w:r>
        <w:t>Lite aktivitetstilbud til både barn og unge</w:t>
      </w:r>
    </w:p>
    <w:p w:rsidR="00E67FB4" w:rsidRDefault="00E67FB4" w:rsidP="00E67FB4">
      <w:pPr>
        <w:pStyle w:val="Punktliste"/>
      </w:pPr>
      <w:r>
        <w:t>Mange deltidsstillinger i sektoren</w:t>
      </w:r>
    </w:p>
    <w:p w:rsidR="001A7316" w:rsidRDefault="001A7316">
      <w:pPr>
        <w:spacing w:before="0" w:after="160" w:line="259" w:lineRule="auto"/>
      </w:pPr>
      <w:r>
        <w:br w:type="page"/>
      </w:r>
    </w:p>
    <w:p w:rsidR="005722BA" w:rsidRDefault="005722BA" w:rsidP="00952C4B">
      <w:pPr>
        <w:pStyle w:val="Overskrift2"/>
      </w:pPr>
      <w:bookmarkStart w:id="8" w:name="_Toc529427183"/>
      <w:r>
        <w:lastRenderedPageBreak/>
        <w:t>Mål og strategier</w:t>
      </w:r>
      <w:bookmarkEnd w:id="8"/>
      <w:r>
        <w:t xml:space="preserve"> </w:t>
      </w:r>
    </w:p>
    <w:p w:rsidR="005722BA" w:rsidRDefault="005722BA" w:rsidP="005722BA">
      <w:pPr>
        <w:pStyle w:val="Overskrift4"/>
      </w:pPr>
      <w:r w:rsidRPr="001F457B">
        <w:t>Overordnet mål</w:t>
      </w:r>
      <w:r w:rsidRPr="00C71D0C">
        <w:t xml:space="preserve"> </w:t>
      </w:r>
      <w:r>
        <w:t>2018–2028</w:t>
      </w:r>
    </w:p>
    <w:p w:rsidR="005722BA" w:rsidRDefault="005722BA" w:rsidP="005722BA">
      <w:pPr>
        <w:pStyle w:val="Punktliste"/>
      </w:pPr>
      <w:r>
        <w:t>Fra servicekommune til felleskapskommune</w:t>
      </w:r>
    </w:p>
    <w:p w:rsidR="005722BA" w:rsidRDefault="005722BA" w:rsidP="001A7316">
      <w:pPr>
        <w:pStyle w:val="Punktliste"/>
      </w:pPr>
      <w:r>
        <w:t xml:space="preserve">Brukerne er ikke kunder, men aktive og </w:t>
      </w:r>
      <w:r w:rsidRPr="00B84AB5">
        <w:t>ressurssterke innbyggere som skal bidra til fellesskapet</w:t>
      </w:r>
      <w:r>
        <w:t xml:space="preserve">. Tjenestetilbudet skal utvikles i tettere dialog med lokalsamfunnet etter inspirasjon fra </w:t>
      </w:r>
      <w:r w:rsidRPr="001F457B">
        <w:rPr>
          <w:b/>
        </w:rPr>
        <w:t>fellesskapskommunen</w:t>
      </w:r>
      <w:r>
        <w:t xml:space="preserve"> (kommune 3.0) </w:t>
      </w:r>
      <w:r w:rsidRPr="001F457B">
        <w:t>– «Hva er viktig for deg?»</w:t>
      </w:r>
    </w:p>
    <w:p w:rsidR="005722BA" w:rsidRDefault="005722BA" w:rsidP="005722BA">
      <w:pPr>
        <w:pStyle w:val="Punktliste"/>
      </w:pPr>
      <w:r>
        <w:t>R</w:t>
      </w:r>
      <w:r w:rsidRPr="00B84AB5">
        <w:t xml:space="preserve">essursene </w:t>
      </w:r>
      <w:r>
        <w:t xml:space="preserve">skal til enhver tid </w:t>
      </w:r>
      <w:r w:rsidRPr="00B84AB5">
        <w:t xml:space="preserve">disponeres slik at en oppnår et </w:t>
      </w:r>
      <w:r w:rsidRPr="00B84AB5">
        <w:rPr>
          <w:i/>
          <w:iCs/>
        </w:rPr>
        <w:t>best</w:t>
      </w:r>
      <w:r w:rsidRPr="00B84AB5">
        <w:t xml:space="preserve"> mulig tjenestetilbud for innbyggerne i Brønnøy kommune</w:t>
      </w:r>
      <w:r>
        <w:t xml:space="preserve"> på laveste mulig omsorgsnivå (BEON-prinsippet)</w:t>
      </w:r>
    </w:p>
    <w:p w:rsidR="005722BA" w:rsidRDefault="005722BA" w:rsidP="005722BA">
      <w:pPr>
        <w:pStyle w:val="Punktliste"/>
      </w:pPr>
      <w:r>
        <w:t>God folkehelse med et aktivt og meningsfylt liv i egen egnet bolig</w:t>
      </w:r>
    </w:p>
    <w:p w:rsidR="005722BA" w:rsidRPr="00B84AB5" w:rsidRDefault="005722BA" w:rsidP="005722BA">
      <w:pPr>
        <w:pStyle w:val="Punktliste"/>
        <w:numPr>
          <w:ilvl w:val="0"/>
          <w:numId w:val="0"/>
        </w:numPr>
        <w:ind w:left="360" w:hanging="360"/>
      </w:pPr>
    </w:p>
    <w:p w:rsidR="005722BA" w:rsidRDefault="005722BA" w:rsidP="005722BA">
      <w:pPr>
        <w:pStyle w:val="Overskrift4"/>
      </w:pPr>
      <w:bookmarkStart w:id="9" w:name="_Hlk514914181"/>
      <w:r w:rsidRPr="00675AB3">
        <w:t>Hovedstrategiene</w:t>
      </w:r>
      <w:r>
        <w:t xml:space="preserve"> i </w:t>
      </w:r>
      <w:r w:rsidRPr="00C71D0C">
        <w:t>H</w:t>
      </w:r>
      <w:r>
        <w:t xml:space="preserve">else- og </w:t>
      </w:r>
      <w:r w:rsidR="00FF2340">
        <w:t>omsorgsplan</w:t>
      </w:r>
      <w:r>
        <w:t xml:space="preserve"> 2018–2028</w:t>
      </w:r>
    </w:p>
    <w:p w:rsidR="005722BA" w:rsidRPr="007C530B" w:rsidRDefault="005722BA" w:rsidP="005722BA">
      <w:r>
        <w:t>Basert på utfordringsbildet til kommunen framover og på hovedmålene for H</w:t>
      </w:r>
      <w:r w:rsidR="00A9295E">
        <w:t>else- og omsorg</w:t>
      </w:r>
      <w:r w:rsidRPr="007C530B">
        <w:t>splan</w:t>
      </w:r>
      <w:r>
        <w:t>en</w:t>
      </w:r>
      <w:r w:rsidRPr="007C530B">
        <w:t xml:space="preserve"> 2018–2028</w:t>
      </w:r>
      <w:r>
        <w:t>, er det utviklet fem hovedstrategier som skal være førende for handlingsdelen av denne planen med konkrete tiltak for å oppnå de overordnede målsetningene.</w:t>
      </w:r>
    </w:p>
    <w:p w:rsidR="005722BA" w:rsidRPr="00425D30" w:rsidRDefault="005722BA" w:rsidP="00FC5F4C">
      <w:pPr>
        <w:pStyle w:val="Punktliste"/>
        <w:numPr>
          <w:ilvl w:val="0"/>
          <w:numId w:val="5"/>
        </w:numPr>
      </w:pPr>
      <w:r w:rsidRPr="00CA0382">
        <w:rPr>
          <w:b/>
        </w:rPr>
        <w:t>«10</w:t>
      </w:r>
      <w:r>
        <w:rPr>
          <w:b/>
        </w:rPr>
        <w:t>1</w:t>
      </w:r>
      <w:r w:rsidRPr="00CA0382">
        <w:rPr>
          <w:b/>
        </w:rPr>
        <w:t>år i egen</w:t>
      </w:r>
      <w:r>
        <w:rPr>
          <w:b/>
        </w:rPr>
        <w:t xml:space="preserve"> egnet</w:t>
      </w:r>
      <w:r w:rsidRPr="00CA0382">
        <w:rPr>
          <w:b/>
        </w:rPr>
        <w:t xml:space="preserve"> bolig»</w:t>
      </w:r>
    </w:p>
    <w:p w:rsidR="005722BA" w:rsidRPr="00ED0165" w:rsidRDefault="005722BA" w:rsidP="00FC5F4C">
      <w:pPr>
        <w:pStyle w:val="Punktliste"/>
        <w:numPr>
          <w:ilvl w:val="0"/>
          <w:numId w:val="5"/>
        </w:numPr>
      </w:pPr>
      <w:r>
        <w:rPr>
          <w:b/>
        </w:rPr>
        <w:t xml:space="preserve"> «Sjef i eget liv» </w:t>
      </w:r>
    </w:p>
    <w:p w:rsidR="005722BA" w:rsidRPr="00ED0165" w:rsidRDefault="005722BA" w:rsidP="00FC5F4C">
      <w:pPr>
        <w:pStyle w:val="Punktliste"/>
        <w:numPr>
          <w:ilvl w:val="0"/>
          <w:numId w:val="5"/>
        </w:numPr>
      </w:pPr>
      <w:r>
        <w:rPr>
          <w:b/>
        </w:rPr>
        <w:t xml:space="preserve"> «Enklere liv»</w:t>
      </w:r>
    </w:p>
    <w:p w:rsidR="005722BA" w:rsidRPr="005B6BB1" w:rsidRDefault="005722BA" w:rsidP="00FC5F4C">
      <w:pPr>
        <w:pStyle w:val="Punktliste"/>
        <w:numPr>
          <w:ilvl w:val="0"/>
          <w:numId w:val="5"/>
        </w:numPr>
        <w:rPr>
          <w:b/>
        </w:rPr>
      </w:pPr>
      <w:bookmarkStart w:id="10" w:name="_Hlk514912431"/>
      <w:r>
        <w:rPr>
          <w:b/>
        </w:rPr>
        <w:t>«Legge liv til årene»</w:t>
      </w:r>
    </w:p>
    <w:bookmarkEnd w:id="10"/>
    <w:p w:rsidR="005722BA" w:rsidRDefault="005722BA" w:rsidP="00FC5F4C">
      <w:pPr>
        <w:pStyle w:val="Punktliste"/>
        <w:numPr>
          <w:ilvl w:val="0"/>
          <w:numId w:val="5"/>
        </w:numPr>
      </w:pPr>
      <w:r>
        <w:t xml:space="preserve">Rett </w:t>
      </w:r>
      <w:r w:rsidRPr="00D85175">
        <w:rPr>
          <w:b/>
        </w:rPr>
        <w:t>kompetanse</w:t>
      </w:r>
      <w:r>
        <w:t xml:space="preserve"> på rett plass til rett tid </w:t>
      </w:r>
    </w:p>
    <w:bookmarkEnd w:id="9"/>
    <w:p w:rsidR="005722BA" w:rsidRDefault="005722BA" w:rsidP="005722BA">
      <w:pPr>
        <w:pStyle w:val="Overskrift4"/>
      </w:pPr>
      <w:r w:rsidRPr="001F2265">
        <w:t>Strategi 1: «</w:t>
      </w:r>
      <w:r>
        <w:t>101</w:t>
      </w:r>
      <w:r w:rsidRPr="001F2265">
        <w:t xml:space="preserve"> år i egen </w:t>
      </w:r>
      <w:r>
        <w:t xml:space="preserve">egnet </w:t>
      </w:r>
      <w:r w:rsidRPr="001F2265">
        <w:t>bolig»</w:t>
      </w:r>
      <w:r>
        <w:t xml:space="preserve"> </w:t>
      </w:r>
    </w:p>
    <w:p w:rsidR="005722BA" w:rsidRDefault="005722BA" w:rsidP="005722BA">
      <w:pPr>
        <w:pStyle w:val="Punktliste"/>
        <w:numPr>
          <w:ilvl w:val="0"/>
          <w:numId w:val="0"/>
        </w:numPr>
        <w:ind w:left="360"/>
      </w:pPr>
      <w:r w:rsidRPr="00A9295E">
        <w:rPr>
          <w:i/>
          <w:sz w:val="18"/>
          <w:szCs w:val="18"/>
        </w:rPr>
        <w:t>Legge til rette for en helhetlig boligpolitikk som sikrer muligheten for «101 år i egen egnet bolig». Vri tjenestetilbudet og ressursinnsatsen fra tilbud med heldøgns bemanning til ambulante hjemmetjenester</w:t>
      </w:r>
      <w:r>
        <w:t>.</w:t>
      </w:r>
    </w:p>
    <w:p w:rsidR="005722BA" w:rsidRPr="00D4067D" w:rsidRDefault="005722BA" w:rsidP="005722BA">
      <w:pPr>
        <w:pStyle w:val="Punktliste"/>
      </w:pPr>
      <w:r w:rsidRPr="00D4067D">
        <w:t>Økt satsing på ambulante hjemmetjenester</w:t>
      </w:r>
    </w:p>
    <w:p w:rsidR="005722BA" w:rsidRPr="00ED0165" w:rsidRDefault="005722BA" w:rsidP="005722BA">
      <w:pPr>
        <w:pStyle w:val="Punktliste"/>
      </w:pPr>
      <w:bookmarkStart w:id="11" w:name="OLE_LINK3"/>
      <w:r>
        <w:t>Fra leie til eie - l</w:t>
      </w:r>
      <w:r w:rsidRPr="00ED0165">
        <w:t>egge til rette for at flest mulig kan eie eller leie egen bolig – låneordninger</w:t>
      </w:r>
    </w:p>
    <w:p w:rsidR="005722BA" w:rsidRPr="00ED0165" w:rsidRDefault="005722BA" w:rsidP="005722BA">
      <w:pPr>
        <w:pStyle w:val="Punktliste"/>
      </w:pPr>
      <w:r w:rsidRPr="00ED0165">
        <w:t>Utvikle framtidens boligløsninger med boformer tilpasset behovet i samarbeid med private aktører</w:t>
      </w:r>
    </w:p>
    <w:p w:rsidR="005722BA" w:rsidRDefault="005722BA" w:rsidP="005722BA">
      <w:pPr>
        <w:pStyle w:val="Punktliste"/>
      </w:pPr>
      <w:r>
        <w:t>Videreføre</w:t>
      </w:r>
      <w:r w:rsidRPr="00ED0165">
        <w:t xml:space="preserve"> satsing på bygging av tilrettelagte boliger/bofellesskap med mulighet for heldøgns bemanning</w:t>
      </w:r>
      <w:bookmarkEnd w:id="11"/>
      <w:r>
        <w:t xml:space="preserve"> fremfor flere institusjonsplasser. </w:t>
      </w:r>
    </w:p>
    <w:p w:rsidR="005722BA" w:rsidRPr="00DE48C9" w:rsidRDefault="005722BA" w:rsidP="005722BA">
      <w:pPr>
        <w:pStyle w:val="Punktliste"/>
        <w:rPr>
          <w:szCs w:val="20"/>
        </w:rPr>
      </w:pPr>
      <w:r w:rsidRPr="00DE48C9">
        <w:rPr>
          <w:rFonts w:ascii="Arial" w:eastAsia="Times New Roman" w:hAnsi="Arial" w:cs="Arial"/>
          <w:color w:val="000000"/>
          <w:szCs w:val="20"/>
        </w:rPr>
        <w:t>Boliger skal tilrettelegges for livsløpsstandard, smarthus/ og velferdsteknologi</w:t>
      </w:r>
    </w:p>
    <w:p w:rsidR="005722BA" w:rsidRPr="00DE48C9" w:rsidRDefault="005722BA" w:rsidP="005722BA">
      <w:pPr>
        <w:pStyle w:val="Punktliste"/>
        <w:numPr>
          <w:ilvl w:val="0"/>
          <w:numId w:val="0"/>
        </w:numPr>
        <w:ind w:left="360"/>
        <w:rPr>
          <w:szCs w:val="20"/>
        </w:rPr>
      </w:pPr>
    </w:p>
    <w:p w:rsidR="005722BA" w:rsidRDefault="005722BA" w:rsidP="005722BA">
      <w:pPr>
        <w:pStyle w:val="Overskrift4"/>
      </w:pPr>
      <w:r w:rsidRPr="001F2265">
        <w:t xml:space="preserve">Strategi </w:t>
      </w:r>
      <w:r>
        <w:t xml:space="preserve">2: «Sjef i eget liv» </w:t>
      </w:r>
    </w:p>
    <w:p w:rsidR="005722BA" w:rsidRPr="00A9295E" w:rsidRDefault="005722BA" w:rsidP="005722BA">
      <w:pPr>
        <w:rPr>
          <w:i/>
          <w:sz w:val="18"/>
          <w:szCs w:val="18"/>
        </w:rPr>
      </w:pPr>
      <w:r w:rsidRPr="00A9295E">
        <w:rPr>
          <w:i/>
          <w:sz w:val="18"/>
          <w:szCs w:val="18"/>
        </w:rPr>
        <w:t>Fra servicetjenester til fokus på mestring, trygghet og tidlig innsats.</w:t>
      </w:r>
    </w:p>
    <w:p w:rsidR="005722BA" w:rsidRPr="007004D4" w:rsidRDefault="005722BA" w:rsidP="005722BA">
      <w:pPr>
        <w:pStyle w:val="Punktliste"/>
      </w:pPr>
      <w:r w:rsidRPr="007004D4">
        <w:t>Helhetlig pas</w:t>
      </w:r>
      <w:r>
        <w:t>ientforløp (beskriver forløpet fra en får behov for helsehjelp og helt til pasienten/brukeren er tilbake i en avklart og stabilisert situasjon, med den nødvendige oppfølging).</w:t>
      </w:r>
    </w:p>
    <w:p w:rsidR="005722BA" w:rsidRPr="007004D4" w:rsidRDefault="005722BA" w:rsidP="005722BA">
      <w:pPr>
        <w:pStyle w:val="Punktliste"/>
      </w:pPr>
      <w:r>
        <w:t xml:space="preserve">Vurdering av kvalitetsstandarder og kriterier for tildeling av tjenester. </w:t>
      </w:r>
    </w:p>
    <w:p w:rsidR="005722BA" w:rsidRDefault="005722BA" w:rsidP="005722BA">
      <w:pPr>
        <w:pStyle w:val="Punktliste"/>
      </w:pPr>
      <w:r w:rsidRPr="00ED0165">
        <w:t>Økt satsing på korttidsopphold i institusjon for hjemmeboende som har behov for behandling og rehabilitering</w:t>
      </w:r>
    </w:p>
    <w:p w:rsidR="005722BA" w:rsidRDefault="005722BA" w:rsidP="005722BA">
      <w:pPr>
        <w:pStyle w:val="Punktliste"/>
      </w:pPr>
      <w:r>
        <w:t>Bedre samordning av hjemmetjenester til personer med psykisk helse- og rusproblemer</w:t>
      </w:r>
    </w:p>
    <w:p w:rsidR="005722BA" w:rsidRDefault="005722BA" w:rsidP="005722BA">
      <w:pPr>
        <w:pStyle w:val="Punktliste"/>
      </w:pPr>
      <w:r>
        <w:t>Bedre samordning av forebyggende tjenester</w:t>
      </w:r>
    </w:p>
    <w:p w:rsidR="005722BA" w:rsidRPr="00ED7BE6" w:rsidRDefault="005722BA" w:rsidP="005722BA">
      <w:pPr>
        <w:pStyle w:val="Punktliste"/>
      </w:pPr>
      <w:r>
        <w:t xml:space="preserve">Sikre en god helhetlig demensomsorg med fokus på </w:t>
      </w:r>
      <w:r w:rsidRPr="007004D4">
        <w:rPr>
          <w:i/>
        </w:rPr>
        <w:t>mestring, trygghet og tidlig innsats</w:t>
      </w:r>
    </w:p>
    <w:p w:rsidR="005722BA" w:rsidRDefault="005722BA" w:rsidP="005722BA">
      <w:pPr>
        <w:pStyle w:val="Overskrift4"/>
      </w:pPr>
      <w:r w:rsidRPr="001F2265">
        <w:t xml:space="preserve">Strategi </w:t>
      </w:r>
      <w:r>
        <w:t>3</w:t>
      </w:r>
      <w:r w:rsidRPr="001F2265">
        <w:t xml:space="preserve">: </w:t>
      </w:r>
      <w:r>
        <w:t>«Enklere liv»</w:t>
      </w:r>
    </w:p>
    <w:p w:rsidR="005722BA" w:rsidRPr="00A9295E" w:rsidRDefault="005722BA" w:rsidP="005722BA">
      <w:pPr>
        <w:rPr>
          <w:i/>
          <w:sz w:val="18"/>
          <w:szCs w:val="18"/>
        </w:rPr>
      </w:pPr>
      <w:r w:rsidRPr="00A9295E">
        <w:rPr>
          <w:i/>
          <w:sz w:val="18"/>
          <w:szCs w:val="18"/>
        </w:rPr>
        <w:t xml:space="preserve">Utnytte mulighetene digitalisering gir for å tilby gode og effektive innbyggertjenester. </w:t>
      </w:r>
    </w:p>
    <w:p w:rsidR="005722BA" w:rsidRDefault="005722BA" w:rsidP="005722BA">
      <w:pPr>
        <w:pStyle w:val="Punktliste"/>
      </w:pPr>
      <w:r>
        <w:t xml:space="preserve">Lage en felles digitaliseringsstrategi innen helse og omsorgstjenestene </w:t>
      </w:r>
    </w:p>
    <w:p w:rsidR="005722BA" w:rsidRDefault="005722BA" w:rsidP="005722BA">
      <w:pPr>
        <w:pStyle w:val="Punktliste"/>
      </w:pPr>
      <w:r>
        <w:t>Definere og forankre roller, ansvarsdeling for digital utvikling</w:t>
      </w:r>
    </w:p>
    <w:p w:rsidR="005722BA" w:rsidRDefault="005722BA" w:rsidP="005722BA">
      <w:pPr>
        <w:pStyle w:val="Punktliste"/>
      </w:pPr>
      <w:r w:rsidRPr="00ED0165">
        <w:t xml:space="preserve">Innføre velferdsteknologi tilpasset brukernes behov for å frigjøre tid og ressurser, enklere liv, mindre avhengige </w:t>
      </w:r>
    </w:p>
    <w:p w:rsidR="005722BA" w:rsidRDefault="005722BA" w:rsidP="005722BA">
      <w:pPr>
        <w:pStyle w:val="Punktliste"/>
      </w:pPr>
      <w:r>
        <w:t>Gi innbyggere og næringsliv til enhver tid enkel og rask tilgang til kvalitetssikret informasjon og bruk av kommunes tjenester</w:t>
      </w:r>
    </w:p>
    <w:p w:rsidR="005722BA" w:rsidRDefault="005722BA" w:rsidP="005722BA">
      <w:pPr>
        <w:pStyle w:val="Punktliste"/>
      </w:pPr>
      <w:r>
        <w:t>Evne å ta i bruk smarte og framtidsrettede tjenester</w:t>
      </w:r>
    </w:p>
    <w:p w:rsidR="005722BA" w:rsidRPr="00ED0165" w:rsidRDefault="005722BA" w:rsidP="005722BA">
      <w:pPr>
        <w:pStyle w:val="Punktliste"/>
      </w:pPr>
      <w:r>
        <w:t>Digitaliseringsprosjekter som endrer arbeidsmåter skal følges av god opplæring og oppfølging av ansatte</w:t>
      </w:r>
    </w:p>
    <w:p w:rsidR="005722BA" w:rsidRDefault="005722BA" w:rsidP="005722BA">
      <w:pPr>
        <w:pStyle w:val="Punktliste"/>
        <w:numPr>
          <w:ilvl w:val="0"/>
          <w:numId w:val="0"/>
        </w:numPr>
        <w:ind w:left="360"/>
      </w:pPr>
    </w:p>
    <w:p w:rsidR="005722BA" w:rsidRDefault="005722BA" w:rsidP="005722BA">
      <w:pPr>
        <w:pStyle w:val="Overskrift4"/>
      </w:pPr>
      <w:r w:rsidRPr="001F2265">
        <w:t xml:space="preserve">Strategi </w:t>
      </w:r>
      <w:r>
        <w:t>4</w:t>
      </w:r>
      <w:r w:rsidRPr="001F2265">
        <w:t xml:space="preserve">: </w:t>
      </w:r>
      <w:r>
        <w:t>«Legge liv til årene»</w:t>
      </w:r>
    </w:p>
    <w:p w:rsidR="005722BA" w:rsidRPr="00A9295E" w:rsidRDefault="005722BA" w:rsidP="005722BA">
      <w:pPr>
        <w:rPr>
          <w:i/>
          <w:sz w:val="18"/>
          <w:szCs w:val="18"/>
        </w:rPr>
      </w:pPr>
      <w:r w:rsidRPr="00A9295E">
        <w:rPr>
          <w:i/>
          <w:sz w:val="18"/>
          <w:szCs w:val="18"/>
        </w:rPr>
        <w:t>Tjenestene skal kjennetegnes ved aktiv omsorg med sterk brukermedvirkning, god kvalitet og stort rom for frivillighet.</w:t>
      </w:r>
    </w:p>
    <w:p w:rsidR="00FF2340" w:rsidRDefault="00FF2340" w:rsidP="00FF2340">
      <w:pPr>
        <w:pStyle w:val="Punktliste"/>
      </w:pPr>
      <w:r>
        <w:t>Skape engasjement og deltakelse for frivillighetsarbeid</w:t>
      </w:r>
    </w:p>
    <w:p w:rsidR="005722BA" w:rsidRPr="00995F02" w:rsidRDefault="005722BA" w:rsidP="005722BA">
      <w:pPr>
        <w:pStyle w:val="Punktliste"/>
      </w:pPr>
      <w:r w:rsidRPr="00995F02">
        <w:t xml:space="preserve">Økt fokus på gruppetilbud – friskliv og hverdagsmestring i samarbeid </w:t>
      </w:r>
      <w:r>
        <w:t>med frivillige organisasjoner</w:t>
      </w:r>
    </w:p>
    <w:p w:rsidR="005722BA" w:rsidRDefault="005722BA" w:rsidP="005722BA">
      <w:pPr>
        <w:pStyle w:val="Punktliste"/>
      </w:pPr>
      <w:r>
        <w:t>Økt systematisk samarbeid med pårørende</w:t>
      </w:r>
    </w:p>
    <w:p w:rsidR="005722BA" w:rsidRDefault="005722BA" w:rsidP="005722BA">
      <w:pPr>
        <w:pStyle w:val="Punktliste"/>
      </w:pPr>
      <w:r>
        <w:t>Systematisk samarbeid med Frivilligsentralen og frivillige organisasjoner</w:t>
      </w:r>
    </w:p>
    <w:p w:rsidR="005722BA" w:rsidRDefault="005722BA" w:rsidP="005722BA">
      <w:pPr>
        <w:pStyle w:val="Punktliste"/>
        <w:numPr>
          <w:ilvl w:val="0"/>
          <w:numId w:val="0"/>
        </w:numPr>
        <w:ind w:left="360"/>
      </w:pPr>
    </w:p>
    <w:p w:rsidR="005722BA" w:rsidRDefault="005722BA" w:rsidP="005722BA">
      <w:pPr>
        <w:pStyle w:val="Overskrift4"/>
      </w:pPr>
      <w:r>
        <w:t>Strategi 5: «</w:t>
      </w:r>
      <w:r w:rsidRPr="00614213">
        <w:t>Rett kompet</w:t>
      </w:r>
      <w:r>
        <w:t>anse på rett plass til rett tid»</w:t>
      </w:r>
    </w:p>
    <w:p w:rsidR="005722BA" w:rsidRPr="00A9295E" w:rsidRDefault="005722BA" w:rsidP="005722BA">
      <w:pPr>
        <w:rPr>
          <w:i/>
          <w:sz w:val="18"/>
          <w:szCs w:val="18"/>
        </w:rPr>
      </w:pPr>
      <w:r w:rsidRPr="00A9295E">
        <w:rPr>
          <w:i/>
          <w:sz w:val="18"/>
          <w:szCs w:val="18"/>
        </w:rPr>
        <w:t>Utvikle en kompetansekultur med fokus på en høy gjennomsnittlig stillingsstørrelse og tverrfaglig og fleksibel bruk av kompetansen og de ansatte.</w:t>
      </w:r>
    </w:p>
    <w:p w:rsidR="005722BA" w:rsidRDefault="005722BA" w:rsidP="005722BA">
      <w:pPr>
        <w:pStyle w:val="Punktliste"/>
      </w:pPr>
      <w:r>
        <w:t>Definere kompetansekrav-beholdning og behov</w:t>
      </w:r>
    </w:p>
    <w:p w:rsidR="005722BA" w:rsidRDefault="005722BA" w:rsidP="005722BA">
      <w:pPr>
        <w:pStyle w:val="Punktliste"/>
      </w:pPr>
      <w:r>
        <w:t>Profilere området som attraktiv arbeidsgiver blant fremtidens ansatte og ledere</w:t>
      </w:r>
    </w:p>
    <w:p w:rsidR="005722BA" w:rsidRDefault="005722BA" w:rsidP="005722BA">
      <w:pPr>
        <w:pStyle w:val="Punktliste"/>
      </w:pPr>
      <w:r>
        <w:t xml:space="preserve">Stimulere og rekruttere innbyggere og ansatte til å søke på relevant utdanning </w:t>
      </w:r>
      <w:r w:rsidRPr="00BE2564">
        <w:t xml:space="preserve">for </w:t>
      </w:r>
      <w:r>
        <w:t xml:space="preserve">å møte </w:t>
      </w:r>
      <w:r w:rsidRPr="00BE2564">
        <w:t>framtidig behov og som gjør kommunen til en attraktiv arbeidsgiver</w:t>
      </w:r>
    </w:p>
    <w:p w:rsidR="005722BA" w:rsidRDefault="00FF2340" w:rsidP="005722BA">
      <w:pPr>
        <w:pStyle w:val="Punktliste"/>
      </w:pPr>
      <w:r>
        <w:t>A</w:t>
      </w:r>
      <w:r w:rsidR="005722BA">
        <w:t>rbeidstidsordninger som viktige forutsetninger for å skape en heltidskultur</w:t>
      </w:r>
    </w:p>
    <w:p w:rsidR="005722BA" w:rsidRDefault="005722BA" w:rsidP="005722BA">
      <w:pPr>
        <w:pStyle w:val="Punktliste"/>
      </w:pPr>
      <w:r>
        <w:t>Fleksibel bruk av tverrfaglig kompetanse</w:t>
      </w:r>
    </w:p>
    <w:p w:rsidR="005722BA" w:rsidRDefault="005722BA" w:rsidP="005722BA">
      <w:pPr>
        <w:pStyle w:val="Punktliste"/>
      </w:pPr>
      <w:r>
        <w:t>Arbeide målrettet med rekruttering, kompetanse og utviklingsplaner</w:t>
      </w:r>
    </w:p>
    <w:p w:rsidR="005722BA" w:rsidRDefault="005722BA" w:rsidP="005722BA">
      <w:pPr>
        <w:rPr>
          <w:b/>
          <w:bCs/>
          <w:lang w:eastAsia="nb-NO"/>
        </w:rPr>
      </w:pPr>
    </w:p>
    <w:p w:rsidR="005722BA" w:rsidRDefault="005722BA" w:rsidP="00E67FB4">
      <w:pPr>
        <w:spacing w:before="0" w:after="160" w:line="259" w:lineRule="auto"/>
      </w:pPr>
    </w:p>
    <w:p w:rsidR="00E67FB4" w:rsidRDefault="00E67FB4" w:rsidP="00E67FB4">
      <w:pPr>
        <w:spacing w:before="0" w:after="160" w:line="259" w:lineRule="auto"/>
        <w:rPr>
          <w:rFonts w:cstheme="minorHAnsi"/>
          <w:lang w:eastAsia="nb-NO"/>
        </w:rPr>
      </w:pPr>
      <w:r>
        <w:br w:type="page"/>
      </w:r>
    </w:p>
    <w:p w:rsidR="00803A6F" w:rsidRPr="00F47850" w:rsidRDefault="00803A6F" w:rsidP="00803A6F">
      <w:pPr>
        <w:pStyle w:val="Overskrift2"/>
      </w:pPr>
      <w:bookmarkStart w:id="12" w:name="_Toc390953077"/>
      <w:bookmarkStart w:id="13" w:name="_Toc529427184"/>
      <w:r>
        <w:t>H</w:t>
      </w:r>
      <w:r w:rsidRPr="00F0226E">
        <w:t>andlingsplan – innsatsområder</w:t>
      </w:r>
      <w:bookmarkEnd w:id="12"/>
      <w:bookmarkEnd w:id="13"/>
    </w:p>
    <w:p w:rsidR="00803A6F" w:rsidRDefault="00803A6F" w:rsidP="00803A6F">
      <w:pPr>
        <w:rPr>
          <w:rFonts w:ascii="Arial" w:eastAsia="Arial" w:hAnsi="Arial" w:cs="Arial"/>
        </w:rPr>
      </w:pPr>
      <w:bookmarkStart w:id="14" w:name="_Hlk514914261"/>
      <w:r w:rsidRPr="00EF7F27">
        <w:t>Handlingsdelen</w:t>
      </w:r>
      <w:r>
        <w:t xml:space="preserve"> i </w:t>
      </w:r>
      <w:r w:rsidR="00CA7171">
        <w:t xml:space="preserve">helse- og omsorgsplan </w:t>
      </w:r>
      <w:r>
        <w:t>en skal</w:t>
      </w:r>
      <w:r w:rsidRPr="00EF7F27">
        <w:t xml:space="preserve"> rulleres hvert år og </w:t>
      </w:r>
      <w:r>
        <w:t xml:space="preserve">vil </w:t>
      </w:r>
      <w:r w:rsidRPr="00EF7F27">
        <w:t>være linket til kommunens økonomiplan og budsjettprosesser.</w:t>
      </w:r>
      <w:r w:rsidR="00AF7950">
        <w:t xml:space="preserve"> </w:t>
      </w:r>
      <w:bookmarkEnd w:id="14"/>
      <w:r w:rsidR="00AF7950">
        <w:br/>
      </w:r>
      <w:r w:rsidRPr="006C3903">
        <w:rPr>
          <w:rFonts w:ascii="Arial" w:eastAsia="Arial" w:hAnsi="Arial" w:cs="Arial"/>
        </w:rPr>
        <w:t xml:space="preserve">Tabellen under viser en oversikt over forslag til </w:t>
      </w:r>
      <w:r>
        <w:rPr>
          <w:rFonts w:ascii="Arial" w:eastAsia="Arial" w:hAnsi="Arial" w:cs="Arial"/>
        </w:rPr>
        <w:t>hoved</w:t>
      </w:r>
      <w:r w:rsidRPr="006C3903">
        <w:rPr>
          <w:rFonts w:ascii="Arial" w:eastAsia="Arial" w:hAnsi="Arial" w:cs="Arial"/>
        </w:rPr>
        <w:t>tiltak</w:t>
      </w:r>
      <w:r>
        <w:rPr>
          <w:rFonts w:ascii="Arial" w:eastAsia="Arial" w:hAnsi="Arial" w:cs="Arial"/>
        </w:rPr>
        <w:t>ene under hver av de fem hovedstrategiene og ansvarlig virksomhet for oppfølgingen av de ulike tiltakene.</w:t>
      </w:r>
    </w:p>
    <w:tbl>
      <w:tblPr>
        <w:tblW w:w="9254" w:type="dxa"/>
        <w:jc w:val="center"/>
        <w:tblLayout w:type="fixed"/>
        <w:tblCellMar>
          <w:left w:w="70" w:type="dxa"/>
          <w:right w:w="70" w:type="dxa"/>
        </w:tblCellMar>
        <w:tblLook w:val="04A0" w:firstRow="1" w:lastRow="0" w:firstColumn="1" w:lastColumn="0" w:noHBand="0" w:noVBand="1"/>
      </w:tblPr>
      <w:tblGrid>
        <w:gridCol w:w="7093"/>
        <w:gridCol w:w="1134"/>
        <w:gridCol w:w="1027"/>
      </w:tblGrid>
      <w:tr w:rsidR="00803A6F" w:rsidRPr="00AE29D0" w:rsidTr="00AF7950">
        <w:trPr>
          <w:trHeight w:val="492"/>
          <w:jc w:val="center"/>
        </w:trPr>
        <w:tc>
          <w:tcPr>
            <w:tcW w:w="7093" w:type="dxa"/>
            <w:tcBorders>
              <w:top w:val="single" w:sz="8" w:space="0" w:color="97C1E0"/>
              <w:left w:val="single" w:sz="4" w:space="0" w:color="auto"/>
              <w:bottom w:val="single" w:sz="4" w:space="0" w:color="5B9BD5" w:themeColor="accent1"/>
              <w:right w:val="single" w:sz="8" w:space="0" w:color="97C1E0"/>
            </w:tcBorders>
            <w:shd w:val="clear" w:color="000000" w:fill="1F6994"/>
            <w:vAlign w:val="center"/>
            <w:hideMark/>
          </w:tcPr>
          <w:p w:rsidR="00803A6F" w:rsidRDefault="00803A6F" w:rsidP="00941C69">
            <w:pPr>
              <w:spacing w:before="0" w:after="0" w:line="240" w:lineRule="auto"/>
              <w:rPr>
                <w:rFonts w:ascii="Arial" w:eastAsia="Times New Roman" w:hAnsi="Arial" w:cs="Arial"/>
                <w:b/>
                <w:bCs/>
                <w:color w:val="FFFFFF"/>
                <w:sz w:val="18"/>
                <w:szCs w:val="18"/>
                <w:lang w:eastAsia="nb-NO"/>
              </w:rPr>
            </w:pPr>
            <w:r w:rsidRPr="00AE29D0">
              <w:rPr>
                <w:rFonts w:ascii="Arial" w:eastAsia="Times New Roman" w:hAnsi="Arial" w:cs="Arial"/>
                <w:b/>
                <w:bCs/>
                <w:color w:val="FFFFFF"/>
                <w:sz w:val="18"/>
                <w:szCs w:val="18"/>
                <w:lang w:eastAsia="nb-NO"/>
              </w:rPr>
              <w:t>«</w:t>
            </w:r>
            <w:r>
              <w:rPr>
                <w:rFonts w:ascii="Arial" w:eastAsia="Times New Roman" w:hAnsi="Arial" w:cs="Arial"/>
                <w:b/>
                <w:bCs/>
                <w:color w:val="FFFFFF"/>
                <w:sz w:val="18"/>
                <w:szCs w:val="18"/>
                <w:lang w:eastAsia="nb-NO"/>
              </w:rPr>
              <w:t>101</w:t>
            </w:r>
            <w:r w:rsidRPr="00AE29D0">
              <w:rPr>
                <w:rFonts w:ascii="Arial" w:eastAsia="Times New Roman" w:hAnsi="Arial" w:cs="Arial"/>
                <w:b/>
                <w:bCs/>
                <w:color w:val="FFFFFF"/>
                <w:sz w:val="18"/>
                <w:szCs w:val="18"/>
                <w:lang w:eastAsia="nb-NO"/>
              </w:rPr>
              <w:t xml:space="preserve"> år i egen </w:t>
            </w:r>
            <w:r>
              <w:rPr>
                <w:rFonts w:ascii="Arial" w:eastAsia="Times New Roman" w:hAnsi="Arial" w:cs="Arial"/>
                <w:b/>
                <w:bCs/>
                <w:color w:val="FFFFFF"/>
                <w:sz w:val="18"/>
                <w:szCs w:val="18"/>
                <w:lang w:eastAsia="nb-NO"/>
              </w:rPr>
              <w:t xml:space="preserve">egnet </w:t>
            </w:r>
            <w:r w:rsidRPr="00AE29D0">
              <w:rPr>
                <w:rFonts w:ascii="Arial" w:eastAsia="Times New Roman" w:hAnsi="Arial" w:cs="Arial"/>
                <w:b/>
                <w:bCs/>
                <w:color w:val="FFFFFF"/>
                <w:sz w:val="18"/>
                <w:szCs w:val="18"/>
                <w:lang w:eastAsia="nb-NO"/>
              </w:rPr>
              <w:t>bolig»</w:t>
            </w:r>
          </w:p>
          <w:p w:rsidR="00B12AF3" w:rsidRPr="00AE29D0" w:rsidRDefault="00B12AF3" w:rsidP="00941C69">
            <w:pPr>
              <w:pStyle w:val="Punktliste"/>
              <w:numPr>
                <w:ilvl w:val="0"/>
                <w:numId w:val="0"/>
              </w:numPr>
              <w:spacing w:line="240" w:lineRule="auto"/>
              <w:ind w:left="360"/>
              <w:rPr>
                <w:rFonts w:ascii="Arial" w:eastAsia="Times New Roman" w:hAnsi="Arial" w:cs="Arial"/>
                <w:b/>
                <w:bCs/>
                <w:color w:val="FFFFFF"/>
                <w:sz w:val="18"/>
                <w:szCs w:val="18"/>
              </w:rPr>
            </w:pPr>
            <w:r w:rsidRPr="00B12AF3">
              <w:rPr>
                <w:i/>
                <w:sz w:val="18"/>
                <w:szCs w:val="18"/>
              </w:rPr>
              <w:t>Legge til rette for en helhetlig boligpolitikk som sikrer muligheten for «101 år i egen egnet bolig». Vri tjenestetilbudet og ressursinnsatsen fra tilbud med heldøgns bemanning til ambulante hjemmetjenester.</w:t>
            </w:r>
          </w:p>
        </w:tc>
        <w:tc>
          <w:tcPr>
            <w:tcW w:w="1134" w:type="dxa"/>
            <w:tcBorders>
              <w:top w:val="nil"/>
              <w:left w:val="nil"/>
              <w:bottom w:val="single" w:sz="4" w:space="0" w:color="5B9BD5" w:themeColor="accent1"/>
              <w:right w:val="single" w:sz="8" w:space="0" w:color="97C1E0"/>
            </w:tcBorders>
            <w:shd w:val="clear" w:color="000000" w:fill="1F6994"/>
            <w:vAlign w:val="center"/>
            <w:hideMark/>
          </w:tcPr>
          <w:p w:rsidR="00803A6F" w:rsidRPr="00AE29D0" w:rsidRDefault="00803A6F" w:rsidP="00C94EBE">
            <w:pPr>
              <w:spacing w:before="0" w:after="0" w:line="240" w:lineRule="auto"/>
              <w:rPr>
                <w:rFonts w:ascii="Arial" w:eastAsia="Times New Roman" w:hAnsi="Arial" w:cs="Arial"/>
                <w:b/>
                <w:bCs/>
                <w:color w:val="FFFFFF"/>
                <w:sz w:val="18"/>
                <w:szCs w:val="18"/>
                <w:lang w:eastAsia="nb-NO"/>
              </w:rPr>
            </w:pPr>
            <w:r w:rsidRPr="00AE29D0">
              <w:rPr>
                <w:rFonts w:ascii="Arial" w:eastAsia="Times New Roman" w:hAnsi="Arial" w:cs="Arial"/>
                <w:b/>
                <w:bCs/>
                <w:color w:val="FFFFFF"/>
                <w:sz w:val="18"/>
                <w:szCs w:val="18"/>
                <w:lang w:eastAsia="nb-NO"/>
              </w:rPr>
              <w:t>Ansvarlig virksomhet</w:t>
            </w:r>
          </w:p>
        </w:tc>
        <w:tc>
          <w:tcPr>
            <w:tcW w:w="1027" w:type="dxa"/>
            <w:tcBorders>
              <w:top w:val="nil"/>
              <w:left w:val="nil"/>
              <w:bottom w:val="single" w:sz="4" w:space="0" w:color="5B9BD5" w:themeColor="accent1"/>
              <w:right w:val="single" w:sz="8" w:space="0" w:color="97C1E0"/>
            </w:tcBorders>
            <w:shd w:val="clear" w:color="000000" w:fill="1F6994"/>
          </w:tcPr>
          <w:p w:rsidR="00803A6F" w:rsidRPr="00CE443F" w:rsidRDefault="00803A6F" w:rsidP="00C94EBE">
            <w:pPr>
              <w:pStyle w:val="Bildetekst"/>
              <w:jc w:val="center"/>
              <w:rPr>
                <w:rFonts w:eastAsia="Times New Roman" w:cs="Arial"/>
                <w:b/>
                <w:bCs/>
                <w:iCs w:val="0"/>
                <w:color w:val="FFFFFF"/>
                <w:lang w:eastAsia="nb-NO"/>
              </w:rPr>
            </w:pPr>
            <w:r w:rsidRPr="00CE443F">
              <w:rPr>
                <w:rFonts w:eastAsia="Times New Roman" w:cs="Arial"/>
                <w:b/>
                <w:bCs/>
                <w:iCs w:val="0"/>
                <w:color w:val="FFFFFF"/>
                <w:lang w:eastAsia="nb-NO"/>
              </w:rPr>
              <w:t>År</w:t>
            </w:r>
          </w:p>
        </w:tc>
      </w:tr>
      <w:tr w:rsidR="00803A6F" w:rsidRPr="00AE29D0" w:rsidTr="00AF7950">
        <w:trPr>
          <w:trHeight w:val="468"/>
          <w:jc w:val="center"/>
        </w:trPr>
        <w:tc>
          <w:tcPr>
            <w:tcW w:w="70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D1192" w:rsidRDefault="00803A6F" w:rsidP="00941C69">
            <w:pPr>
              <w:pStyle w:val="Bildetekst"/>
              <w:rPr>
                <w:rFonts w:eastAsia="Times New Roman" w:cs="Arial"/>
                <w:b/>
                <w:color w:val="000000"/>
                <w:lang w:eastAsia="nb-NO"/>
              </w:rPr>
            </w:pPr>
            <w:r w:rsidRPr="00B53371">
              <w:rPr>
                <w:rFonts w:eastAsia="Times New Roman" w:cs="Arial"/>
                <w:b/>
                <w:color w:val="000000"/>
                <w:lang w:eastAsia="nb-NO"/>
              </w:rPr>
              <w:t>Boligsosial handlingsplan integreres i en helhetlig boligpolitiskplan</w:t>
            </w:r>
          </w:p>
          <w:p w:rsidR="00B12AF3" w:rsidRPr="00B12AF3" w:rsidRDefault="00803A6F" w:rsidP="00941C69">
            <w:pPr>
              <w:pStyle w:val="Bildetekst"/>
              <w:numPr>
                <w:ilvl w:val="0"/>
                <w:numId w:val="31"/>
              </w:numPr>
              <w:rPr>
                <w:lang w:eastAsia="nb-NO"/>
              </w:rPr>
            </w:pPr>
            <w:r w:rsidRPr="00B12AF3">
              <w:rPr>
                <w:rFonts w:eastAsia="Times New Roman" w:cs="Arial"/>
                <w:color w:val="000000"/>
                <w:lang w:eastAsia="nb-NO"/>
              </w:rPr>
              <w:t>Videreføre/utvikle samarbeidet med Husbanken</w:t>
            </w:r>
          </w:p>
          <w:p w:rsidR="0079022C" w:rsidRDefault="00B12AF3" w:rsidP="00941C69">
            <w:pPr>
              <w:pStyle w:val="Bildetekst"/>
              <w:numPr>
                <w:ilvl w:val="0"/>
                <w:numId w:val="31"/>
              </w:numPr>
              <w:rPr>
                <w:lang w:eastAsia="nb-NO"/>
              </w:rPr>
            </w:pPr>
            <w:r>
              <w:rPr>
                <w:lang w:eastAsia="nb-NO"/>
              </w:rPr>
              <w:t xml:space="preserve">Utrede muligheten for å bygge </w:t>
            </w:r>
            <w:r w:rsidR="0079022C">
              <w:rPr>
                <w:lang w:eastAsia="nb-NO"/>
              </w:rPr>
              <w:t xml:space="preserve">boliger </w:t>
            </w:r>
            <w:r>
              <w:rPr>
                <w:lang w:eastAsia="nb-NO"/>
              </w:rPr>
              <w:t>sentralt</w:t>
            </w:r>
            <w:r w:rsidR="0079022C">
              <w:rPr>
                <w:lang w:eastAsia="nb-NO"/>
              </w:rPr>
              <w:t xml:space="preserve"> gjerne i samarbeid med private</w:t>
            </w:r>
          </w:p>
          <w:p w:rsidR="0079022C" w:rsidRDefault="00B12AF3" w:rsidP="00941C69">
            <w:pPr>
              <w:pStyle w:val="Bildetekst"/>
              <w:numPr>
                <w:ilvl w:val="0"/>
                <w:numId w:val="31"/>
              </w:numPr>
              <w:rPr>
                <w:lang w:eastAsia="nb-NO"/>
              </w:rPr>
            </w:pPr>
            <w:r>
              <w:rPr>
                <w:lang w:eastAsia="nb-NO"/>
              </w:rPr>
              <w:t>Videreutvikle boligforum</w:t>
            </w:r>
          </w:p>
          <w:p w:rsidR="00B12AF3" w:rsidRPr="00B12AF3" w:rsidRDefault="0079022C" w:rsidP="00941C69">
            <w:pPr>
              <w:pStyle w:val="Bildetekst"/>
              <w:numPr>
                <w:ilvl w:val="0"/>
                <w:numId w:val="31"/>
              </w:numPr>
              <w:rPr>
                <w:lang w:eastAsia="nb-NO"/>
              </w:rPr>
            </w:pPr>
            <w:r>
              <w:rPr>
                <w:lang w:eastAsia="nb-NO"/>
              </w:rPr>
              <w:t>E</w:t>
            </w:r>
            <w:r w:rsidR="00B12AF3">
              <w:rPr>
                <w:lang w:eastAsia="nb-NO"/>
              </w:rPr>
              <w:t>tablere boveiledning</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803A6F" w:rsidRPr="00AF303D" w:rsidRDefault="00803A6F" w:rsidP="00C94EBE">
            <w:pPr>
              <w:pStyle w:val="Bildetekst"/>
              <w:rPr>
                <w:rFonts w:eastAsia="Times New Roman" w:cs="Arial"/>
                <w:color w:val="000000"/>
                <w:lang w:eastAsia="nb-NO"/>
              </w:rPr>
            </w:pPr>
            <w:r w:rsidRPr="00AF303D">
              <w:rPr>
                <w:rFonts w:eastAsia="Times New Roman" w:cs="Arial"/>
                <w:color w:val="000000"/>
                <w:lang w:eastAsia="nb-NO"/>
              </w:rPr>
              <w:t xml:space="preserve">Eiendom og </w:t>
            </w:r>
            <w:r>
              <w:rPr>
                <w:rFonts w:eastAsia="Times New Roman" w:cs="Arial"/>
                <w:color w:val="000000"/>
                <w:lang w:eastAsia="nb-NO"/>
              </w:rPr>
              <w:t>Plut</w:t>
            </w:r>
          </w:p>
        </w:tc>
        <w:tc>
          <w:tcPr>
            <w:tcW w:w="10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803A6F" w:rsidRPr="00CE443F" w:rsidRDefault="00803A6F" w:rsidP="00C94EBE">
            <w:pPr>
              <w:pStyle w:val="Bildetekst"/>
              <w:rPr>
                <w:rFonts w:eastAsia="Times New Roman" w:cs="Arial"/>
                <w:color w:val="000000"/>
                <w:lang w:eastAsia="nb-NO"/>
              </w:rPr>
            </w:pPr>
            <w:r>
              <w:rPr>
                <w:rFonts w:eastAsia="Times New Roman" w:cs="Arial"/>
                <w:color w:val="000000"/>
                <w:lang w:eastAsia="nb-NO"/>
              </w:rPr>
              <w:t xml:space="preserve">   2020</w:t>
            </w:r>
          </w:p>
        </w:tc>
      </w:tr>
      <w:tr w:rsidR="00803A6F" w:rsidRPr="00AE29D0" w:rsidTr="00AF7950">
        <w:trPr>
          <w:trHeight w:val="468"/>
          <w:jc w:val="center"/>
        </w:trPr>
        <w:tc>
          <w:tcPr>
            <w:tcW w:w="70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C82AFD" w:rsidRDefault="00A9295E" w:rsidP="00941C69">
            <w:pPr>
              <w:pStyle w:val="Bildetekst"/>
              <w:rPr>
                <w:rFonts w:eastAsia="Times New Roman" w:cs="Arial"/>
                <w:b/>
                <w:color w:val="000000"/>
                <w:lang w:eastAsia="nb-NO"/>
              </w:rPr>
            </w:pPr>
            <w:r>
              <w:rPr>
                <w:rFonts w:eastAsia="Times New Roman" w:cs="Arial"/>
                <w:b/>
                <w:color w:val="000000"/>
                <w:lang w:eastAsia="nb-NO"/>
              </w:rPr>
              <w:t>Utrede behov</w:t>
            </w:r>
            <w:r w:rsidR="00C82AFD">
              <w:rPr>
                <w:rFonts w:eastAsia="Times New Roman" w:cs="Arial"/>
                <w:b/>
                <w:color w:val="000000"/>
                <w:lang w:eastAsia="nb-NO"/>
              </w:rPr>
              <w:t xml:space="preserve"> for botilbud, </w:t>
            </w:r>
            <w:r w:rsidR="00803A6F" w:rsidRPr="00B53371">
              <w:rPr>
                <w:rFonts w:eastAsia="Times New Roman" w:cs="Arial"/>
                <w:b/>
                <w:color w:val="000000"/>
                <w:lang w:eastAsia="nb-NO"/>
              </w:rPr>
              <w:t>heldøgnsomsorg</w:t>
            </w:r>
            <w:r w:rsidR="00C94EBE">
              <w:rPr>
                <w:rFonts w:eastAsia="Times New Roman" w:cs="Arial"/>
                <w:b/>
                <w:color w:val="000000"/>
                <w:lang w:eastAsia="nb-NO"/>
              </w:rPr>
              <w:t xml:space="preserve"> og hjemmesykeplei</w:t>
            </w:r>
            <w:r w:rsidR="00E95894">
              <w:rPr>
                <w:rFonts w:eastAsia="Times New Roman" w:cs="Arial"/>
                <w:b/>
                <w:color w:val="000000"/>
                <w:lang w:eastAsia="nb-NO"/>
              </w:rPr>
              <w:t>e</w:t>
            </w:r>
            <w:r w:rsidR="00803A6F" w:rsidRPr="00B53371">
              <w:rPr>
                <w:rFonts w:eastAsia="Times New Roman" w:cs="Arial"/>
                <w:b/>
                <w:color w:val="000000"/>
                <w:lang w:eastAsia="nb-NO"/>
              </w:rPr>
              <w:t xml:space="preserve"> fram mot 2030</w:t>
            </w:r>
            <w:r w:rsidR="00C82AFD">
              <w:rPr>
                <w:rFonts w:eastAsia="Times New Roman" w:cs="Arial"/>
                <w:b/>
                <w:color w:val="000000"/>
                <w:lang w:eastAsia="nb-NO"/>
              </w:rPr>
              <w:t xml:space="preserve"> </w:t>
            </w:r>
          </w:p>
          <w:p w:rsidR="00C82AFD" w:rsidRPr="00C82AFD" w:rsidRDefault="00803A6F" w:rsidP="00941C69">
            <w:pPr>
              <w:pStyle w:val="Punktliste"/>
              <w:numPr>
                <w:ilvl w:val="0"/>
                <w:numId w:val="32"/>
              </w:numPr>
              <w:spacing w:after="0" w:line="240" w:lineRule="auto"/>
              <w:rPr>
                <w:rFonts w:ascii="Arial" w:eastAsia="Times New Roman" w:hAnsi="Arial" w:cs="Arial"/>
                <w:b/>
                <w:color w:val="000000"/>
                <w:sz w:val="18"/>
                <w:szCs w:val="18"/>
              </w:rPr>
            </w:pPr>
            <w:r w:rsidRPr="00C82AFD">
              <w:rPr>
                <w:rFonts w:ascii="Arial" w:hAnsi="Arial" w:cs="Arial"/>
                <w:sz w:val="18"/>
                <w:szCs w:val="18"/>
              </w:rPr>
              <w:t>Sykehjem eller boform med heldøgns bemanning</w:t>
            </w:r>
            <w:r w:rsidR="00C82AFD" w:rsidRPr="00C82AFD">
              <w:rPr>
                <w:rFonts w:ascii="Arial" w:hAnsi="Arial" w:cs="Arial"/>
                <w:sz w:val="18"/>
                <w:szCs w:val="18"/>
              </w:rPr>
              <w:t xml:space="preserve"> </w:t>
            </w:r>
            <w:r w:rsidR="00C82AFD" w:rsidRPr="00C82AFD">
              <w:rPr>
                <w:rFonts w:ascii="Arial" w:hAnsi="Arial" w:cs="Arial"/>
                <w:sz w:val="18"/>
                <w:szCs w:val="18"/>
              </w:rPr>
              <w:br/>
            </w:r>
            <w:r w:rsidR="005256D3" w:rsidRPr="00C82AFD">
              <w:rPr>
                <w:rFonts w:ascii="Arial" w:hAnsi="Arial" w:cs="Arial"/>
                <w:sz w:val="18"/>
                <w:szCs w:val="18"/>
              </w:rPr>
              <w:t>Vurdere ombygging av Hestvadet</w:t>
            </w:r>
          </w:p>
          <w:p w:rsidR="00C82AFD" w:rsidRPr="00C82AFD" w:rsidRDefault="00803A6F" w:rsidP="00941C69">
            <w:pPr>
              <w:pStyle w:val="Punktliste"/>
              <w:numPr>
                <w:ilvl w:val="0"/>
                <w:numId w:val="32"/>
              </w:numPr>
              <w:spacing w:after="0" w:line="240" w:lineRule="auto"/>
              <w:rPr>
                <w:rFonts w:ascii="Arial" w:eastAsia="Times New Roman" w:hAnsi="Arial" w:cs="Arial"/>
                <w:b/>
                <w:color w:val="000000"/>
                <w:sz w:val="18"/>
                <w:szCs w:val="18"/>
              </w:rPr>
            </w:pPr>
            <w:r w:rsidRPr="00C82AFD">
              <w:rPr>
                <w:rFonts w:ascii="Arial" w:hAnsi="Arial" w:cs="Arial"/>
                <w:sz w:val="18"/>
                <w:szCs w:val="18"/>
              </w:rPr>
              <w:t>Utrede behovet for intermediære plasser i samarbeid med Helgelandssykehuset</w:t>
            </w:r>
          </w:p>
          <w:p w:rsidR="00C82AFD" w:rsidRPr="00C82AFD" w:rsidRDefault="00803A6F" w:rsidP="00941C69">
            <w:pPr>
              <w:pStyle w:val="Punktliste"/>
              <w:numPr>
                <w:ilvl w:val="0"/>
                <w:numId w:val="32"/>
              </w:numPr>
              <w:spacing w:after="0" w:line="240" w:lineRule="auto"/>
              <w:rPr>
                <w:rFonts w:ascii="Arial" w:eastAsia="Times New Roman" w:hAnsi="Arial" w:cs="Arial"/>
                <w:b/>
                <w:color w:val="000000"/>
                <w:sz w:val="18"/>
                <w:szCs w:val="18"/>
              </w:rPr>
            </w:pPr>
            <w:r w:rsidRPr="00C82AFD">
              <w:rPr>
                <w:rFonts w:ascii="Arial" w:eastAsia="Times New Roman" w:hAnsi="Arial" w:cs="Arial"/>
                <w:color w:val="000000"/>
                <w:sz w:val="18"/>
                <w:szCs w:val="18"/>
              </w:rPr>
              <w:t>Utrede Tautra 2, Overgangs/treningsbolig</w:t>
            </w:r>
          </w:p>
          <w:p w:rsidR="00C82AFD" w:rsidRPr="00C82AFD" w:rsidRDefault="00803A6F" w:rsidP="00941C69">
            <w:pPr>
              <w:pStyle w:val="Punktliste"/>
              <w:numPr>
                <w:ilvl w:val="0"/>
                <w:numId w:val="32"/>
              </w:numPr>
              <w:spacing w:after="0" w:line="240" w:lineRule="auto"/>
              <w:rPr>
                <w:rFonts w:ascii="Arial" w:eastAsia="Times New Roman" w:hAnsi="Arial" w:cs="Arial"/>
                <w:b/>
                <w:color w:val="000000"/>
                <w:sz w:val="18"/>
                <w:szCs w:val="18"/>
              </w:rPr>
            </w:pPr>
            <w:r w:rsidRPr="00C82AFD">
              <w:rPr>
                <w:rFonts w:ascii="Arial" w:eastAsia="Times New Roman" w:hAnsi="Arial" w:cs="Arial"/>
                <w:color w:val="000000"/>
                <w:sz w:val="18"/>
                <w:szCs w:val="18"/>
              </w:rPr>
              <w:t>Helhetlig pasientforløp samhandling legetjeneste / DMS / Institusjon / hjemmebasert</w:t>
            </w:r>
          </w:p>
          <w:p w:rsidR="00C82AFD" w:rsidRPr="00C82AFD" w:rsidRDefault="00C82AFD" w:rsidP="00941C69">
            <w:pPr>
              <w:pStyle w:val="Punktliste"/>
              <w:numPr>
                <w:ilvl w:val="0"/>
                <w:numId w:val="27"/>
              </w:numPr>
              <w:spacing w:after="0" w:line="240" w:lineRule="auto"/>
              <w:rPr>
                <w:rFonts w:ascii="Arial" w:hAnsi="Arial" w:cs="Arial"/>
                <w:sz w:val="18"/>
                <w:szCs w:val="18"/>
              </w:rPr>
            </w:pPr>
            <w:r w:rsidRPr="00C82AFD">
              <w:rPr>
                <w:rFonts w:ascii="Arial" w:hAnsi="Arial" w:cs="Arial"/>
                <w:sz w:val="18"/>
                <w:szCs w:val="18"/>
              </w:rPr>
              <w:t xml:space="preserve">Hjemmesykepleien styrkes </w:t>
            </w:r>
          </w:p>
          <w:p w:rsidR="00803A6F" w:rsidRPr="00C82AFD" w:rsidRDefault="00803A6F" w:rsidP="00941C69">
            <w:pPr>
              <w:pStyle w:val="Punktliste"/>
              <w:numPr>
                <w:ilvl w:val="0"/>
                <w:numId w:val="27"/>
              </w:numPr>
              <w:spacing w:before="0" w:line="240" w:lineRule="auto"/>
              <w:rPr>
                <w:rFonts w:ascii="Arial" w:hAnsi="Arial" w:cs="Arial"/>
                <w:sz w:val="18"/>
                <w:szCs w:val="18"/>
              </w:rPr>
            </w:pPr>
            <w:r w:rsidRPr="00C82AFD">
              <w:rPr>
                <w:rFonts w:ascii="Arial" w:hAnsi="Arial" w:cs="Arial"/>
                <w:sz w:val="18"/>
                <w:szCs w:val="18"/>
              </w:rPr>
              <w:t>Gjennomgå kriterier for tildeling av tjenester-  terskelverdier</w:t>
            </w:r>
            <w:r w:rsidR="0079022C" w:rsidRPr="00C82AFD">
              <w:rPr>
                <w:rFonts w:ascii="Arial" w:hAnsi="Arial" w:cs="Arial"/>
                <w:sz w:val="18"/>
                <w:szCs w:val="18"/>
              </w:rPr>
              <w:t>, samt utarbeide kvalitetsstandarder</w:t>
            </w:r>
          </w:p>
          <w:p w:rsidR="00803A6F" w:rsidRPr="009C2BE0" w:rsidRDefault="00803A6F" w:rsidP="00941C69">
            <w:pPr>
              <w:pStyle w:val="Listeavsnitt"/>
              <w:numPr>
                <w:ilvl w:val="0"/>
                <w:numId w:val="27"/>
              </w:numPr>
              <w:spacing w:before="0" w:after="120" w:line="240" w:lineRule="auto"/>
              <w:rPr>
                <w:lang w:eastAsia="nb-NO"/>
              </w:rPr>
            </w:pPr>
            <w:r w:rsidRPr="00C82AFD">
              <w:rPr>
                <w:rFonts w:ascii="Arial" w:hAnsi="Arial" w:cs="Arial"/>
                <w:sz w:val="18"/>
                <w:szCs w:val="18"/>
              </w:rPr>
              <w:t>Primærteam-  modellen skal benyttes til alle hjemmesykepleiebrukere for helhetlig oppfølging</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803A6F" w:rsidRPr="00AF303D" w:rsidRDefault="0036513E" w:rsidP="00C94EBE">
            <w:pPr>
              <w:pStyle w:val="Bildetekst"/>
              <w:rPr>
                <w:rFonts w:eastAsia="Times New Roman" w:cs="Arial"/>
                <w:color w:val="000000"/>
                <w:lang w:eastAsia="nb-NO"/>
              </w:rPr>
            </w:pPr>
            <w:r>
              <w:rPr>
                <w:rFonts w:eastAsia="Times New Roman" w:cs="Arial"/>
                <w:color w:val="000000"/>
                <w:lang w:eastAsia="nb-NO"/>
              </w:rPr>
              <w:t>Helse/ omsorg</w:t>
            </w:r>
          </w:p>
        </w:tc>
        <w:tc>
          <w:tcPr>
            <w:tcW w:w="10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803A6F" w:rsidRPr="00CE443F" w:rsidRDefault="00803A6F" w:rsidP="00C94EBE">
            <w:pPr>
              <w:pStyle w:val="Bildetekst"/>
              <w:jc w:val="center"/>
              <w:rPr>
                <w:rFonts w:eastAsia="Times New Roman" w:cs="Arial"/>
                <w:color w:val="000000"/>
                <w:lang w:eastAsia="nb-NO"/>
              </w:rPr>
            </w:pPr>
            <w:r>
              <w:rPr>
                <w:rFonts w:eastAsia="Times New Roman" w:cs="Arial"/>
                <w:color w:val="000000"/>
                <w:lang w:eastAsia="nb-NO"/>
              </w:rPr>
              <w:t>2019/2020</w:t>
            </w:r>
          </w:p>
        </w:tc>
      </w:tr>
      <w:tr w:rsidR="00803A6F" w:rsidRPr="00AE29D0" w:rsidTr="00AF7950">
        <w:trPr>
          <w:trHeight w:val="433"/>
          <w:jc w:val="center"/>
        </w:trPr>
        <w:tc>
          <w:tcPr>
            <w:tcW w:w="7093" w:type="dxa"/>
            <w:tcBorders>
              <w:top w:val="single" w:sz="4" w:space="0" w:color="5B9BD5" w:themeColor="accent1"/>
              <w:left w:val="single" w:sz="4" w:space="0" w:color="auto"/>
              <w:bottom w:val="single" w:sz="8" w:space="0" w:color="97C1E0"/>
              <w:right w:val="single" w:sz="8" w:space="0" w:color="97C1E0"/>
            </w:tcBorders>
            <w:shd w:val="clear" w:color="000000" w:fill="1F6994"/>
            <w:vAlign w:val="center"/>
            <w:hideMark/>
          </w:tcPr>
          <w:p w:rsidR="00803A6F" w:rsidRDefault="00803A6F" w:rsidP="00941C69">
            <w:pPr>
              <w:spacing w:before="0" w:after="0" w:line="240" w:lineRule="auto"/>
              <w:rPr>
                <w:rFonts w:ascii="Arial" w:eastAsia="Times New Roman" w:hAnsi="Arial" w:cs="Arial"/>
                <w:b/>
                <w:bCs/>
                <w:color w:val="FFFFFF"/>
                <w:sz w:val="18"/>
                <w:szCs w:val="18"/>
                <w:lang w:eastAsia="nb-NO"/>
              </w:rPr>
            </w:pPr>
            <w:r>
              <w:rPr>
                <w:rFonts w:ascii="Arial" w:eastAsia="Times New Roman" w:hAnsi="Arial" w:cs="Arial"/>
                <w:b/>
                <w:bCs/>
                <w:color w:val="FFFFFF"/>
                <w:sz w:val="18"/>
                <w:szCs w:val="18"/>
                <w:lang w:eastAsia="nb-NO"/>
              </w:rPr>
              <w:t>«</w:t>
            </w:r>
            <w:r w:rsidRPr="00AF303D">
              <w:rPr>
                <w:rFonts w:ascii="Arial" w:eastAsia="Times New Roman" w:hAnsi="Arial" w:cs="Arial"/>
                <w:b/>
                <w:bCs/>
                <w:color w:val="FFFFFF"/>
                <w:sz w:val="18"/>
                <w:szCs w:val="18"/>
                <w:lang w:eastAsia="nb-NO"/>
              </w:rPr>
              <w:t>Sjef i eget liv</w:t>
            </w:r>
            <w:r>
              <w:rPr>
                <w:rFonts w:ascii="Arial" w:eastAsia="Times New Roman" w:hAnsi="Arial" w:cs="Arial"/>
                <w:b/>
                <w:bCs/>
                <w:color w:val="FFFFFF"/>
                <w:sz w:val="18"/>
                <w:szCs w:val="18"/>
                <w:lang w:eastAsia="nb-NO"/>
              </w:rPr>
              <w:t>»</w:t>
            </w:r>
          </w:p>
          <w:p w:rsidR="0079022C" w:rsidRPr="0079022C" w:rsidRDefault="0079022C" w:rsidP="00941C69">
            <w:pPr>
              <w:spacing w:line="240" w:lineRule="auto"/>
              <w:rPr>
                <w:rFonts w:ascii="Arial" w:eastAsia="Times New Roman" w:hAnsi="Arial" w:cs="Arial"/>
                <w:b/>
                <w:bCs/>
                <w:color w:val="FFFFFF"/>
                <w:sz w:val="18"/>
                <w:szCs w:val="18"/>
                <w:lang w:eastAsia="nb-NO"/>
              </w:rPr>
            </w:pPr>
            <w:r w:rsidRPr="0079022C">
              <w:rPr>
                <w:i/>
                <w:sz w:val="18"/>
                <w:szCs w:val="18"/>
              </w:rPr>
              <w:t>Fra servicetjenester til fokus på mestring, trygghet og tidlig innsats.</w:t>
            </w:r>
          </w:p>
        </w:tc>
        <w:tc>
          <w:tcPr>
            <w:tcW w:w="1134" w:type="dxa"/>
            <w:tcBorders>
              <w:top w:val="single" w:sz="4" w:space="0" w:color="5B9BD5" w:themeColor="accent1"/>
              <w:left w:val="nil"/>
              <w:bottom w:val="single" w:sz="8" w:space="0" w:color="97C1E0"/>
              <w:right w:val="single" w:sz="8" w:space="0" w:color="97C1E0"/>
            </w:tcBorders>
            <w:shd w:val="clear" w:color="000000" w:fill="1F6994"/>
            <w:vAlign w:val="center"/>
            <w:hideMark/>
          </w:tcPr>
          <w:p w:rsidR="00803A6F" w:rsidRPr="00AE29D0" w:rsidRDefault="00803A6F" w:rsidP="00C94EBE">
            <w:pPr>
              <w:spacing w:before="0" w:after="0" w:line="240" w:lineRule="auto"/>
              <w:rPr>
                <w:rFonts w:ascii="Arial" w:eastAsia="Times New Roman" w:hAnsi="Arial" w:cs="Arial"/>
                <w:b/>
                <w:bCs/>
                <w:color w:val="FFFFFF"/>
                <w:sz w:val="18"/>
                <w:szCs w:val="18"/>
                <w:lang w:eastAsia="nb-NO"/>
              </w:rPr>
            </w:pPr>
            <w:r w:rsidRPr="00AE29D0">
              <w:rPr>
                <w:rFonts w:ascii="Arial" w:eastAsia="Times New Roman" w:hAnsi="Arial" w:cs="Arial"/>
                <w:b/>
                <w:bCs/>
                <w:color w:val="FFFFFF"/>
                <w:sz w:val="18"/>
                <w:szCs w:val="18"/>
                <w:lang w:eastAsia="nb-NO"/>
              </w:rPr>
              <w:t>Ansvarlig virksomhet</w:t>
            </w:r>
          </w:p>
        </w:tc>
        <w:tc>
          <w:tcPr>
            <w:tcW w:w="1027" w:type="dxa"/>
            <w:tcBorders>
              <w:top w:val="single" w:sz="4" w:space="0" w:color="5B9BD5" w:themeColor="accent1"/>
              <w:left w:val="nil"/>
              <w:bottom w:val="single" w:sz="8" w:space="0" w:color="97C1E0"/>
              <w:right w:val="single" w:sz="8" w:space="0" w:color="97C1E0"/>
            </w:tcBorders>
            <w:shd w:val="clear" w:color="000000" w:fill="1F6994"/>
          </w:tcPr>
          <w:p w:rsidR="00803A6F" w:rsidRPr="00AE29D0" w:rsidRDefault="00803A6F" w:rsidP="00C94EBE">
            <w:pPr>
              <w:pStyle w:val="Bildetekst"/>
              <w:jc w:val="center"/>
              <w:rPr>
                <w:lang w:eastAsia="nb-NO"/>
              </w:rPr>
            </w:pPr>
            <w:r w:rsidRPr="00CE443F">
              <w:rPr>
                <w:rFonts w:eastAsia="Times New Roman" w:cs="Arial"/>
                <w:b/>
                <w:bCs/>
                <w:iCs w:val="0"/>
                <w:color w:val="FFFFFF"/>
                <w:lang w:eastAsia="nb-NO"/>
              </w:rPr>
              <w:t>År</w:t>
            </w:r>
          </w:p>
        </w:tc>
      </w:tr>
      <w:tr w:rsidR="00803A6F" w:rsidRPr="00AE29D0" w:rsidTr="00AF7950">
        <w:trPr>
          <w:trHeight w:val="468"/>
          <w:jc w:val="center"/>
        </w:trPr>
        <w:tc>
          <w:tcPr>
            <w:tcW w:w="7093" w:type="dxa"/>
            <w:tcBorders>
              <w:top w:val="single" w:sz="8" w:space="0" w:color="97C1E0"/>
              <w:left w:val="single" w:sz="8" w:space="0" w:color="97C1E0"/>
              <w:bottom w:val="single" w:sz="8" w:space="0" w:color="97C1E0"/>
              <w:right w:val="single" w:sz="8" w:space="0" w:color="97C1E0"/>
            </w:tcBorders>
            <w:shd w:val="clear" w:color="auto" w:fill="auto"/>
            <w:vAlign w:val="center"/>
            <w:hideMark/>
          </w:tcPr>
          <w:p w:rsidR="00803A6F" w:rsidRDefault="00803A6F" w:rsidP="00941C69">
            <w:pPr>
              <w:pStyle w:val="Bildetekst"/>
              <w:rPr>
                <w:b/>
                <w:lang w:eastAsia="nb-NO"/>
              </w:rPr>
            </w:pPr>
            <w:r w:rsidRPr="00E12204">
              <w:rPr>
                <w:b/>
                <w:lang w:eastAsia="nb-NO"/>
              </w:rPr>
              <w:t>Psykiatri plan revideres</w:t>
            </w:r>
            <w:r>
              <w:rPr>
                <w:b/>
                <w:lang w:eastAsia="nb-NO"/>
              </w:rPr>
              <w:t xml:space="preserve"> (ny)</w:t>
            </w:r>
          </w:p>
          <w:p w:rsidR="00803A6F" w:rsidRPr="000809C1" w:rsidRDefault="00803A6F" w:rsidP="00941C69">
            <w:pPr>
              <w:pStyle w:val="Bildetekst"/>
              <w:numPr>
                <w:ilvl w:val="0"/>
                <w:numId w:val="24"/>
              </w:numPr>
              <w:rPr>
                <w:lang w:eastAsia="nb-NO"/>
              </w:rPr>
            </w:pPr>
            <w:r w:rsidRPr="000809C1">
              <w:rPr>
                <w:lang w:eastAsia="nb-NO"/>
              </w:rPr>
              <w:t>Utred</w:t>
            </w:r>
            <w:r w:rsidR="0079022C" w:rsidRPr="000809C1">
              <w:rPr>
                <w:lang w:eastAsia="nb-NO"/>
              </w:rPr>
              <w:t>e</w:t>
            </w:r>
            <w:r w:rsidRPr="000809C1">
              <w:rPr>
                <w:lang w:eastAsia="nb-NO"/>
              </w:rPr>
              <w:t xml:space="preserve"> organisering av tjenestetilbud til brukere med sammensatte behov</w:t>
            </w:r>
            <w:r w:rsidR="0079022C" w:rsidRPr="000809C1">
              <w:rPr>
                <w:lang w:eastAsia="nb-NO"/>
              </w:rPr>
              <w:t>, h</w:t>
            </w:r>
            <w:r w:rsidRPr="000809C1">
              <w:rPr>
                <w:lang w:eastAsia="nb-NO"/>
              </w:rPr>
              <w:t>erunder tjenester til personer med psykisk helse- og rusproblemer</w:t>
            </w:r>
          </w:p>
          <w:p w:rsidR="00803A6F" w:rsidRPr="000809C1" w:rsidRDefault="00803A6F" w:rsidP="00941C69">
            <w:pPr>
              <w:pStyle w:val="Bildetekst"/>
              <w:numPr>
                <w:ilvl w:val="0"/>
                <w:numId w:val="24"/>
              </w:numPr>
              <w:rPr>
                <w:lang w:eastAsia="nb-NO"/>
              </w:rPr>
            </w:pPr>
            <w:r w:rsidRPr="000809C1">
              <w:t>Videreutvikle og implementere FACT-team i samarbeid med spesialisthelsetjenesten</w:t>
            </w:r>
          </w:p>
          <w:p w:rsidR="007C02CA" w:rsidRPr="000809C1" w:rsidRDefault="00803A6F" w:rsidP="00941C69">
            <w:pPr>
              <w:pStyle w:val="Bildetekst"/>
              <w:numPr>
                <w:ilvl w:val="0"/>
                <w:numId w:val="24"/>
              </w:numPr>
              <w:rPr>
                <w:lang w:eastAsia="nb-NO"/>
              </w:rPr>
            </w:pPr>
            <w:r w:rsidRPr="000809C1">
              <w:rPr>
                <w:lang w:eastAsia="nb-NO"/>
              </w:rPr>
              <w:t>Etablere en arena for helsepersonell med samhandling for brukere med sammensatte behov. Brukerforum</w:t>
            </w:r>
            <w:r w:rsidR="0079022C" w:rsidRPr="000809C1">
              <w:rPr>
                <w:lang w:eastAsia="nb-NO"/>
              </w:rPr>
              <w:t xml:space="preserve"> eventuelt utvidet fagteam</w:t>
            </w:r>
          </w:p>
          <w:p w:rsidR="007C02CA" w:rsidRPr="000809C1" w:rsidRDefault="00803A6F" w:rsidP="00941C69">
            <w:pPr>
              <w:pStyle w:val="Bildetekst"/>
              <w:numPr>
                <w:ilvl w:val="0"/>
                <w:numId w:val="24"/>
              </w:numPr>
              <w:rPr>
                <w:lang w:eastAsia="nb-NO"/>
              </w:rPr>
            </w:pPr>
            <w:r w:rsidRPr="000809C1">
              <w:t xml:space="preserve">Implementere Rask Psykisk Helsehjelp (RPH) i daglig drift, inkludert </w:t>
            </w:r>
            <w:r w:rsidR="007C02CA" w:rsidRPr="000809C1">
              <w:t>Videreutvikle og forankre</w:t>
            </w:r>
            <w:r w:rsidRPr="000809C1">
              <w:rPr>
                <w:lang w:eastAsia="nb-NO"/>
              </w:rPr>
              <w:t xml:space="preserve"> verktøy for samhandling</w:t>
            </w:r>
            <w:r w:rsidR="008059C6" w:rsidRPr="000809C1">
              <w:rPr>
                <w:lang w:eastAsia="nb-NO"/>
              </w:rPr>
              <w:t xml:space="preserve"> IP (Visma sampro)</w:t>
            </w:r>
          </w:p>
          <w:p w:rsidR="00C94EBE" w:rsidRPr="007C02CA" w:rsidRDefault="00803A6F" w:rsidP="00941C69">
            <w:pPr>
              <w:pStyle w:val="Bildetekst"/>
              <w:numPr>
                <w:ilvl w:val="0"/>
                <w:numId w:val="24"/>
              </w:numPr>
              <w:rPr>
                <w:sz w:val="20"/>
                <w:szCs w:val="20"/>
                <w:lang w:eastAsia="nb-NO"/>
              </w:rPr>
            </w:pPr>
            <w:r w:rsidRPr="000809C1">
              <w:t>Øke spisskompetansen på psykiatri- og rus på kveld, natt, helg og høytid i pleie og omsorgstjenesten</w:t>
            </w:r>
          </w:p>
        </w:tc>
        <w:tc>
          <w:tcPr>
            <w:tcW w:w="1134" w:type="dxa"/>
            <w:tcBorders>
              <w:top w:val="nil"/>
              <w:left w:val="nil"/>
              <w:bottom w:val="single" w:sz="8" w:space="0" w:color="97C1E0"/>
              <w:right w:val="single" w:sz="8" w:space="0" w:color="97C1E0"/>
            </w:tcBorders>
            <w:shd w:val="clear" w:color="auto" w:fill="auto"/>
            <w:vAlign w:val="center"/>
            <w:hideMark/>
          </w:tcPr>
          <w:p w:rsidR="00803A6F" w:rsidRPr="00AF303D" w:rsidRDefault="00803A6F" w:rsidP="00C94EBE">
            <w:pPr>
              <w:pStyle w:val="Bildetekst"/>
              <w:rPr>
                <w:lang w:eastAsia="nb-NO"/>
              </w:rPr>
            </w:pPr>
            <w:r w:rsidRPr="00AF303D">
              <w:rPr>
                <w:lang w:eastAsia="nb-NO"/>
              </w:rPr>
              <w:t> </w:t>
            </w:r>
            <w:r>
              <w:rPr>
                <w:rFonts w:eastAsia="Times New Roman" w:cs="Arial"/>
                <w:color w:val="000000"/>
                <w:lang w:eastAsia="nb-NO"/>
              </w:rPr>
              <w:t>Helse/ omsorg/ oppvekst</w:t>
            </w:r>
          </w:p>
        </w:tc>
        <w:tc>
          <w:tcPr>
            <w:tcW w:w="1027" w:type="dxa"/>
            <w:tcBorders>
              <w:top w:val="nil"/>
              <w:left w:val="nil"/>
              <w:bottom w:val="single" w:sz="8" w:space="0" w:color="97C1E0"/>
              <w:right w:val="single" w:sz="8" w:space="0" w:color="97C1E0"/>
            </w:tcBorders>
          </w:tcPr>
          <w:p w:rsidR="00803A6F" w:rsidRPr="00AF303D" w:rsidRDefault="00803A6F" w:rsidP="00C94EBE">
            <w:pPr>
              <w:pStyle w:val="Bildetekst"/>
              <w:jc w:val="center"/>
              <w:rPr>
                <w:lang w:eastAsia="nb-NO"/>
              </w:rPr>
            </w:pPr>
            <w:r>
              <w:rPr>
                <w:lang w:eastAsia="nb-NO"/>
              </w:rPr>
              <w:t>2019</w:t>
            </w:r>
          </w:p>
        </w:tc>
      </w:tr>
      <w:tr w:rsidR="00C94EBE" w:rsidRPr="00AE29D0" w:rsidTr="00AF7950">
        <w:trPr>
          <w:trHeight w:val="468"/>
          <w:jc w:val="center"/>
        </w:trPr>
        <w:tc>
          <w:tcPr>
            <w:tcW w:w="7093" w:type="dxa"/>
            <w:tcBorders>
              <w:top w:val="single" w:sz="8" w:space="0" w:color="97C1E0"/>
              <w:left w:val="single" w:sz="8" w:space="0" w:color="97C1E0"/>
              <w:bottom w:val="single" w:sz="8" w:space="0" w:color="97C1E0"/>
              <w:right w:val="single" w:sz="8" w:space="0" w:color="97C1E0"/>
            </w:tcBorders>
            <w:shd w:val="clear" w:color="auto" w:fill="auto"/>
            <w:vAlign w:val="center"/>
          </w:tcPr>
          <w:p w:rsidR="00C94EBE" w:rsidRPr="002D11CD" w:rsidRDefault="00C94EBE" w:rsidP="00941C69">
            <w:pPr>
              <w:pStyle w:val="Bildetekst"/>
              <w:rPr>
                <w:rFonts w:eastAsia="Times New Roman" w:cs="Arial"/>
                <w:b/>
                <w:color w:val="000000"/>
                <w:lang w:eastAsia="nb-NO"/>
              </w:rPr>
            </w:pPr>
            <w:r w:rsidRPr="002D11CD">
              <w:rPr>
                <w:rFonts w:eastAsia="Times New Roman" w:cs="Arial"/>
                <w:b/>
                <w:color w:val="000000"/>
                <w:lang w:eastAsia="nb-NO"/>
              </w:rPr>
              <w:t>Demensplan ferdigstilles</w:t>
            </w:r>
            <w:r w:rsidR="004D1192">
              <w:rPr>
                <w:rFonts w:eastAsia="Times New Roman" w:cs="Arial"/>
                <w:b/>
                <w:color w:val="000000"/>
                <w:lang w:eastAsia="nb-NO"/>
              </w:rPr>
              <w:t>- vedtas</w:t>
            </w:r>
          </w:p>
          <w:p w:rsidR="00C94EBE" w:rsidRPr="00D67224" w:rsidRDefault="004D1192" w:rsidP="00941C69">
            <w:pPr>
              <w:pStyle w:val="Listeavsnitt"/>
              <w:numPr>
                <w:ilvl w:val="0"/>
                <w:numId w:val="27"/>
              </w:numPr>
              <w:spacing w:before="0" w:after="0" w:line="240" w:lineRule="auto"/>
              <w:rPr>
                <w:rFonts w:ascii="Arial" w:hAnsi="Arial" w:cs="Arial"/>
                <w:sz w:val="18"/>
                <w:szCs w:val="18"/>
                <w:lang w:eastAsia="nb-NO"/>
              </w:rPr>
            </w:pPr>
            <w:r w:rsidRPr="00D67224">
              <w:rPr>
                <w:rFonts w:ascii="Arial" w:eastAsia="Times New Roman" w:hAnsi="Arial" w:cs="Arial"/>
                <w:color w:val="000000"/>
                <w:sz w:val="18"/>
                <w:szCs w:val="18"/>
                <w:lang w:eastAsia="nb-NO"/>
              </w:rPr>
              <w:t>Utvide tilbud</w:t>
            </w:r>
            <w:r w:rsidR="00C94EBE" w:rsidRPr="00D67224">
              <w:rPr>
                <w:rFonts w:ascii="Arial" w:eastAsia="Times New Roman" w:hAnsi="Arial" w:cs="Arial"/>
                <w:color w:val="000000"/>
                <w:sz w:val="18"/>
                <w:szCs w:val="18"/>
                <w:lang w:eastAsia="nb-NO"/>
              </w:rPr>
              <w:t xml:space="preserve"> om avlastning til pårørende til hjemmeboende personer med demens-sykdom</w:t>
            </w:r>
          </w:p>
          <w:p w:rsidR="00C94EBE" w:rsidRPr="00D67224" w:rsidRDefault="00C94EBE" w:rsidP="00941C69">
            <w:pPr>
              <w:pStyle w:val="Listeavsnitt"/>
              <w:numPr>
                <w:ilvl w:val="0"/>
                <w:numId w:val="27"/>
              </w:numPr>
              <w:spacing w:before="0" w:after="0" w:line="240" w:lineRule="auto"/>
              <w:rPr>
                <w:rFonts w:ascii="Arial" w:hAnsi="Arial" w:cs="Arial"/>
                <w:sz w:val="18"/>
                <w:szCs w:val="18"/>
                <w:lang w:eastAsia="nb-NO"/>
              </w:rPr>
            </w:pPr>
            <w:r w:rsidRPr="00D67224">
              <w:rPr>
                <w:rFonts w:ascii="Arial" w:eastAsia="Times New Roman" w:hAnsi="Arial" w:cs="Arial"/>
                <w:color w:val="000000"/>
                <w:sz w:val="18"/>
                <w:szCs w:val="18"/>
                <w:lang w:eastAsia="nb-NO"/>
              </w:rPr>
              <w:t xml:space="preserve">Utrede utvidet behov for dagsenter for demente  </w:t>
            </w:r>
          </w:p>
          <w:p w:rsidR="00C94EBE" w:rsidRPr="00E12204" w:rsidRDefault="00C94EBE" w:rsidP="00941C69">
            <w:pPr>
              <w:pStyle w:val="Bildetekst"/>
              <w:numPr>
                <w:ilvl w:val="0"/>
                <w:numId w:val="27"/>
              </w:numPr>
              <w:spacing w:before="0" w:after="0"/>
              <w:rPr>
                <w:b/>
                <w:lang w:eastAsia="nb-NO"/>
              </w:rPr>
            </w:pPr>
            <w:r w:rsidRPr="00D67224">
              <w:rPr>
                <w:rFonts w:cs="Arial"/>
              </w:rPr>
              <w:t>Utrede behov og løsninger for forsterkede skjermede plasser på institusjon</w:t>
            </w:r>
          </w:p>
        </w:tc>
        <w:tc>
          <w:tcPr>
            <w:tcW w:w="1134" w:type="dxa"/>
            <w:tcBorders>
              <w:top w:val="nil"/>
              <w:left w:val="nil"/>
              <w:bottom w:val="single" w:sz="4" w:space="0" w:color="auto"/>
              <w:right w:val="single" w:sz="8" w:space="0" w:color="97C1E0"/>
            </w:tcBorders>
            <w:shd w:val="clear" w:color="auto" w:fill="auto"/>
            <w:vAlign w:val="center"/>
          </w:tcPr>
          <w:p w:rsidR="00C94EBE" w:rsidRDefault="00C94EBE" w:rsidP="00C94EBE">
            <w:pPr>
              <w:pStyle w:val="Bildetekst"/>
              <w:rPr>
                <w:rFonts w:eastAsia="Times New Roman" w:cs="Arial"/>
                <w:color w:val="000000"/>
                <w:lang w:eastAsia="nb-NO"/>
              </w:rPr>
            </w:pPr>
            <w:r>
              <w:rPr>
                <w:rFonts w:eastAsia="Times New Roman" w:cs="Arial"/>
                <w:color w:val="000000"/>
                <w:lang w:eastAsia="nb-NO"/>
              </w:rPr>
              <w:t>Helse/ omsorg</w:t>
            </w:r>
          </w:p>
          <w:p w:rsidR="00EE0878" w:rsidRDefault="00EE0878" w:rsidP="00EE0878">
            <w:pPr>
              <w:rPr>
                <w:lang w:eastAsia="nb-NO"/>
              </w:rPr>
            </w:pPr>
          </w:p>
          <w:p w:rsidR="00EE0878" w:rsidRPr="00EE0878" w:rsidRDefault="00EE0878" w:rsidP="00EE0878">
            <w:pPr>
              <w:rPr>
                <w:lang w:eastAsia="nb-NO"/>
              </w:rPr>
            </w:pPr>
          </w:p>
        </w:tc>
        <w:tc>
          <w:tcPr>
            <w:tcW w:w="1027" w:type="dxa"/>
            <w:tcBorders>
              <w:top w:val="nil"/>
              <w:left w:val="nil"/>
              <w:bottom w:val="single" w:sz="4" w:space="0" w:color="auto"/>
              <w:right w:val="single" w:sz="8" w:space="0" w:color="97C1E0"/>
            </w:tcBorders>
          </w:tcPr>
          <w:p w:rsidR="00C94EBE" w:rsidRDefault="00C94EBE" w:rsidP="00C94EBE">
            <w:pPr>
              <w:pStyle w:val="Bildetekst"/>
              <w:jc w:val="center"/>
              <w:rPr>
                <w:rFonts w:eastAsia="Times New Roman" w:cs="Arial"/>
                <w:color w:val="000000"/>
                <w:lang w:eastAsia="nb-NO"/>
              </w:rPr>
            </w:pPr>
          </w:p>
          <w:p w:rsidR="00C94EBE" w:rsidRDefault="00C94EBE" w:rsidP="00C94EBE">
            <w:pPr>
              <w:pStyle w:val="Bildetekst"/>
              <w:jc w:val="center"/>
              <w:rPr>
                <w:rFonts w:eastAsia="Times New Roman" w:cs="Arial"/>
                <w:color w:val="000000"/>
                <w:lang w:eastAsia="nb-NO"/>
              </w:rPr>
            </w:pPr>
          </w:p>
          <w:p w:rsidR="00C94EBE" w:rsidRDefault="00C94EBE" w:rsidP="00C94EBE">
            <w:pPr>
              <w:pStyle w:val="Bildetekst"/>
              <w:jc w:val="center"/>
              <w:rPr>
                <w:lang w:eastAsia="nb-NO"/>
              </w:rPr>
            </w:pPr>
            <w:r>
              <w:rPr>
                <w:rFonts w:eastAsia="Times New Roman" w:cs="Arial"/>
                <w:color w:val="000000"/>
                <w:lang w:eastAsia="nb-NO"/>
              </w:rPr>
              <w:t>2019</w:t>
            </w:r>
          </w:p>
        </w:tc>
      </w:tr>
      <w:tr w:rsidR="00803A6F" w:rsidRPr="00AE29D0" w:rsidTr="00AF7950">
        <w:trPr>
          <w:cantSplit/>
          <w:trHeight w:val="300"/>
          <w:jc w:val="center"/>
        </w:trPr>
        <w:tc>
          <w:tcPr>
            <w:tcW w:w="7093" w:type="dxa"/>
            <w:tcBorders>
              <w:top w:val="single" w:sz="8" w:space="0" w:color="97C1E0"/>
              <w:left w:val="single" w:sz="8" w:space="0" w:color="97C1E0"/>
              <w:bottom w:val="single" w:sz="8" w:space="0" w:color="97C1E0"/>
              <w:right w:val="single" w:sz="8" w:space="0" w:color="97C1E0"/>
            </w:tcBorders>
            <w:shd w:val="clear" w:color="auto" w:fill="auto"/>
            <w:vAlign w:val="center"/>
          </w:tcPr>
          <w:p w:rsidR="00803A6F" w:rsidRPr="00E12204" w:rsidRDefault="004D1192" w:rsidP="00941C69">
            <w:pPr>
              <w:pStyle w:val="Bildetekst"/>
              <w:rPr>
                <w:b/>
              </w:rPr>
            </w:pPr>
            <w:r>
              <w:rPr>
                <w:b/>
              </w:rPr>
              <w:t>Mestring- r</w:t>
            </w:r>
            <w:r w:rsidR="00803A6F" w:rsidRPr="00E12204">
              <w:rPr>
                <w:b/>
              </w:rPr>
              <w:t>ehabilitering- habiliteringsplan</w:t>
            </w:r>
          </w:p>
          <w:p w:rsidR="00803A6F" w:rsidRPr="00D67224" w:rsidRDefault="00803A6F" w:rsidP="00941C69">
            <w:pPr>
              <w:pStyle w:val="Listeavsnitt"/>
              <w:numPr>
                <w:ilvl w:val="0"/>
                <w:numId w:val="25"/>
              </w:numPr>
              <w:spacing w:line="240" w:lineRule="auto"/>
              <w:rPr>
                <w:rFonts w:ascii="Arial" w:hAnsi="Arial" w:cs="Arial"/>
                <w:sz w:val="18"/>
                <w:szCs w:val="18"/>
                <w:lang w:eastAsia="nb-NO"/>
              </w:rPr>
            </w:pPr>
            <w:r w:rsidRPr="00D67224">
              <w:rPr>
                <w:rFonts w:ascii="Arial" w:hAnsi="Arial" w:cs="Arial"/>
                <w:sz w:val="18"/>
                <w:szCs w:val="18"/>
                <w:lang w:eastAsia="nb-NO"/>
              </w:rPr>
              <w:t>Organisere forbyggende tjenester til et hverdagsmestringsteam for hele kommunen</w:t>
            </w:r>
          </w:p>
          <w:p w:rsidR="00803A6F" w:rsidRPr="00D67224" w:rsidRDefault="00803A6F" w:rsidP="00941C69">
            <w:pPr>
              <w:pStyle w:val="Listeavsnitt"/>
              <w:numPr>
                <w:ilvl w:val="0"/>
                <w:numId w:val="25"/>
              </w:numPr>
              <w:spacing w:line="240" w:lineRule="auto"/>
              <w:rPr>
                <w:rFonts w:ascii="Arial" w:hAnsi="Arial" w:cs="Arial"/>
                <w:sz w:val="18"/>
                <w:szCs w:val="18"/>
                <w:lang w:eastAsia="nb-NO"/>
              </w:rPr>
            </w:pPr>
            <w:r w:rsidRPr="00D67224">
              <w:rPr>
                <w:rFonts w:ascii="Arial" w:hAnsi="Arial" w:cs="Arial"/>
                <w:sz w:val="18"/>
                <w:szCs w:val="18"/>
                <w:lang w:eastAsia="nb-NO"/>
              </w:rPr>
              <w:t>Gjennomføre rehabilitering</w:t>
            </w:r>
            <w:r w:rsidR="004D1192" w:rsidRPr="00D67224">
              <w:rPr>
                <w:rFonts w:ascii="Arial" w:hAnsi="Arial" w:cs="Arial"/>
                <w:sz w:val="18"/>
                <w:szCs w:val="18"/>
                <w:lang w:eastAsia="nb-NO"/>
              </w:rPr>
              <w:t>- og mestrings</w:t>
            </w:r>
            <w:r w:rsidRPr="00D67224">
              <w:rPr>
                <w:rFonts w:ascii="Arial" w:hAnsi="Arial" w:cs="Arial"/>
                <w:sz w:val="18"/>
                <w:szCs w:val="18"/>
                <w:lang w:eastAsia="nb-NO"/>
              </w:rPr>
              <w:t>prosjekt institusjon</w:t>
            </w:r>
          </w:p>
          <w:p w:rsidR="00803A6F" w:rsidRPr="00D67224" w:rsidRDefault="0036513E" w:rsidP="00941C69">
            <w:pPr>
              <w:pStyle w:val="Listeavsnitt"/>
              <w:numPr>
                <w:ilvl w:val="0"/>
                <w:numId w:val="25"/>
              </w:numPr>
              <w:spacing w:line="240" w:lineRule="auto"/>
              <w:rPr>
                <w:rFonts w:ascii="Arial" w:hAnsi="Arial" w:cs="Arial"/>
                <w:sz w:val="18"/>
                <w:szCs w:val="18"/>
                <w:lang w:eastAsia="nb-NO"/>
              </w:rPr>
            </w:pPr>
            <w:r w:rsidRPr="00D67224">
              <w:rPr>
                <w:rFonts w:ascii="Arial" w:hAnsi="Arial" w:cs="Arial"/>
                <w:sz w:val="18"/>
                <w:szCs w:val="18"/>
              </w:rPr>
              <w:t>Gradvis s</w:t>
            </w:r>
            <w:r w:rsidR="00803A6F" w:rsidRPr="00D67224">
              <w:rPr>
                <w:rFonts w:ascii="Arial" w:hAnsi="Arial" w:cs="Arial"/>
                <w:sz w:val="18"/>
                <w:szCs w:val="18"/>
              </w:rPr>
              <w:t>tyrke forebyggende tjenester med 1 årsverk ergoterapeut og 1 årsverk ernæringsfysiolog, 0,5 årsverk hjelpemiddeltekniker.</w:t>
            </w:r>
          </w:p>
          <w:p w:rsidR="004D1192" w:rsidRPr="00C94EBE" w:rsidRDefault="004D1192" w:rsidP="00941C69">
            <w:pPr>
              <w:pStyle w:val="Listeavsnitt"/>
              <w:numPr>
                <w:ilvl w:val="0"/>
                <w:numId w:val="25"/>
              </w:numPr>
              <w:spacing w:line="240" w:lineRule="auto"/>
              <w:rPr>
                <w:lang w:eastAsia="nb-NO"/>
              </w:rPr>
            </w:pPr>
            <w:r w:rsidRPr="00D67224">
              <w:rPr>
                <w:rFonts w:ascii="Arial" w:hAnsi="Arial" w:cs="Arial"/>
                <w:sz w:val="18"/>
                <w:szCs w:val="18"/>
              </w:rPr>
              <w:t>Forebyggende hjemmebesøk over i drift</w:t>
            </w:r>
          </w:p>
        </w:tc>
        <w:tc>
          <w:tcPr>
            <w:tcW w:w="1134" w:type="dxa"/>
            <w:tcBorders>
              <w:top w:val="single" w:sz="4" w:space="0" w:color="auto"/>
              <w:left w:val="nil"/>
              <w:bottom w:val="single" w:sz="8" w:space="0" w:color="97C1E0"/>
              <w:right w:val="single" w:sz="8" w:space="0" w:color="97C1E0"/>
            </w:tcBorders>
            <w:shd w:val="clear" w:color="auto" w:fill="auto"/>
            <w:vAlign w:val="center"/>
          </w:tcPr>
          <w:p w:rsidR="00803A6F" w:rsidRPr="00AF303D" w:rsidRDefault="00803A6F" w:rsidP="00C94EBE">
            <w:pPr>
              <w:pStyle w:val="Bildetekst"/>
              <w:rPr>
                <w:lang w:eastAsia="nb-NO"/>
              </w:rPr>
            </w:pPr>
            <w:r>
              <w:rPr>
                <w:lang w:eastAsia="nb-NO"/>
              </w:rPr>
              <w:t xml:space="preserve">Helse/ omsorg </w:t>
            </w:r>
          </w:p>
        </w:tc>
        <w:tc>
          <w:tcPr>
            <w:tcW w:w="1027" w:type="dxa"/>
            <w:tcBorders>
              <w:top w:val="single" w:sz="4" w:space="0" w:color="auto"/>
              <w:left w:val="nil"/>
              <w:bottom w:val="single" w:sz="8" w:space="0" w:color="97C1E0"/>
              <w:right w:val="single" w:sz="8" w:space="0" w:color="97C1E0"/>
            </w:tcBorders>
          </w:tcPr>
          <w:p w:rsidR="00803A6F" w:rsidRPr="00AF303D" w:rsidRDefault="00803A6F" w:rsidP="00C94EBE">
            <w:pPr>
              <w:pStyle w:val="Bildetekst"/>
              <w:jc w:val="center"/>
              <w:rPr>
                <w:lang w:eastAsia="nb-NO"/>
              </w:rPr>
            </w:pPr>
            <w:r>
              <w:rPr>
                <w:lang w:eastAsia="nb-NO"/>
              </w:rPr>
              <w:t>2019/ 2020</w:t>
            </w:r>
          </w:p>
        </w:tc>
      </w:tr>
      <w:tr w:rsidR="00803A6F" w:rsidRPr="00AE29D0" w:rsidTr="00AF7950">
        <w:trPr>
          <w:trHeight w:val="480"/>
          <w:jc w:val="center"/>
        </w:trPr>
        <w:tc>
          <w:tcPr>
            <w:tcW w:w="7093" w:type="dxa"/>
            <w:tcBorders>
              <w:top w:val="nil"/>
              <w:left w:val="single" w:sz="4" w:space="0" w:color="auto"/>
              <w:bottom w:val="single" w:sz="8" w:space="0" w:color="97C1E0"/>
              <w:right w:val="single" w:sz="8" w:space="0" w:color="97C1E0"/>
            </w:tcBorders>
            <w:shd w:val="clear" w:color="000000" w:fill="1F6994"/>
            <w:vAlign w:val="center"/>
            <w:hideMark/>
          </w:tcPr>
          <w:p w:rsidR="00803A6F" w:rsidRDefault="00803A6F" w:rsidP="00941C69">
            <w:pPr>
              <w:spacing w:before="0" w:after="0" w:line="240" w:lineRule="auto"/>
              <w:rPr>
                <w:rFonts w:ascii="Arial" w:eastAsia="Times New Roman" w:hAnsi="Arial" w:cs="Arial"/>
                <w:b/>
                <w:bCs/>
                <w:color w:val="FFFFFF"/>
                <w:sz w:val="18"/>
                <w:szCs w:val="18"/>
                <w:lang w:eastAsia="nb-NO"/>
              </w:rPr>
            </w:pPr>
            <w:r>
              <w:rPr>
                <w:rFonts w:ascii="Arial" w:eastAsia="Times New Roman" w:hAnsi="Arial" w:cs="Arial"/>
                <w:b/>
                <w:bCs/>
                <w:color w:val="FFFFFF"/>
                <w:sz w:val="18"/>
                <w:szCs w:val="18"/>
                <w:lang w:eastAsia="nb-NO"/>
              </w:rPr>
              <w:t>«Enklere liv»</w:t>
            </w:r>
          </w:p>
          <w:p w:rsidR="00D51CA6" w:rsidRPr="00D51CA6" w:rsidRDefault="00D51CA6" w:rsidP="00941C69">
            <w:pPr>
              <w:spacing w:line="240" w:lineRule="auto"/>
              <w:rPr>
                <w:i/>
                <w:sz w:val="18"/>
                <w:szCs w:val="18"/>
              </w:rPr>
            </w:pPr>
            <w:r w:rsidRPr="00D51CA6">
              <w:rPr>
                <w:i/>
                <w:sz w:val="18"/>
                <w:szCs w:val="18"/>
              </w:rPr>
              <w:t>Utnytte mulighetene digitalisering gir for å tilby gode og effektive innbyggertjenester.</w:t>
            </w:r>
            <w:r>
              <w:rPr>
                <w:i/>
                <w:sz w:val="18"/>
                <w:szCs w:val="18"/>
              </w:rPr>
              <w:t xml:space="preserve"> </w:t>
            </w:r>
          </w:p>
        </w:tc>
        <w:tc>
          <w:tcPr>
            <w:tcW w:w="1134" w:type="dxa"/>
            <w:tcBorders>
              <w:top w:val="nil"/>
              <w:left w:val="nil"/>
              <w:bottom w:val="single" w:sz="8" w:space="0" w:color="97C1E0"/>
              <w:right w:val="single" w:sz="8" w:space="0" w:color="97C1E0"/>
            </w:tcBorders>
            <w:shd w:val="clear" w:color="000000" w:fill="1F6994"/>
            <w:vAlign w:val="center"/>
            <w:hideMark/>
          </w:tcPr>
          <w:p w:rsidR="00803A6F" w:rsidRPr="00AE29D0" w:rsidRDefault="00803A6F" w:rsidP="00C94EBE">
            <w:pPr>
              <w:spacing w:before="0" w:after="0" w:line="240" w:lineRule="auto"/>
              <w:rPr>
                <w:rFonts w:ascii="Arial" w:eastAsia="Times New Roman" w:hAnsi="Arial" w:cs="Arial"/>
                <w:b/>
                <w:bCs/>
                <w:color w:val="FFFFFF"/>
                <w:sz w:val="18"/>
                <w:szCs w:val="18"/>
                <w:lang w:eastAsia="nb-NO"/>
              </w:rPr>
            </w:pPr>
            <w:r w:rsidRPr="00AE29D0">
              <w:rPr>
                <w:rFonts w:ascii="Arial" w:eastAsia="Times New Roman" w:hAnsi="Arial" w:cs="Arial"/>
                <w:b/>
                <w:bCs/>
                <w:color w:val="FFFFFF"/>
                <w:sz w:val="18"/>
                <w:szCs w:val="18"/>
                <w:lang w:eastAsia="nb-NO"/>
              </w:rPr>
              <w:t>Ansvarlig virksomhet</w:t>
            </w:r>
          </w:p>
        </w:tc>
        <w:tc>
          <w:tcPr>
            <w:tcW w:w="1027" w:type="dxa"/>
            <w:tcBorders>
              <w:top w:val="nil"/>
              <w:left w:val="nil"/>
              <w:bottom w:val="single" w:sz="8" w:space="0" w:color="97C1E0"/>
              <w:right w:val="single" w:sz="8" w:space="0" w:color="97C1E0"/>
            </w:tcBorders>
            <w:shd w:val="clear" w:color="000000" w:fill="1F6994"/>
          </w:tcPr>
          <w:p w:rsidR="00803A6F" w:rsidRPr="00AE29D0" w:rsidRDefault="00803A6F" w:rsidP="00C94EBE">
            <w:pPr>
              <w:pStyle w:val="Bildetekst"/>
              <w:jc w:val="center"/>
              <w:rPr>
                <w:lang w:eastAsia="nb-NO"/>
              </w:rPr>
            </w:pPr>
            <w:r w:rsidRPr="00CE443F">
              <w:rPr>
                <w:rFonts w:eastAsia="Times New Roman" w:cs="Arial"/>
                <w:b/>
                <w:bCs/>
                <w:iCs w:val="0"/>
                <w:color w:val="FFFFFF"/>
                <w:lang w:eastAsia="nb-NO"/>
              </w:rPr>
              <w:t>År</w:t>
            </w:r>
          </w:p>
        </w:tc>
      </w:tr>
      <w:tr w:rsidR="00803A6F" w:rsidRPr="00AE29D0" w:rsidTr="00AF7950">
        <w:trPr>
          <w:trHeight w:val="468"/>
          <w:jc w:val="center"/>
        </w:trPr>
        <w:tc>
          <w:tcPr>
            <w:tcW w:w="7093" w:type="dxa"/>
            <w:tcBorders>
              <w:top w:val="single" w:sz="8" w:space="0" w:color="97C1E0"/>
              <w:left w:val="single" w:sz="8" w:space="0" w:color="97C1E0"/>
              <w:bottom w:val="single" w:sz="8" w:space="0" w:color="97C1E0"/>
              <w:right w:val="single" w:sz="8" w:space="0" w:color="97C1E0"/>
            </w:tcBorders>
            <w:shd w:val="clear" w:color="auto" w:fill="auto"/>
            <w:vAlign w:val="center"/>
          </w:tcPr>
          <w:p w:rsidR="00803A6F" w:rsidRDefault="00D51CA6" w:rsidP="00941C69">
            <w:pPr>
              <w:spacing w:before="0" w:after="0" w:line="240" w:lineRule="auto"/>
              <w:rPr>
                <w:rFonts w:ascii="Arial" w:eastAsia="Times New Roman" w:hAnsi="Arial" w:cs="Arial"/>
                <w:color w:val="000000"/>
                <w:sz w:val="18"/>
                <w:szCs w:val="18"/>
                <w:lang w:eastAsia="nb-NO"/>
              </w:rPr>
            </w:pPr>
            <w:r>
              <w:rPr>
                <w:rFonts w:ascii="Arial" w:eastAsia="Times New Roman" w:hAnsi="Arial" w:cs="Arial"/>
                <w:b/>
                <w:color w:val="000000"/>
                <w:sz w:val="18"/>
                <w:szCs w:val="18"/>
                <w:lang w:eastAsia="nb-NO"/>
              </w:rPr>
              <w:t>Utarbeide d</w:t>
            </w:r>
            <w:r w:rsidR="00803A6F" w:rsidRPr="002D11CD">
              <w:rPr>
                <w:rFonts w:ascii="Arial" w:eastAsia="Times New Roman" w:hAnsi="Arial" w:cs="Arial"/>
                <w:b/>
                <w:color w:val="000000"/>
                <w:sz w:val="18"/>
                <w:szCs w:val="18"/>
                <w:lang w:eastAsia="nb-NO"/>
              </w:rPr>
              <w:t>igitaliseringsstrategi innen helse og omsorgstjenestene</w:t>
            </w:r>
            <w:r w:rsidR="00803A6F">
              <w:rPr>
                <w:rFonts w:ascii="Arial" w:eastAsia="Times New Roman" w:hAnsi="Arial" w:cs="Arial"/>
                <w:color w:val="000000"/>
                <w:sz w:val="18"/>
                <w:szCs w:val="18"/>
                <w:lang w:eastAsia="nb-NO"/>
              </w:rPr>
              <w:t>.</w:t>
            </w:r>
          </w:p>
          <w:p w:rsidR="00803A6F" w:rsidRDefault="00803A6F" w:rsidP="00941C69">
            <w:pPr>
              <w:spacing w:before="0" w:after="0" w:line="240" w:lineRule="auto"/>
              <w:rPr>
                <w:rFonts w:ascii="Arial" w:eastAsia="Times New Roman" w:hAnsi="Arial" w:cs="Arial"/>
                <w:color w:val="000000"/>
                <w:sz w:val="18"/>
                <w:szCs w:val="18"/>
                <w:lang w:eastAsia="nb-NO"/>
              </w:rPr>
            </w:pPr>
          </w:p>
          <w:p w:rsidR="00803A6F" w:rsidRPr="00D67224" w:rsidRDefault="00803A6F" w:rsidP="00941C69">
            <w:pPr>
              <w:pStyle w:val="Listeavsnitt"/>
              <w:numPr>
                <w:ilvl w:val="0"/>
                <w:numId w:val="26"/>
              </w:numPr>
              <w:spacing w:before="0" w:after="0" w:line="240" w:lineRule="auto"/>
              <w:rPr>
                <w:rFonts w:ascii="Arial" w:eastAsia="Times New Roman" w:hAnsi="Arial" w:cs="Arial"/>
                <w:color w:val="000000"/>
                <w:sz w:val="18"/>
                <w:szCs w:val="18"/>
                <w:lang w:eastAsia="nb-NO"/>
              </w:rPr>
            </w:pPr>
            <w:r w:rsidRPr="00D67224">
              <w:rPr>
                <w:rFonts w:ascii="Arial" w:eastAsia="Times New Roman" w:hAnsi="Arial" w:cs="Arial"/>
                <w:color w:val="000000"/>
                <w:sz w:val="18"/>
                <w:szCs w:val="18"/>
                <w:lang w:eastAsia="nb-NO"/>
              </w:rPr>
              <w:t>Definere og forankre roller, ansvarsdeling for digital utvikling</w:t>
            </w:r>
          </w:p>
          <w:p w:rsidR="00803A6F" w:rsidRPr="00D67224" w:rsidRDefault="00803A6F" w:rsidP="00941C69">
            <w:pPr>
              <w:pStyle w:val="Listeavsnitt"/>
              <w:numPr>
                <w:ilvl w:val="0"/>
                <w:numId w:val="26"/>
              </w:numPr>
              <w:spacing w:before="0" w:after="0" w:line="240" w:lineRule="auto"/>
              <w:rPr>
                <w:rFonts w:ascii="Arial" w:eastAsia="Times New Roman" w:hAnsi="Arial" w:cs="Arial"/>
                <w:color w:val="000000"/>
                <w:sz w:val="18"/>
                <w:szCs w:val="18"/>
                <w:lang w:eastAsia="nb-NO"/>
              </w:rPr>
            </w:pPr>
            <w:r w:rsidRPr="00D67224">
              <w:rPr>
                <w:rFonts w:ascii="Arial" w:eastAsia="Times New Roman" w:hAnsi="Arial" w:cs="Arial"/>
                <w:color w:val="000000"/>
                <w:sz w:val="18"/>
                <w:szCs w:val="18"/>
                <w:lang w:eastAsia="nb-NO"/>
              </w:rPr>
              <w:t>Starte grupper med velferdsteknologiens ABC for alle relevante ansatte</w:t>
            </w:r>
          </w:p>
          <w:p w:rsidR="00803A6F" w:rsidRPr="00D67224" w:rsidRDefault="00803A6F" w:rsidP="00941C69">
            <w:pPr>
              <w:pStyle w:val="Listeavsnitt"/>
              <w:numPr>
                <w:ilvl w:val="0"/>
                <w:numId w:val="26"/>
              </w:numPr>
              <w:spacing w:before="0" w:after="0" w:line="240" w:lineRule="auto"/>
              <w:rPr>
                <w:rFonts w:ascii="Arial" w:eastAsia="Times New Roman" w:hAnsi="Arial" w:cs="Arial"/>
                <w:color w:val="000000"/>
                <w:sz w:val="18"/>
                <w:szCs w:val="18"/>
                <w:lang w:eastAsia="nb-NO"/>
              </w:rPr>
            </w:pPr>
            <w:r w:rsidRPr="00D67224">
              <w:rPr>
                <w:rFonts w:ascii="Arial" w:eastAsia="Times New Roman" w:hAnsi="Arial" w:cs="Arial"/>
                <w:color w:val="000000"/>
                <w:sz w:val="18"/>
                <w:szCs w:val="18"/>
                <w:lang w:eastAsia="nb-NO"/>
              </w:rPr>
              <w:t>Opprette ett årsverk med spisskompetanse på helse og velferdsteknologi</w:t>
            </w:r>
          </w:p>
          <w:p w:rsidR="00803A6F" w:rsidRPr="00D67224" w:rsidRDefault="00803A6F" w:rsidP="00941C69">
            <w:pPr>
              <w:pStyle w:val="Listeavsnitt"/>
              <w:numPr>
                <w:ilvl w:val="0"/>
                <w:numId w:val="26"/>
              </w:numPr>
              <w:spacing w:before="0" w:after="0" w:line="240" w:lineRule="auto"/>
              <w:rPr>
                <w:rFonts w:ascii="Arial" w:eastAsia="Times New Roman" w:hAnsi="Arial" w:cs="Arial"/>
                <w:color w:val="000000"/>
                <w:sz w:val="18"/>
                <w:szCs w:val="18"/>
                <w:lang w:eastAsia="nb-NO"/>
              </w:rPr>
            </w:pPr>
            <w:r w:rsidRPr="00D67224">
              <w:rPr>
                <w:rFonts w:ascii="Arial" w:eastAsia="Times New Roman" w:hAnsi="Arial" w:cs="Arial"/>
                <w:color w:val="000000"/>
                <w:sz w:val="18"/>
                <w:szCs w:val="18"/>
                <w:lang w:eastAsia="nb-NO"/>
              </w:rPr>
              <w:t>Ny løsning / plattform skalerbar for alle tjenester</w:t>
            </w:r>
          </w:p>
          <w:p w:rsidR="00803A6F" w:rsidRPr="00D67224" w:rsidRDefault="00803A6F" w:rsidP="00941C69">
            <w:pPr>
              <w:pStyle w:val="Listeavsnitt"/>
              <w:numPr>
                <w:ilvl w:val="0"/>
                <w:numId w:val="26"/>
              </w:numPr>
              <w:spacing w:before="0" w:after="0" w:line="240" w:lineRule="auto"/>
              <w:rPr>
                <w:rFonts w:ascii="Arial" w:eastAsia="Times New Roman" w:hAnsi="Arial" w:cs="Arial"/>
                <w:color w:val="000000"/>
                <w:sz w:val="18"/>
                <w:szCs w:val="18"/>
                <w:lang w:eastAsia="nb-NO"/>
              </w:rPr>
            </w:pPr>
            <w:r w:rsidRPr="00D67224">
              <w:rPr>
                <w:rFonts w:ascii="Arial" w:eastAsia="Times New Roman" w:hAnsi="Arial" w:cs="Arial"/>
                <w:color w:val="000000"/>
                <w:sz w:val="18"/>
                <w:szCs w:val="18"/>
                <w:lang w:eastAsia="nb-NO"/>
              </w:rPr>
              <w:t>Timeliste/turnusprogram/ integrasjon med fagsystem</w:t>
            </w:r>
          </w:p>
          <w:p w:rsidR="00803A6F" w:rsidRPr="00D67224" w:rsidRDefault="00803A6F" w:rsidP="00941C69">
            <w:pPr>
              <w:pStyle w:val="Listeavsnitt"/>
              <w:numPr>
                <w:ilvl w:val="0"/>
                <w:numId w:val="26"/>
              </w:numPr>
              <w:spacing w:before="0" w:after="0" w:line="240" w:lineRule="auto"/>
              <w:rPr>
                <w:rFonts w:ascii="Arial" w:eastAsia="Times New Roman" w:hAnsi="Arial" w:cs="Arial"/>
                <w:color w:val="000000"/>
                <w:sz w:val="18"/>
                <w:szCs w:val="18"/>
                <w:lang w:eastAsia="nb-NO"/>
              </w:rPr>
            </w:pPr>
            <w:r w:rsidRPr="00D67224">
              <w:rPr>
                <w:rFonts w:ascii="Arial" w:eastAsia="Times New Roman" w:hAnsi="Arial" w:cs="Arial"/>
                <w:color w:val="000000"/>
                <w:sz w:val="18"/>
                <w:szCs w:val="18"/>
                <w:lang w:eastAsia="nb-NO"/>
              </w:rPr>
              <w:t>Innføre håndholdte terminaler i hele hjemmetjenesten</w:t>
            </w:r>
          </w:p>
          <w:p w:rsidR="00803A6F" w:rsidRPr="00D67224" w:rsidRDefault="00803A6F" w:rsidP="00941C69">
            <w:pPr>
              <w:pStyle w:val="Listeavsnitt"/>
              <w:numPr>
                <w:ilvl w:val="0"/>
                <w:numId w:val="26"/>
              </w:numPr>
              <w:spacing w:before="0" w:after="0" w:line="240" w:lineRule="auto"/>
              <w:rPr>
                <w:rFonts w:ascii="Arial" w:eastAsia="Times New Roman" w:hAnsi="Arial" w:cs="Arial"/>
                <w:color w:val="000000"/>
                <w:sz w:val="18"/>
                <w:szCs w:val="18"/>
                <w:lang w:eastAsia="nb-NO"/>
              </w:rPr>
            </w:pPr>
            <w:r w:rsidRPr="00D67224">
              <w:rPr>
                <w:rFonts w:ascii="Arial" w:eastAsia="Times New Roman" w:hAnsi="Arial" w:cs="Arial"/>
                <w:color w:val="000000"/>
                <w:sz w:val="18"/>
                <w:szCs w:val="18"/>
                <w:lang w:eastAsia="nb-NO"/>
              </w:rPr>
              <w:t>Inkludere funksjonalitet for å optimalisere kjøreruter i hjemmebaserte tjenester</w:t>
            </w:r>
          </w:p>
          <w:p w:rsidR="00803A6F" w:rsidRPr="00D67224" w:rsidRDefault="00803A6F" w:rsidP="00941C69">
            <w:pPr>
              <w:pStyle w:val="Listeavsnitt"/>
              <w:numPr>
                <w:ilvl w:val="0"/>
                <w:numId w:val="26"/>
              </w:numPr>
              <w:spacing w:before="0" w:after="0" w:line="240" w:lineRule="auto"/>
              <w:rPr>
                <w:rFonts w:ascii="Arial" w:eastAsia="Times New Roman" w:hAnsi="Arial" w:cs="Arial"/>
                <w:color w:val="000000"/>
                <w:sz w:val="18"/>
                <w:szCs w:val="18"/>
                <w:lang w:eastAsia="nb-NO"/>
              </w:rPr>
            </w:pPr>
            <w:r w:rsidRPr="00D67224">
              <w:rPr>
                <w:rFonts w:ascii="Arial" w:eastAsia="Times New Roman" w:hAnsi="Arial" w:cs="Arial"/>
                <w:color w:val="000000"/>
                <w:sz w:val="18"/>
                <w:szCs w:val="18"/>
                <w:lang w:eastAsia="nb-NO"/>
              </w:rPr>
              <w:t>Gå fra analoge til digitale trygghetsalarmer. Mobile trygghetsalarmer ved behov</w:t>
            </w:r>
          </w:p>
          <w:p w:rsidR="00803A6F" w:rsidRPr="00D67224" w:rsidRDefault="00803A6F" w:rsidP="00941C69">
            <w:pPr>
              <w:pStyle w:val="Listeavsnitt"/>
              <w:numPr>
                <w:ilvl w:val="0"/>
                <w:numId w:val="26"/>
              </w:numPr>
              <w:spacing w:before="0" w:after="0" w:line="240" w:lineRule="auto"/>
              <w:rPr>
                <w:rFonts w:ascii="Arial" w:eastAsia="Times New Roman" w:hAnsi="Arial" w:cs="Arial"/>
                <w:color w:val="000000"/>
                <w:sz w:val="18"/>
                <w:szCs w:val="18"/>
                <w:lang w:eastAsia="nb-NO"/>
              </w:rPr>
            </w:pPr>
            <w:r w:rsidRPr="00D67224">
              <w:rPr>
                <w:rFonts w:ascii="Arial" w:eastAsia="Times New Roman" w:hAnsi="Arial" w:cs="Arial"/>
                <w:color w:val="000000"/>
                <w:sz w:val="18"/>
                <w:szCs w:val="18"/>
                <w:lang w:eastAsia="nb-NO"/>
              </w:rPr>
              <w:t>Elektroniske dørlåser</w:t>
            </w:r>
          </w:p>
          <w:p w:rsidR="00803A6F" w:rsidRPr="00D67224" w:rsidRDefault="00803A6F" w:rsidP="00941C69">
            <w:pPr>
              <w:pStyle w:val="Listeavsnitt"/>
              <w:numPr>
                <w:ilvl w:val="0"/>
                <w:numId w:val="26"/>
              </w:numPr>
              <w:spacing w:before="0" w:after="0" w:line="240" w:lineRule="auto"/>
              <w:rPr>
                <w:rFonts w:ascii="Arial" w:eastAsia="Times New Roman" w:hAnsi="Arial" w:cs="Arial"/>
                <w:color w:val="000000"/>
                <w:sz w:val="18"/>
                <w:szCs w:val="18"/>
                <w:lang w:eastAsia="nb-NO"/>
              </w:rPr>
            </w:pPr>
            <w:r w:rsidRPr="00D67224">
              <w:rPr>
                <w:rFonts w:ascii="Arial" w:eastAsia="Times New Roman" w:hAnsi="Arial" w:cs="Arial"/>
                <w:color w:val="000000"/>
                <w:sz w:val="18"/>
                <w:szCs w:val="18"/>
                <w:lang w:eastAsia="nb-NO"/>
              </w:rPr>
              <w:t>Elektroniske pillemaskiner</w:t>
            </w:r>
          </w:p>
          <w:p w:rsidR="00803A6F" w:rsidRPr="00D67224" w:rsidRDefault="00803A6F" w:rsidP="00941C69">
            <w:pPr>
              <w:pStyle w:val="Listeavsnitt"/>
              <w:numPr>
                <w:ilvl w:val="0"/>
                <w:numId w:val="26"/>
              </w:numPr>
              <w:spacing w:before="0" w:after="0" w:line="240" w:lineRule="auto"/>
              <w:rPr>
                <w:rFonts w:ascii="Arial" w:eastAsia="Times New Roman" w:hAnsi="Arial" w:cs="Arial"/>
                <w:color w:val="000000"/>
                <w:sz w:val="18"/>
                <w:szCs w:val="18"/>
                <w:lang w:eastAsia="nb-NO"/>
              </w:rPr>
            </w:pPr>
            <w:r w:rsidRPr="00D67224">
              <w:rPr>
                <w:rFonts w:ascii="Arial" w:eastAsia="Times New Roman" w:hAnsi="Arial" w:cs="Arial"/>
                <w:color w:val="000000"/>
                <w:sz w:val="18"/>
                <w:szCs w:val="18"/>
                <w:lang w:eastAsia="nb-NO"/>
              </w:rPr>
              <w:t>Digitalt natt-tilsyn på institusjon / bolig</w:t>
            </w:r>
          </w:p>
          <w:p w:rsidR="00803A6F" w:rsidRPr="008059C6" w:rsidRDefault="00803A6F" w:rsidP="00AF7950">
            <w:pPr>
              <w:pStyle w:val="Listeavsnitt"/>
              <w:numPr>
                <w:ilvl w:val="0"/>
                <w:numId w:val="26"/>
              </w:numPr>
              <w:spacing w:before="0" w:after="0" w:line="240" w:lineRule="auto"/>
              <w:rPr>
                <w:rFonts w:ascii="Arial" w:eastAsia="Times New Roman" w:hAnsi="Arial" w:cs="Arial"/>
                <w:color w:val="000000"/>
                <w:sz w:val="18"/>
                <w:szCs w:val="18"/>
                <w:lang w:eastAsia="nb-NO"/>
              </w:rPr>
            </w:pPr>
            <w:r w:rsidRPr="00D67224">
              <w:rPr>
                <w:rFonts w:ascii="Arial" w:eastAsia="Times New Roman" w:hAnsi="Arial" w:cs="Arial"/>
                <w:color w:val="000000"/>
                <w:sz w:val="18"/>
                <w:szCs w:val="18"/>
                <w:lang w:eastAsia="nb-NO"/>
              </w:rPr>
              <w:t>Gi brukerne opplæring for å kunne ta i bruk smarte og framtidsrettede tjenester</w:t>
            </w:r>
            <w:r w:rsidR="00AF7950">
              <w:rPr>
                <w:rFonts w:ascii="Arial" w:eastAsia="Times New Roman" w:hAnsi="Arial" w:cs="Arial"/>
                <w:color w:val="000000"/>
                <w:sz w:val="18"/>
                <w:szCs w:val="18"/>
                <w:lang w:eastAsia="nb-NO"/>
              </w:rPr>
              <w:t xml:space="preserve"> </w:t>
            </w:r>
          </w:p>
        </w:tc>
        <w:tc>
          <w:tcPr>
            <w:tcW w:w="1134" w:type="dxa"/>
            <w:tcBorders>
              <w:top w:val="single" w:sz="8" w:space="0" w:color="97C1E0"/>
              <w:left w:val="nil"/>
              <w:bottom w:val="single" w:sz="8" w:space="0" w:color="97C1E0"/>
              <w:right w:val="single" w:sz="8" w:space="0" w:color="97C1E0"/>
            </w:tcBorders>
            <w:shd w:val="clear" w:color="auto" w:fill="auto"/>
            <w:vAlign w:val="center"/>
            <w:hideMark/>
          </w:tcPr>
          <w:p w:rsidR="00803A6F" w:rsidRPr="00AE29D0" w:rsidRDefault="00803A6F" w:rsidP="00C94EBE">
            <w:pPr>
              <w:spacing w:before="0" w:after="0" w:line="240" w:lineRule="auto"/>
              <w:rPr>
                <w:rFonts w:ascii="Arial" w:eastAsia="Times New Roman" w:hAnsi="Arial" w:cs="Arial"/>
                <w:color w:val="000000"/>
                <w:sz w:val="18"/>
                <w:szCs w:val="18"/>
                <w:lang w:eastAsia="nb-NO"/>
              </w:rPr>
            </w:pPr>
            <w:r w:rsidRPr="00AE29D0">
              <w:rPr>
                <w:rFonts w:ascii="Arial" w:eastAsia="Times New Roman" w:hAnsi="Arial" w:cs="Arial"/>
                <w:color w:val="000000"/>
                <w:sz w:val="18"/>
                <w:szCs w:val="18"/>
                <w:lang w:eastAsia="nb-NO"/>
              </w:rPr>
              <w:t> </w:t>
            </w:r>
            <w:r>
              <w:rPr>
                <w:lang w:eastAsia="nb-NO"/>
              </w:rPr>
              <w:t>Helse/ omsorg/ IT</w:t>
            </w:r>
          </w:p>
        </w:tc>
        <w:tc>
          <w:tcPr>
            <w:tcW w:w="1027" w:type="dxa"/>
            <w:tcBorders>
              <w:top w:val="single" w:sz="8" w:space="0" w:color="97C1E0"/>
              <w:left w:val="nil"/>
              <w:bottom w:val="single" w:sz="8" w:space="0" w:color="97C1E0"/>
              <w:right w:val="single" w:sz="8" w:space="0" w:color="97C1E0"/>
            </w:tcBorders>
          </w:tcPr>
          <w:p w:rsidR="00803A6F" w:rsidRPr="00AF7950" w:rsidRDefault="00AF7950" w:rsidP="00AF7950">
            <w:pPr>
              <w:pStyle w:val="Bildetekst"/>
              <w:rPr>
                <w:color w:val="000000"/>
                <w:sz w:val="20"/>
                <w:szCs w:val="20"/>
                <w:lang w:eastAsia="nb-NO"/>
              </w:rPr>
            </w:pPr>
            <w:r w:rsidRPr="00AF7950">
              <w:rPr>
                <w:color w:val="000000"/>
                <w:sz w:val="20"/>
                <w:szCs w:val="20"/>
                <w:lang w:eastAsia="nb-NO"/>
              </w:rPr>
              <w:t xml:space="preserve">   </w:t>
            </w:r>
            <w:r w:rsidR="00803A6F" w:rsidRPr="00AF7950">
              <w:rPr>
                <w:color w:val="000000"/>
                <w:sz w:val="20"/>
                <w:szCs w:val="20"/>
                <w:lang w:eastAsia="nb-NO"/>
              </w:rPr>
              <w:t>2019</w:t>
            </w:r>
            <w:r w:rsidRPr="00AF7950">
              <w:rPr>
                <w:color w:val="000000"/>
                <w:sz w:val="20"/>
                <w:szCs w:val="20"/>
                <w:lang w:eastAsia="nb-NO"/>
              </w:rPr>
              <w:t>/</w:t>
            </w:r>
          </w:p>
          <w:p w:rsidR="0036513E" w:rsidRDefault="0036513E" w:rsidP="0036513E">
            <w:pPr>
              <w:rPr>
                <w:lang w:eastAsia="nb-NO"/>
              </w:rPr>
            </w:pPr>
            <w:r w:rsidRPr="00AF7950">
              <w:rPr>
                <w:szCs w:val="20"/>
                <w:lang w:eastAsia="nb-NO"/>
              </w:rPr>
              <w:t xml:space="preserve">  2020</w:t>
            </w:r>
          </w:p>
          <w:p w:rsidR="0036513E" w:rsidRPr="0036513E" w:rsidRDefault="0036513E" w:rsidP="0036513E">
            <w:pPr>
              <w:rPr>
                <w:lang w:eastAsia="nb-NO"/>
              </w:rPr>
            </w:pPr>
          </w:p>
        </w:tc>
      </w:tr>
      <w:tr w:rsidR="00803A6F" w:rsidRPr="00AE29D0" w:rsidTr="00AF7950">
        <w:trPr>
          <w:trHeight w:val="578"/>
          <w:jc w:val="center"/>
        </w:trPr>
        <w:tc>
          <w:tcPr>
            <w:tcW w:w="7093" w:type="dxa"/>
            <w:tcBorders>
              <w:top w:val="single" w:sz="4" w:space="0" w:color="5B9BD5" w:themeColor="accent1"/>
              <w:left w:val="nil"/>
              <w:bottom w:val="single" w:sz="8" w:space="0" w:color="97C1E0"/>
              <w:right w:val="single" w:sz="8" w:space="0" w:color="97C1E0"/>
            </w:tcBorders>
            <w:shd w:val="clear" w:color="000000" w:fill="1F6994"/>
            <w:vAlign w:val="center"/>
            <w:hideMark/>
          </w:tcPr>
          <w:p w:rsidR="00803A6F" w:rsidRDefault="00803A6F" w:rsidP="00941C69">
            <w:pPr>
              <w:spacing w:before="0" w:after="0" w:line="240" w:lineRule="auto"/>
              <w:rPr>
                <w:rFonts w:ascii="Arial" w:eastAsia="Times New Roman" w:hAnsi="Arial" w:cs="Arial"/>
                <w:b/>
                <w:bCs/>
                <w:color w:val="FFFFFF"/>
                <w:sz w:val="18"/>
                <w:szCs w:val="18"/>
                <w:lang w:eastAsia="nb-NO"/>
              </w:rPr>
            </w:pPr>
            <w:r>
              <w:rPr>
                <w:rFonts w:ascii="Arial" w:eastAsia="Times New Roman" w:hAnsi="Arial" w:cs="Arial"/>
                <w:b/>
                <w:bCs/>
                <w:color w:val="FFFFFF"/>
                <w:sz w:val="18"/>
                <w:szCs w:val="18"/>
                <w:lang w:eastAsia="nb-NO"/>
              </w:rPr>
              <w:t>"Legge liv til årene»</w:t>
            </w:r>
          </w:p>
          <w:p w:rsidR="0048111C" w:rsidRPr="00AE29D0" w:rsidRDefault="0048111C" w:rsidP="00941C69">
            <w:pPr>
              <w:spacing w:line="240" w:lineRule="auto"/>
              <w:rPr>
                <w:rFonts w:ascii="Arial" w:eastAsia="Times New Roman" w:hAnsi="Arial" w:cs="Arial"/>
                <w:b/>
                <w:bCs/>
                <w:color w:val="FFFFFF"/>
                <w:sz w:val="18"/>
                <w:szCs w:val="18"/>
                <w:lang w:eastAsia="nb-NO"/>
              </w:rPr>
            </w:pPr>
            <w:r w:rsidRPr="0048111C">
              <w:rPr>
                <w:i/>
                <w:sz w:val="18"/>
                <w:szCs w:val="18"/>
              </w:rPr>
              <w:t>Tjenestene skal kjennetegnes ved aktiv omsorg med sterk brukermedvirkning, god kvalitet og stort rom for frivillighet.</w:t>
            </w:r>
          </w:p>
        </w:tc>
        <w:tc>
          <w:tcPr>
            <w:tcW w:w="1134" w:type="dxa"/>
            <w:tcBorders>
              <w:top w:val="single" w:sz="4" w:space="0" w:color="5B9BD5" w:themeColor="accent1"/>
              <w:left w:val="nil"/>
              <w:bottom w:val="single" w:sz="8" w:space="0" w:color="97C1E0"/>
              <w:right w:val="single" w:sz="8" w:space="0" w:color="97C1E0"/>
            </w:tcBorders>
            <w:shd w:val="clear" w:color="000000" w:fill="1F6994"/>
            <w:vAlign w:val="center"/>
            <w:hideMark/>
          </w:tcPr>
          <w:p w:rsidR="00803A6F" w:rsidRPr="00AE29D0" w:rsidRDefault="00803A6F" w:rsidP="00C94EBE">
            <w:pPr>
              <w:spacing w:before="0" w:after="0" w:line="240" w:lineRule="auto"/>
              <w:rPr>
                <w:rFonts w:ascii="Arial" w:eastAsia="Times New Roman" w:hAnsi="Arial" w:cs="Arial"/>
                <w:b/>
                <w:bCs/>
                <w:color w:val="FFFFFF"/>
                <w:sz w:val="18"/>
                <w:szCs w:val="18"/>
                <w:lang w:eastAsia="nb-NO"/>
              </w:rPr>
            </w:pPr>
            <w:r w:rsidRPr="00AE29D0">
              <w:rPr>
                <w:rFonts w:ascii="Arial" w:eastAsia="Times New Roman" w:hAnsi="Arial" w:cs="Arial"/>
                <w:b/>
                <w:bCs/>
                <w:color w:val="FFFFFF"/>
                <w:sz w:val="18"/>
                <w:szCs w:val="18"/>
                <w:lang w:eastAsia="nb-NO"/>
              </w:rPr>
              <w:t>Ansvarlig virksomhet</w:t>
            </w:r>
          </w:p>
        </w:tc>
        <w:tc>
          <w:tcPr>
            <w:tcW w:w="1027" w:type="dxa"/>
            <w:tcBorders>
              <w:top w:val="single" w:sz="4" w:space="0" w:color="5B9BD5" w:themeColor="accent1"/>
              <w:left w:val="nil"/>
              <w:bottom w:val="single" w:sz="8" w:space="0" w:color="97C1E0"/>
              <w:right w:val="single" w:sz="8" w:space="0" w:color="97C1E0"/>
            </w:tcBorders>
            <w:shd w:val="clear" w:color="000000" w:fill="1F6994"/>
          </w:tcPr>
          <w:p w:rsidR="00803A6F" w:rsidRPr="00CE443F" w:rsidRDefault="00803A6F" w:rsidP="00C94EBE">
            <w:pPr>
              <w:pStyle w:val="Bildetekst"/>
              <w:jc w:val="center"/>
              <w:rPr>
                <w:rFonts w:eastAsia="Times New Roman" w:cs="Arial"/>
                <w:b/>
                <w:bCs/>
                <w:iCs w:val="0"/>
                <w:color w:val="FFFFFF"/>
                <w:lang w:eastAsia="nb-NO"/>
              </w:rPr>
            </w:pPr>
            <w:r w:rsidRPr="00CE443F">
              <w:rPr>
                <w:rFonts w:eastAsia="Times New Roman" w:cs="Arial"/>
                <w:b/>
                <w:bCs/>
                <w:iCs w:val="0"/>
                <w:color w:val="FFFFFF"/>
                <w:lang w:eastAsia="nb-NO"/>
              </w:rPr>
              <w:t>År</w:t>
            </w:r>
          </w:p>
        </w:tc>
      </w:tr>
      <w:tr w:rsidR="00803A6F" w:rsidRPr="00AE29D0" w:rsidTr="00AF7950">
        <w:trPr>
          <w:trHeight w:val="300"/>
          <w:jc w:val="center"/>
        </w:trPr>
        <w:tc>
          <w:tcPr>
            <w:tcW w:w="7093" w:type="dxa"/>
            <w:tcBorders>
              <w:top w:val="single" w:sz="8" w:space="0" w:color="97C1E0"/>
              <w:left w:val="single" w:sz="8" w:space="0" w:color="97C1E0"/>
              <w:bottom w:val="single" w:sz="8" w:space="0" w:color="97C1E0"/>
              <w:right w:val="single" w:sz="8" w:space="0" w:color="97C1E0"/>
            </w:tcBorders>
            <w:shd w:val="clear" w:color="auto" w:fill="auto"/>
            <w:vAlign w:val="center"/>
          </w:tcPr>
          <w:p w:rsidR="00803A6F" w:rsidRPr="00D67224" w:rsidRDefault="00803A6F" w:rsidP="00941C69">
            <w:pPr>
              <w:spacing w:before="0" w:after="0" w:line="240" w:lineRule="auto"/>
              <w:rPr>
                <w:rFonts w:ascii="Arial" w:eastAsia="Times New Roman" w:hAnsi="Arial" w:cs="Arial"/>
                <w:color w:val="000000"/>
                <w:sz w:val="18"/>
                <w:szCs w:val="18"/>
                <w:lang w:eastAsia="nb-NO"/>
              </w:rPr>
            </w:pPr>
            <w:r w:rsidRPr="00D67224">
              <w:rPr>
                <w:rFonts w:ascii="Arial" w:eastAsia="Times New Roman" w:hAnsi="Arial" w:cs="Arial"/>
                <w:color w:val="000000"/>
                <w:sz w:val="18"/>
                <w:szCs w:val="18"/>
                <w:lang w:eastAsia="nb-NO"/>
              </w:rPr>
              <w:t>Utvide samarbeidet med</w:t>
            </w:r>
            <w:r w:rsidR="000F6FDB" w:rsidRPr="00D67224">
              <w:rPr>
                <w:rFonts w:ascii="Arial" w:eastAsia="Times New Roman" w:hAnsi="Arial" w:cs="Arial"/>
                <w:color w:val="000000"/>
                <w:sz w:val="18"/>
                <w:szCs w:val="18"/>
                <w:lang w:eastAsia="nb-NO"/>
              </w:rPr>
              <w:t xml:space="preserve"> Frivillighetssentralen,</w:t>
            </w:r>
            <w:r w:rsidRPr="00D67224">
              <w:rPr>
                <w:rFonts w:ascii="Arial" w:eastAsia="Times New Roman" w:hAnsi="Arial" w:cs="Arial"/>
                <w:color w:val="000000"/>
                <w:sz w:val="18"/>
                <w:szCs w:val="18"/>
                <w:lang w:eastAsia="nb-NO"/>
              </w:rPr>
              <w:t xml:space="preserve"> herunder å lage felles </w:t>
            </w:r>
            <w:r w:rsidR="000F6FDB" w:rsidRPr="00D67224">
              <w:rPr>
                <w:rFonts w:ascii="Arial" w:eastAsia="Times New Roman" w:hAnsi="Arial" w:cs="Arial"/>
                <w:color w:val="000000"/>
                <w:sz w:val="18"/>
                <w:szCs w:val="18"/>
                <w:lang w:eastAsia="nb-NO"/>
              </w:rPr>
              <w:t>føringer</w:t>
            </w:r>
            <w:r w:rsidRPr="00D67224">
              <w:rPr>
                <w:rFonts w:ascii="Arial" w:eastAsia="Times New Roman" w:hAnsi="Arial" w:cs="Arial"/>
                <w:color w:val="000000"/>
                <w:sz w:val="18"/>
                <w:szCs w:val="18"/>
                <w:lang w:eastAsia="nb-NO"/>
              </w:rPr>
              <w:t xml:space="preserve"> for samarbeid</w:t>
            </w:r>
            <w:r w:rsidR="000F6FDB" w:rsidRPr="00D67224">
              <w:rPr>
                <w:rFonts w:ascii="Arial" w:eastAsia="Times New Roman" w:hAnsi="Arial" w:cs="Arial"/>
                <w:color w:val="000000"/>
                <w:sz w:val="18"/>
                <w:szCs w:val="18"/>
                <w:lang w:eastAsia="nb-NO"/>
              </w:rPr>
              <w:t xml:space="preserve">  </w:t>
            </w:r>
          </w:p>
        </w:tc>
        <w:tc>
          <w:tcPr>
            <w:tcW w:w="1134" w:type="dxa"/>
            <w:tcBorders>
              <w:top w:val="single" w:sz="8" w:space="0" w:color="97C1E0"/>
              <w:left w:val="nil"/>
              <w:bottom w:val="single" w:sz="8" w:space="0" w:color="97C1E0"/>
              <w:right w:val="single" w:sz="8" w:space="0" w:color="97C1E0"/>
            </w:tcBorders>
            <w:shd w:val="clear" w:color="auto" w:fill="auto"/>
            <w:vAlign w:val="center"/>
            <w:hideMark/>
          </w:tcPr>
          <w:p w:rsidR="00803A6F" w:rsidRPr="00AE29D0" w:rsidRDefault="00803A6F" w:rsidP="00C94EBE">
            <w:pPr>
              <w:spacing w:before="0" w:after="0" w:line="240" w:lineRule="auto"/>
              <w:rPr>
                <w:rFonts w:ascii="Arial" w:eastAsia="Times New Roman" w:hAnsi="Arial" w:cs="Arial"/>
                <w:color w:val="000000"/>
                <w:sz w:val="18"/>
                <w:szCs w:val="18"/>
                <w:lang w:eastAsia="nb-NO"/>
              </w:rPr>
            </w:pPr>
            <w:r w:rsidRPr="00AE29D0">
              <w:rPr>
                <w:rFonts w:ascii="Arial" w:eastAsia="Times New Roman" w:hAnsi="Arial" w:cs="Arial"/>
                <w:color w:val="000000"/>
                <w:sz w:val="18"/>
                <w:szCs w:val="18"/>
                <w:lang w:eastAsia="nb-NO"/>
              </w:rPr>
              <w:t> </w:t>
            </w:r>
            <w:r>
              <w:rPr>
                <w:rFonts w:ascii="Arial" w:eastAsia="Times New Roman" w:hAnsi="Arial" w:cs="Arial"/>
                <w:color w:val="000000"/>
                <w:sz w:val="18"/>
                <w:szCs w:val="18"/>
                <w:lang w:eastAsia="nb-NO"/>
              </w:rPr>
              <w:t>Helse/ omsorg</w:t>
            </w:r>
          </w:p>
        </w:tc>
        <w:tc>
          <w:tcPr>
            <w:tcW w:w="1027" w:type="dxa"/>
            <w:tcBorders>
              <w:top w:val="single" w:sz="8" w:space="0" w:color="97C1E0"/>
              <w:left w:val="nil"/>
              <w:bottom w:val="single" w:sz="8" w:space="0" w:color="97C1E0"/>
              <w:right w:val="single" w:sz="8" w:space="0" w:color="97C1E0"/>
            </w:tcBorders>
          </w:tcPr>
          <w:p w:rsidR="00803A6F" w:rsidRPr="00AE29D0" w:rsidRDefault="00AF7950" w:rsidP="00C94EBE">
            <w:pPr>
              <w:pStyle w:val="Bildetekst"/>
              <w:jc w:val="center"/>
              <w:rPr>
                <w:color w:val="000000"/>
                <w:lang w:eastAsia="nb-NO"/>
              </w:rPr>
            </w:pPr>
            <w:r>
              <w:rPr>
                <w:color w:val="000000"/>
                <w:lang w:eastAsia="nb-NO"/>
              </w:rPr>
              <w:t>2019</w:t>
            </w:r>
          </w:p>
        </w:tc>
      </w:tr>
      <w:tr w:rsidR="00803A6F" w:rsidRPr="00AE29D0" w:rsidTr="00AF7950">
        <w:trPr>
          <w:trHeight w:val="300"/>
          <w:jc w:val="center"/>
        </w:trPr>
        <w:tc>
          <w:tcPr>
            <w:tcW w:w="7093" w:type="dxa"/>
            <w:tcBorders>
              <w:top w:val="single" w:sz="8" w:space="0" w:color="97C1E0"/>
              <w:left w:val="single" w:sz="8" w:space="0" w:color="97C1E0"/>
              <w:bottom w:val="single" w:sz="8" w:space="0" w:color="97C1E0"/>
              <w:right w:val="single" w:sz="8" w:space="0" w:color="97C1E0"/>
            </w:tcBorders>
            <w:shd w:val="clear" w:color="auto" w:fill="auto"/>
            <w:vAlign w:val="center"/>
          </w:tcPr>
          <w:p w:rsidR="00803A6F" w:rsidRPr="00D67224" w:rsidRDefault="00803A6F" w:rsidP="00941C69">
            <w:pPr>
              <w:spacing w:before="0" w:after="0" w:line="240" w:lineRule="auto"/>
              <w:rPr>
                <w:rFonts w:ascii="Arial" w:eastAsia="Times New Roman" w:hAnsi="Arial" w:cs="Arial"/>
                <w:color w:val="000000"/>
                <w:sz w:val="18"/>
                <w:szCs w:val="18"/>
                <w:lang w:eastAsia="nb-NO"/>
              </w:rPr>
            </w:pPr>
            <w:r w:rsidRPr="00D67224">
              <w:rPr>
                <w:rFonts w:ascii="Arial" w:eastAsia="Times New Roman" w:hAnsi="Arial" w:cs="Arial"/>
                <w:color w:val="000000"/>
                <w:sz w:val="18"/>
                <w:szCs w:val="18"/>
                <w:lang w:eastAsia="nb-NO"/>
              </w:rPr>
              <w:t>Bedre koordinering/formid</w:t>
            </w:r>
            <w:r w:rsidR="000F6FDB" w:rsidRPr="00D67224">
              <w:rPr>
                <w:rFonts w:ascii="Arial" w:eastAsia="Times New Roman" w:hAnsi="Arial" w:cs="Arial"/>
                <w:color w:val="000000"/>
                <w:sz w:val="18"/>
                <w:szCs w:val="18"/>
                <w:lang w:eastAsia="nb-NO"/>
              </w:rPr>
              <w:t xml:space="preserve">ling av frivillig arbeid og </w:t>
            </w:r>
            <w:r w:rsidRPr="00D67224">
              <w:rPr>
                <w:rFonts w:ascii="Arial" w:eastAsia="Times New Roman" w:hAnsi="Arial" w:cs="Arial"/>
                <w:color w:val="000000"/>
                <w:sz w:val="18"/>
                <w:szCs w:val="18"/>
                <w:lang w:eastAsia="nb-NO"/>
              </w:rPr>
              <w:t>vurdere</w:t>
            </w:r>
            <w:r w:rsidR="000F6FDB" w:rsidRPr="00D67224">
              <w:rPr>
                <w:rFonts w:ascii="Arial" w:eastAsia="Times New Roman" w:hAnsi="Arial" w:cs="Arial"/>
                <w:color w:val="000000"/>
                <w:sz w:val="18"/>
                <w:szCs w:val="18"/>
                <w:lang w:eastAsia="nb-NO"/>
              </w:rPr>
              <w:t xml:space="preserve"> digitale</w:t>
            </w:r>
            <w:r w:rsidRPr="00D67224">
              <w:rPr>
                <w:rFonts w:ascii="Arial" w:eastAsia="Times New Roman" w:hAnsi="Arial" w:cs="Arial"/>
                <w:color w:val="000000"/>
                <w:sz w:val="18"/>
                <w:szCs w:val="18"/>
                <w:lang w:eastAsia="nb-NO"/>
              </w:rPr>
              <w:t xml:space="preserve"> </w:t>
            </w:r>
            <w:r w:rsidR="000F6FDB" w:rsidRPr="00D67224">
              <w:rPr>
                <w:rFonts w:ascii="Arial" w:eastAsia="Times New Roman" w:hAnsi="Arial" w:cs="Arial"/>
                <w:color w:val="000000"/>
                <w:sz w:val="18"/>
                <w:szCs w:val="18"/>
                <w:lang w:eastAsia="nb-NO"/>
              </w:rPr>
              <w:t>verktøy s</w:t>
            </w:r>
            <w:r w:rsidRPr="00D67224">
              <w:rPr>
                <w:rFonts w:ascii="Arial" w:eastAsia="Times New Roman" w:hAnsi="Arial" w:cs="Arial"/>
                <w:color w:val="000000"/>
                <w:sz w:val="18"/>
                <w:szCs w:val="18"/>
                <w:lang w:eastAsia="nb-NO"/>
              </w:rPr>
              <w:t xml:space="preserve">om </w:t>
            </w:r>
            <w:r w:rsidR="000F6FDB" w:rsidRPr="00D67224">
              <w:rPr>
                <w:rFonts w:ascii="Arial" w:eastAsia="Times New Roman" w:hAnsi="Arial" w:cs="Arial"/>
                <w:color w:val="000000"/>
                <w:sz w:val="18"/>
                <w:szCs w:val="18"/>
                <w:lang w:eastAsia="nb-NO"/>
              </w:rPr>
              <w:t xml:space="preserve">kan være </w:t>
            </w:r>
            <w:r w:rsidRPr="00D67224">
              <w:rPr>
                <w:rFonts w:ascii="Arial" w:eastAsia="Times New Roman" w:hAnsi="Arial" w:cs="Arial"/>
                <w:color w:val="000000"/>
                <w:sz w:val="18"/>
                <w:szCs w:val="18"/>
                <w:lang w:eastAsia="nb-NO"/>
              </w:rPr>
              <w:t>aktuelt</w:t>
            </w:r>
          </w:p>
        </w:tc>
        <w:tc>
          <w:tcPr>
            <w:tcW w:w="1134" w:type="dxa"/>
            <w:tcBorders>
              <w:top w:val="single" w:sz="8" w:space="0" w:color="97C1E0"/>
              <w:left w:val="nil"/>
              <w:bottom w:val="single" w:sz="8" w:space="0" w:color="97C1E0"/>
              <w:right w:val="single" w:sz="8" w:space="0" w:color="97C1E0"/>
            </w:tcBorders>
            <w:shd w:val="clear" w:color="auto" w:fill="auto"/>
            <w:vAlign w:val="center"/>
          </w:tcPr>
          <w:p w:rsidR="00803A6F" w:rsidRPr="00AE29D0" w:rsidRDefault="00803A6F" w:rsidP="00C94EBE">
            <w:pPr>
              <w:spacing w:before="0" w:after="0" w:line="240" w:lineRule="auto"/>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Helse/ omsorg</w:t>
            </w:r>
          </w:p>
        </w:tc>
        <w:tc>
          <w:tcPr>
            <w:tcW w:w="1027" w:type="dxa"/>
            <w:tcBorders>
              <w:top w:val="single" w:sz="8" w:space="0" w:color="97C1E0"/>
              <w:left w:val="nil"/>
              <w:bottom w:val="single" w:sz="8" w:space="0" w:color="97C1E0"/>
              <w:right w:val="single" w:sz="8" w:space="0" w:color="97C1E0"/>
            </w:tcBorders>
          </w:tcPr>
          <w:p w:rsidR="00803A6F" w:rsidRPr="00AE29D0" w:rsidRDefault="00803A6F" w:rsidP="00C94EBE">
            <w:pPr>
              <w:pStyle w:val="Bildetekst"/>
              <w:jc w:val="center"/>
              <w:rPr>
                <w:color w:val="000000"/>
                <w:lang w:eastAsia="nb-NO"/>
              </w:rPr>
            </w:pPr>
          </w:p>
        </w:tc>
      </w:tr>
      <w:tr w:rsidR="008445C8" w:rsidRPr="00AE29D0" w:rsidTr="00AF7950">
        <w:trPr>
          <w:trHeight w:val="300"/>
          <w:jc w:val="center"/>
        </w:trPr>
        <w:tc>
          <w:tcPr>
            <w:tcW w:w="7093" w:type="dxa"/>
            <w:tcBorders>
              <w:top w:val="single" w:sz="8" w:space="0" w:color="97C1E0"/>
              <w:left w:val="single" w:sz="8" w:space="0" w:color="97C1E0"/>
              <w:bottom w:val="single" w:sz="8" w:space="0" w:color="97C1E0"/>
              <w:right w:val="single" w:sz="8" w:space="0" w:color="97C1E0"/>
            </w:tcBorders>
            <w:shd w:val="clear" w:color="auto" w:fill="auto"/>
            <w:vAlign w:val="center"/>
          </w:tcPr>
          <w:p w:rsidR="008445C8" w:rsidRPr="00D67224" w:rsidRDefault="008445C8" w:rsidP="00941C69">
            <w:pPr>
              <w:spacing w:before="0" w:after="0" w:line="240" w:lineRule="auto"/>
              <w:rPr>
                <w:rFonts w:ascii="Arial" w:eastAsia="Times New Roman" w:hAnsi="Arial" w:cs="Arial"/>
                <w:color w:val="000000"/>
                <w:sz w:val="18"/>
                <w:szCs w:val="18"/>
                <w:lang w:eastAsia="nb-NO"/>
              </w:rPr>
            </w:pPr>
            <w:r w:rsidRPr="00D67224">
              <w:rPr>
                <w:rFonts w:ascii="Arial" w:eastAsia="Times New Roman" w:hAnsi="Arial" w:cs="Arial"/>
                <w:color w:val="000000"/>
                <w:sz w:val="18"/>
                <w:szCs w:val="18"/>
                <w:lang w:eastAsia="nb-NO"/>
              </w:rPr>
              <w:t>Rekruttere seniorer som frivillige ressurser på ulike kommunale fagområder</w:t>
            </w:r>
          </w:p>
        </w:tc>
        <w:tc>
          <w:tcPr>
            <w:tcW w:w="1134" w:type="dxa"/>
            <w:tcBorders>
              <w:top w:val="single" w:sz="8" w:space="0" w:color="97C1E0"/>
              <w:left w:val="nil"/>
              <w:bottom w:val="single" w:sz="8" w:space="0" w:color="97C1E0"/>
              <w:right w:val="single" w:sz="8" w:space="0" w:color="97C1E0"/>
            </w:tcBorders>
            <w:shd w:val="clear" w:color="auto" w:fill="auto"/>
            <w:vAlign w:val="center"/>
          </w:tcPr>
          <w:p w:rsidR="008445C8" w:rsidRDefault="00AF7950" w:rsidP="00C94EBE">
            <w:pPr>
              <w:spacing w:before="0" w:after="0" w:line="240" w:lineRule="auto"/>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Helse/ omsorg</w:t>
            </w:r>
            <w:r w:rsidRPr="00AE29D0">
              <w:rPr>
                <w:rFonts w:ascii="Arial" w:eastAsia="Times New Roman" w:hAnsi="Arial" w:cs="Arial"/>
                <w:color w:val="000000"/>
                <w:sz w:val="18"/>
                <w:szCs w:val="18"/>
                <w:lang w:eastAsia="nb-NO"/>
              </w:rPr>
              <w:t> </w:t>
            </w:r>
          </w:p>
        </w:tc>
        <w:tc>
          <w:tcPr>
            <w:tcW w:w="1027" w:type="dxa"/>
            <w:tcBorders>
              <w:top w:val="single" w:sz="8" w:space="0" w:color="97C1E0"/>
              <w:left w:val="nil"/>
              <w:bottom w:val="single" w:sz="8" w:space="0" w:color="97C1E0"/>
              <w:right w:val="single" w:sz="8" w:space="0" w:color="97C1E0"/>
            </w:tcBorders>
          </w:tcPr>
          <w:p w:rsidR="008445C8" w:rsidRPr="00AE29D0" w:rsidRDefault="00AF7950" w:rsidP="00C94EBE">
            <w:pPr>
              <w:pStyle w:val="Bildetekst"/>
              <w:jc w:val="center"/>
              <w:rPr>
                <w:color w:val="000000"/>
                <w:lang w:eastAsia="nb-NO"/>
              </w:rPr>
            </w:pPr>
            <w:r>
              <w:rPr>
                <w:color w:val="000000"/>
                <w:lang w:eastAsia="nb-NO"/>
              </w:rPr>
              <w:t>2021</w:t>
            </w:r>
          </w:p>
        </w:tc>
      </w:tr>
      <w:tr w:rsidR="00803A6F" w:rsidRPr="00AE29D0" w:rsidTr="00AF7950">
        <w:trPr>
          <w:trHeight w:val="300"/>
          <w:jc w:val="center"/>
        </w:trPr>
        <w:tc>
          <w:tcPr>
            <w:tcW w:w="7093" w:type="dxa"/>
            <w:tcBorders>
              <w:top w:val="single" w:sz="8" w:space="0" w:color="97C1E0"/>
              <w:left w:val="single" w:sz="8" w:space="0" w:color="97C1E0"/>
              <w:bottom w:val="single" w:sz="8" w:space="0" w:color="97C1E0"/>
              <w:right w:val="single" w:sz="8" w:space="0" w:color="97C1E0"/>
            </w:tcBorders>
            <w:shd w:val="clear" w:color="auto" w:fill="auto"/>
            <w:vAlign w:val="center"/>
          </w:tcPr>
          <w:p w:rsidR="00803A6F" w:rsidRPr="00D67224" w:rsidRDefault="00803A6F" w:rsidP="00941C69">
            <w:pPr>
              <w:spacing w:before="0" w:after="0" w:line="240" w:lineRule="auto"/>
              <w:rPr>
                <w:rFonts w:ascii="Arial" w:eastAsia="Times New Roman" w:hAnsi="Arial" w:cs="Arial"/>
                <w:color w:val="000000"/>
                <w:sz w:val="18"/>
                <w:szCs w:val="18"/>
                <w:lang w:eastAsia="nb-NO"/>
              </w:rPr>
            </w:pPr>
            <w:r w:rsidRPr="00D67224">
              <w:rPr>
                <w:rFonts w:ascii="Arial" w:eastAsia="Times New Roman" w:hAnsi="Arial" w:cs="Arial"/>
                <w:color w:val="000000"/>
                <w:sz w:val="18"/>
                <w:szCs w:val="18"/>
                <w:lang w:eastAsia="nb-NO"/>
              </w:rPr>
              <w:t>Økt gruppetilbud, friskliv og hverdagsmestring</w:t>
            </w:r>
          </w:p>
        </w:tc>
        <w:tc>
          <w:tcPr>
            <w:tcW w:w="1134" w:type="dxa"/>
            <w:tcBorders>
              <w:top w:val="single" w:sz="8" w:space="0" w:color="97C1E0"/>
              <w:left w:val="single" w:sz="8" w:space="0" w:color="97C1E0"/>
              <w:bottom w:val="single" w:sz="8" w:space="0" w:color="97C1E0"/>
              <w:right w:val="single" w:sz="8" w:space="0" w:color="97C1E0"/>
            </w:tcBorders>
            <w:shd w:val="clear" w:color="auto" w:fill="auto"/>
            <w:vAlign w:val="center"/>
            <w:hideMark/>
          </w:tcPr>
          <w:p w:rsidR="00803A6F" w:rsidRPr="00AE29D0" w:rsidRDefault="00803A6F" w:rsidP="00C94EBE">
            <w:pPr>
              <w:spacing w:before="0" w:after="0" w:line="240" w:lineRule="auto"/>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Helse/ omsorg</w:t>
            </w:r>
            <w:r w:rsidRPr="00AE29D0">
              <w:rPr>
                <w:rFonts w:ascii="Arial" w:eastAsia="Times New Roman" w:hAnsi="Arial" w:cs="Arial"/>
                <w:color w:val="000000"/>
                <w:sz w:val="18"/>
                <w:szCs w:val="18"/>
                <w:lang w:eastAsia="nb-NO"/>
              </w:rPr>
              <w:t> </w:t>
            </w:r>
          </w:p>
        </w:tc>
        <w:tc>
          <w:tcPr>
            <w:tcW w:w="1027" w:type="dxa"/>
            <w:tcBorders>
              <w:top w:val="single" w:sz="8" w:space="0" w:color="97C1E0"/>
              <w:left w:val="single" w:sz="8" w:space="0" w:color="97C1E0"/>
              <w:bottom w:val="single" w:sz="8" w:space="0" w:color="97C1E0"/>
              <w:right w:val="single" w:sz="8" w:space="0" w:color="97C1E0"/>
            </w:tcBorders>
          </w:tcPr>
          <w:p w:rsidR="00803A6F" w:rsidRPr="00AE29D0" w:rsidRDefault="00AF7950" w:rsidP="00C94EBE">
            <w:pPr>
              <w:pStyle w:val="Bildetekst"/>
              <w:jc w:val="center"/>
              <w:rPr>
                <w:color w:val="000000"/>
                <w:lang w:eastAsia="nb-NO"/>
              </w:rPr>
            </w:pPr>
            <w:r>
              <w:rPr>
                <w:color w:val="000000"/>
                <w:lang w:eastAsia="nb-NO"/>
              </w:rPr>
              <w:t>2021</w:t>
            </w:r>
          </w:p>
        </w:tc>
      </w:tr>
      <w:tr w:rsidR="00803A6F" w:rsidRPr="00AE29D0" w:rsidTr="00AF7950">
        <w:trPr>
          <w:trHeight w:val="468"/>
          <w:jc w:val="center"/>
        </w:trPr>
        <w:tc>
          <w:tcPr>
            <w:tcW w:w="7093" w:type="dxa"/>
            <w:tcBorders>
              <w:top w:val="single" w:sz="8" w:space="0" w:color="97C1E0"/>
              <w:left w:val="single" w:sz="8" w:space="0" w:color="97C1E0"/>
              <w:bottom w:val="single" w:sz="8" w:space="0" w:color="97C1E0"/>
              <w:right w:val="single" w:sz="8" w:space="0" w:color="97C1E0"/>
            </w:tcBorders>
            <w:shd w:val="clear" w:color="auto" w:fill="auto"/>
            <w:vAlign w:val="center"/>
          </w:tcPr>
          <w:p w:rsidR="00803A6F" w:rsidRPr="00D67224" w:rsidRDefault="00803A6F" w:rsidP="00941C69">
            <w:pPr>
              <w:spacing w:before="0" w:after="0" w:line="240" w:lineRule="auto"/>
              <w:rPr>
                <w:rFonts w:ascii="Arial" w:eastAsia="Times New Roman" w:hAnsi="Arial" w:cs="Arial"/>
                <w:color w:val="000000"/>
                <w:sz w:val="18"/>
                <w:szCs w:val="18"/>
                <w:lang w:eastAsia="nb-NO"/>
              </w:rPr>
            </w:pPr>
            <w:r w:rsidRPr="00D67224">
              <w:rPr>
                <w:rFonts w:ascii="Arial" w:eastAsia="Times New Roman" w:hAnsi="Arial" w:cs="Arial"/>
                <w:color w:val="000000"/>
                <w:sz w:val="18"/>
                <w:szCs w:val="18"/>
                <w:lang w:eastAsia="nb-NO"/>
              </w:rPr>
              <w:t>Utrede</w:t>
            </w:r>
            <w:r w:rsidR="00C94EBE" w:rsidRPr="00D67224">
              <w:rPr>
                <w:rFonts w:ascii="Arial" w:eastAsia="Times New Roman" w:hAnsi="Arial" w:cs="Arial"/>
                <w:color w:val="000000"/>
                <w:sz w:val="18"/>
                <w:szCs w:val="18"/>
                <w:lang w:eastAsia="nb-NO"/>
              </w:rPr>
              <w:t xml:space="preserve"> alternativ</w:t>
            </w:r>
            <w:r w:rsidRPr="00D67224">
              <w:rPr>
                <w:rFonts w:ascii="Arial" w:eastAsia="Times New Roman" w:hAnsi="Arial" w:cs="Arial"/>
                <w:color w:val="000000"/>
                <w:sz w:val="18"/>
                <w:szCs w:val="18"/>
                <w:lang w:eastAsia="nb-NO"/>
              </w:rPr>
              <w:t xml:space="preserve"> organisering av støttekontakttjenesten</w:t>
            </w:r>
          </w:p>
        </w:tc>
        <w:tc>
          <w:tcPr>
            <w:tcW w:w="1134" w:type="dxa"/>
            <w:tcBorders>
              <w:top w:val="single" w:sz="8" w:space="0" w:color="97C1E0"/>
              <w:left w:val="single" w:sz="8" w:space="0" w:color="97C1E0"/>
              <w:bottom w:val="single" w:sz="8" w:space="0" w:color="97C1E0"/>
              <w:right w:val="single" w:sz="8" w:space="0" w:color="97C1E0"/>
            </w:tcBorders>
            <w:shd w:val="clear" w:color="auto" w:fill="auto"/>
            <w:vAlign w:val="center"/>
          </w:tcPr>
          <w:p w:rsidR="00803A6F" w:rsidRPr="00AE29D0" w:rsidRDefault="00803A6F" w:rsidP="00C94EBE">
            <w:pPr>
              <w:spacing w:before="0" w:after="0" w:line="240" w:lineRule="auto"/>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Helse/ omsorg</w:t>
            </w:r>
          </w:p>
        </w:tc>
        <w:tc>
          <w:tcPr>
            <w:tcW w:w="1027" w:type="dxa"/>
            <w:tcBorders>
              <w:top w:val="single" w:sz="8" w:space="0" w:color="97C1E0"/>
              <w:left w:val="single" w:sz="8" w:space="0" w:color="97C1E0"/>
              <w:bottom w:val="single" w:sz="8" w:space="0" w:color="97C1E0"/>
              <w:right w:val="single" w:sz="8" w:space="0" w:color="97C1E0"/>
            </w:tcBorders>
          </w:tcPr>
          <w:p w:rsidR="00803A6F" w:rsidRPr="00AE29D0" w:rsidRDefault="00AF7950" w:rsidP="00C94EBE">
            <w:pPr>
              <w:pStyle w:val="Bildetekst"/>
              <w:jc w:val="center"/>
              <w:rPr>
                <w:color w:val="000000"/>
                <w:lang w:eastAsia="nb-NO"/>
              </w:rPr>
            </w:pPr>
            <w:r>
              <w:rPr>
                <w:color w:val="000000"/>
                <w:lang w:eastAsia="nb-NO"/>
              </w:rPr>
              <w:t>2019</w:t>
            </w:r>
          </w:p>
        </w:tc>
      </w:tr>
      <w:tr w:rsidR="00C94EBE" w:rsidRPr="00AE29D0" w:rsidTr="00AF7950">
        <w:trPr>
          <w:trHeight w:val="468"/>
          <w:jc w:val="center"/>
        </w:trPr>
        <w:tc>
          <w:tcPr>
            <w:tcW w:w="7093" w:type="dxa"/>
            <w:tcBorders>
              <w:top w:val="single" w:sz="8" w:space="0" w:color="97C1E0"/>
              <w:left w:val="single" w:sz="8" w:space="0" w:color="97C1E0"/>
              <w:bottom w:val="single" w:sz="8" w:space="0" w:color="97C1E0"/>
              <w:right w:val="single" w:sz="8" w:space="0" w:color="97C1E0"/>
            </w:tcBorders>
            <w:shd w:val="clear" w:color="auto" w:fill="auto"/>
            <w:vAlign w:val="center"/>
          </w:tcPr>
          <w:p w:rsidR="00C94EBE" w:rsidRPr="00D67224" w:rsidRDefault="00C94EBE" w:rsidP="00941C69">
            <w:pPr>
              <w:spacing w:before="0" w:after="0" w:line="240" w:lineRule="auto"/>
              <w:rPr>
                <w:rFonts w:ascii="Arial" w:eastAsia="Times New Roman" w:hAnsi="Arial" w:cs="Arial"/>
                <w:color w:val="000000"/>
                <w:sz w:val="18"/>
                <w:szCs w:val="18"/>
                <w:lang w:eastAsia="nb-NO"/>
              </w:rPr>
            </w:pPr>
            <w:r w:rsidRPr="00D67224">
              <w:rPr>
                <w:rFonts w:ascii="Arial" w:eastAsia="Times New Roman" w:hAnsi="Arial" w:cs="Arial"/>
                <w:color w:val="000000"/>
                <w:sz w:val="18"/>
                <w:szCs w:val="18"/>
                <w:lang w:eastAsia="nb-NO"/>
              </w:rPr>
              <w:t>Opprette kommunalt lærings- og mestringstilbud i samarbeid med spesialisthelsetjenesten</w:t>
            </w:r>
          </w:p>
        </w:tc>
        <w:tc>
          <w:tcPr>
            <w:tcW w:w="1134" w:type="dxa"/>
            <w:tcBorders>
              <w:top w:val="single" w:sz="8" w:space="0" w:color="97C1E0"/>
              <w:left w:val="single" w:sz="8" w:space="0" w:color="97C1E0"/>
              <w:bottom w:val="single" w:sz="8" w:space="0" w:color="97C1E0"/>
              <w:right w:val="single" w:sz="8" w:space="0" w:color="97C1E0"/>
            </w:tcBorders>
            <w:shd w:val="clear" w:color="auto" w:fill="auto"/>
            <w:vAlign w:val="center"/>
          </w:tcPr>
          <w:p w:rsidR="00C94EBE" w:rsidRPr="00AE29D0" w:rsidRDefault="00C94EBE" w:rsidP="00C94EBE">
            <w:pPr>
              <w:spacing w:before="0" w:after="0" w:line="240" w:lineRule="auto"/>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Helse/ omsorg</w:t>
            </w:r>
          </w:p>
        </w:tc>
        <w:tc>
          <w:tcPr>
            <w:tcW w:w="1027" w:type="dxa"/>
            <w:tcBorders>
              <w:top w:val="single" w:sz="8" w:space="0" w:color="97C1E0"/>
              <w:left w:val="single" w:sz="8" w:space="0" w:color="97C1E0"/>
              <w:bottom w:val="single" w:sz="8" w:space="0" w:color="97C1E0"/>
              <w:right w:val="single" w:sz="8" w:space="0" w:color="97C1E0"/>
            </w:tcBorders>
          </w:tcPr>
          <w:p w:rsidR="00C94EBE" w:rsidRPr="00AE29D0" w:rsidRDefault="00AF7950" w:rsidP="00C94EBE">
            <w:pPr>
              <w:pStyle w:val="Bildetekst"/>
              <w:jc w:val="center"/>
              <w:rPr>
                <w:color w:val="000000"/>
                <w:lang w:eastAsia="nb-NO"/>
              </w:rPr>
            </w:pPr>
            <w:r>
              <w:rPr>
                <w:color w:val="000000"/>
                <w:lang w:eastAsia="nb-NO"/>
              </w:rPr>
              <w:t>2019/20</w:t>
            </w:r>
          </w:p>
        </w:tc>
      </w:tr>
      <w:tr w:rsidR="00C94EBE" w:rsidRPr="00AE29D0" w:rsidTr="00AF7950">
        <w:trPr>
          <w:trHeight w:val="468"/>
          <w:jc w:val="center"/>
        </w:trPr>
        <w:tc>
          <w:tcPr>
            <w:tcW w:w="7093" w:type="dxa"/>
            <w:tcBorders>
              <w:top w:val="single" w:sz="8" w:space="0" w:color="97C1E0"/>
              <w:left w:val="single" w:sz="8" w:space="0" w:color="97C1E0"/>
              <w:bottom w:val="single" w:sz="8" w:space="0" w:color="97C1E0"/>
              <w:right w:val="single" w:sz="8" w:space="0" w:color="97C1E0"/>
            </w:tcBorders>
            <w:shd w:val="clear" w:color="auto" w:fill="auto"/>
            <w:vAlign w:val="center"/>
          </w:tcPr>
          <w:p w:rsidR="00C94EBE" w:rsidRPr="00D67224" w:rsidRDefault="00C94EBE" w:rsidP="00941C69">
            <w:pPr>
              <w:spacing w:line="240" w:lineRule="auto"/>
              <w:rPr>
                <w:rFonts w:ascii="Arial" w:eastAsia="Times New Roman" w:hAnsi="Arial" w:cs="Arial"/>
                <w:color w:val="000000"/>
                <w:sz w:val="18"/>
                <w:szCs w:val="18"/>
                <w:lang w:eastAsia="nb-NO"/>
              </w:rPr>
            </w:pPr>
            <w:r w:rsidRPr="00D67224">
              <w:rPr>
                <w:rFonts w:ascii="Arial" w:eastAsia="Times New Roman" w:hAnsi="Arial" w:cs="Arial"/>
                <w:color w:val="000000"/>
                <w:sz w:val="18"/>
                <w:szCs w:val="18"/>
                <w:lang w:eastAsia="nb-NO"/>
              </w:rPr>
              <w:t xml:space="preserve">Opprette </w:t>
            </w:r>
            <w:r w:rsidR="00AF7950">
              <w:rPr>
                <w:rFonts w:ascii="Arial" w:eastAsia="Times New Roman" w:hAnsi="Arial" w:cs="Arial"/>
                <w:color w:val="000000"/>
                <w:sz w:val="18"/>
                <w:szCs w:val="18"/>
                <w:lang w:eastAsia="nb-NO"/>
              </w:rPr>
              <w:t>aktivitetstilbudet/dag</w:t>
            </w:r>
            <w:r w:rsidRPr="00D67224">
              <w:rPr>
                <w:rFonts w:ascii="Arial" w:eastAsia="Times New Roman" w:hAnsi="Arial" w:cs="Arial"/>
                <w:color w:val="000000"/>
                <w:sz w:val="18"/>
                <w:szCs w:val="18"/>
                <w:lang w:eastAsia="nb-NO"/>
              </w:rPr>
              <w:t>enter tilbud til eldre hjemmeboende</w:t>
            </w:r>
          </w:p>
        </w:tc>
        <w:tc>
          <w:tcPr>
            <w:tcW w:w="1134" w:type="dxa"/>
            <w:tcBorders>
              <w:top w:val="single" w:sz="8" w:space="0" w:color="97C1E0"/>
              <w:left w:val="single" w:sz="8" w:space="0" w:color="97C1E0"/>
              <w:bottom w:val="single" w:sz="8" w:space="0" w:color="97C1E0"/>
              <w:right w:val="single" w:sz="8" w:space="0" w:color="97C1E0"/>
            </w:tcBorders>
            <w:shd w:val="clear" w:color="auto" w:fill="auto"/>
            <w:vAlign w:val="center"/>
          </w:tcPr>
          <w:p w:rsidR="00C94EBE" w:rsidRDefault="00C94EBE" w:rsidP="00C94EBE">
            <w:pPr>
              <w:spacing w:before="0" w:after="0" w:line="240" w:lineRule="auto"/>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Helse/ omsorg</w:t>
            </w:r>
          </w:p>
        </w:tc>
        <w:tc>
          <w:tcPr>
            <w:tcW w:w="1027" w:type="dxa"/>
            <w:tcBorders>
              <w:top w:val="single" w:sz="8" w:space="0" w:color="97C1E0"/>
              <w:left w:val="single" w:sz="8" w:space="0" w:color="97C1E0"/>
              <w:bottom w:val="single" w:sz="8" w:space="0" w:color="97C1E0"/>
              <w:right w:val="single" w:sz="8" w:space="0" w:color="97C1E0"/>
            </w:tcBorders>
          </w:tcPr>
          <w:p w:rsidR="00C94EBE" w:rsidRPr="00AE29D0" w:rsidRDefault="00AF7950" w:rsidP="00C94EBE">
            <w:pPr>
              <w:pStyle w:val="Bildetekst"/>
              <w:jc w:val="center"/>
              <w:rPr>
                <w:color w:val="000000"/>
                <w:lang w:eastAsia="nb-NO"/>
              </w:rPr>
            </w:pPr>
            <w:r>
              <w:rPr>
                <w:color w:val="000000"/>
                <w:lang w:eastAsia="nb-NO"/>
              </w:rPr>
              <w:t>2020</w:t>
            </w:r>
          </w:p>
        </w:tc>
      </w:tr>
      <w:tr w:rsidR="000F6FDB" w:rsidRPr="00AE29D0" w:rsidTr="00AF7950">
        <w:trPr>
          <w:trHeight w:val="468"/>
          <w:jc w:val="center"/>
        </w:trPr>
        <w:tc>
          <w:tcPr>
            <w:tcW w:w="7093" w:type="dxa"/>
            <w:tcBorders>
              <w:top w:val="single" w:sz="8" w:space="0" w:color="97C1E0"/>
              <w:left w:val="single" w:sz="8" w:space="0" w:color="97C1E0"/>
              <w:bottom w:val="single" w:sz="8" w:space="0" w:color="97C1E0"/>
              <w:right w:val="single" w:sz="8" w:space="0" w:color="97C1E0"/>
            </w:tcBorders>
            <w:shd w:val="clear" w:color="auto" w:fill="auto"/>
            <w:vAlign w:val="center"/>
          </w:tcPr>
          <w:p w:rsidR="000F6FDB" w:rsidRPr="00D67224" w:rsidRDefault="000F6FDB" w:rsidP="00941C69">
            <w:pPr>
              <w:spacing w:line="240" w:lineRule="auto"/>
              <w:rPr>
                <w:rFonts w:ascii="Arial" w:eastAsia="Times New Roman" w:hAnsi="Arial" w:cs="Arial"/>
                <w:color w:val="000000"/>
                <w:sz w:val="18"/>
                <w:szCs w:val="18"/>
                <w:lang w:eastAsia="nb-NO"/>
              </w:rPr>
            </w:pPr>
            <w:r w:rsidRPr="00D67224">
              <w:rPr>
                <w:rFonts w:ascii="Arial" w:eastAsia="Times New Roman" w:hAnsi="Arial" w:cs="Arial"/>
                <w:color w:val="000000"/>
                <w:sz w:val="18"/>
                <w:szCs w:val="18"/>
                <w:lang w:eastAsia="nb-NO"/>
              </w:rPr>
              <w:t>Treningstilbud for eldre</w:t>
            </w:r>
            <w:r w:rsidR="008445C8" w:rsidRPr="00D67224">
              <w:rPr>
                <w:rFonts w:ascii="Arial" w:eastAsia="Times New Roman" w:hAnsi="Arial" w:cs="Arial"/>
                <w:color w:val="000000"/>
                <w:sz w:val="18"/>
                <w:szCs w:val="18"/>
                <w:lang w:eastAsia="nb-NO"/>
              </w:rPr>
              <w:t xml:space="preserve"> med fokus på balansetrening og trening av beinstyrke (fallforebygging)</w:t>
            </w:r>
          </w:p>
        </w:tc>
        <w:tc>
          <w:tcPr>
            <w:tcW w:w="1134" w:type="dxa"/>
            <w:tcBorders>
              <w:top w:val="single" w:sz="8" w:space="0" w:color="97C1E0"/>
              <w:left w:val="single" w:sz="8" w:space="0" w:color="97C1E0"/>
              <w:bottom w:val="single" w:sz="8" w:space="0" w:color="97C1E0"/>
              <w:right w:val="single" w:sz="8" w:space="0" w:color="97C1E0"/>
            </w:tcBorders>
            <w:shd w:val="clear" w:color="auto" w:fill="auto"/>
            <w:vAlign w:val="center"/>
          </w:tcPr>
          <w:p w:rsidR="000F6FDB" w:rsidRDefault="008445C8" w:rsidP="00C94EBE">
            <w:pPr>
              <w:spacing w:before="0" w:after="0" w:line="240" w:lineRule="auto"/>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Helse/ omsorg</w:t>
            </w:r>
          </w:p>
        </w:tc>
        <w:tc>
          <w:tcPr>
            <w:tcW w:w="1027" w:type="dxa"/>
            <w:tcBorders>
              <w:top w:val="single" w:sz="8" w:space="0" w:color="97C1E0"/>
              <w:left w:val="single" w:sz="8" w:space="0" w:color="97C1E0"/>
              <w:bottom w:val="single" w:sz="8" w:space="0" w:color="97C1E0"/>
              <w:right w:val="single" w:sz="8" w:space="0" w:color="97C1E0"/>
            </w:tcBorders>
          </w:tcPr>
          <w:p w:rsidR="000F6FDB" w:rsidRPr="00AE29D0" w:rsidRDefault="00AF7950" w:rsidP="00C94EBE">
            <w:pPr>
              <w:pStyle w:val="Bildetekst"/>
              <w:jc w:val="center"/>
              <w:rPr>
                <w:color w:val="000000"/>
                <w:lang w:eastAsia="nb-NO"/>
              </w:rPr>
            </w:pPr>
            <w:r>
              <w:rPr>
                <w:color w:val="000000"/>
                <w:lang w:eastAsia="nb-NO"/>
              </w:rPr>
              <w:t>2020</w:t>
            </w:r>
          </w:p>
        </w:tc>
      </w:tr>
      <w:tr w:rsidR="008445C8" w:rsidRPr="00AE29D0" w:rsidTr="00AF7950">
        <w:trPr>
          <w:trHeight w:val="468"/>
          <w:jc w:val="center"/>
        </w:trPr>
        <w:tc>
          <w:tcPr>
            <w:tcW w:w="7093" w:type="dxa"/>
            <w:tcBorders>
              <w:top w:val="single" w:sz="8" w:space="0" w:color="97C1E0"/>
              <w:left w:val="single" w:sz="8" w:space="0" w:color="97C1E0"/>
              <w:bottom w:val="single" w:sz="8" w:space="0" w:color="97C1E0"/>
              <w:right w:val="single" w:sz="8" w:space="0" w:color="97C1E0"/>
            </w:tcBorders>
            <w:shd w:val="clear" w:color="auto" w:fill="auto"/>
            <w:vAlign w:val="center"/>
          </w:tcPr>
          <w:p w:rsidR="008445C8" w:rsidRPr="00D67224" w:rsidRDefault="008445C8" w:rsidP="00941C69">
            <w:pPr>
              <w:spacing w:line="240" w:lineRule="auto"/>
              <w:rPr>
                <w:rFonts w:ascii="Arial" w:eastAsia="Times New Roman" w:hAnsi="Arial" w:cs="Arial"/>
                <w:color w:val="000000"/>
                <w:sz w:val="18"/>
                <w:szCs w:val="18"/>
                <w:lang w:eastAsia="nb-NO"/>
              </w:rPr>
            </w:pPr>
            <w:r w:rsidRPr="00D67224">
              <w:rPr>
                <w:rFonts w:ascii="Arial" w:eastAsia="Times New Roman" w:hAnsi="Arial" w:cs="Arial"/>
                <w:color w:val="000000"/>
                <w:sz w:val="18"/>
                <w:szCs w:val="18"/>
                <w:lang w:eastAsia="nb-NO"/>
              </w:rPr>
              <w:t>Tilrettelegge for økt pårørendemedvirkning</w:t>
            </w:r>
          </w:p>
        </w:tc>
        <w:tc>
          <w:tcPr>
            <w:tcW w:w="1134" w:type="dxa"/>
            <w:tcBorders>
              <w:top w:val="single" w:sz="8" w:space="0" w:color="97C1E0"/>
              <w:left w:val="single" w:sz="8" w:space="0" w:color="97C1E0"/>
              <w:bottom w:val="single" w:sz="8" w:space="0" w:color="97C1E0"/>
              <w:right w:val="single" w:sz="8" w:space="0" w:color="97C1E0"/>
            </w:tcBorders>
            <w:shd w:val="clear" w:color="auto" w:fill="auto"/>
            <w:vAlign w:val="center"/>
          </w:tcPr>
          <w:p w:rsidR="008445C8" w:rsidRDefault="008445C8" w:rsidP="00C94EBE">
            <w:pPr>
              <w:spacing w:before="0" w:after="0" w:line="240" w:lineRule="auto"/>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Helse/ omsorg</w:t>
            </w:r>
          </w:p>
        </w:tc>
        <w:tc>
          <w:tcPr>
            <w:tcW w:w="1027" w:type="dxa"/>
            <w:tcBorders>
              <w:top w:val="single" w:sz="8" w:space="0" w:color="97C1E0"/>
              <w:left w:val="single" w:sz="8" w:space="0" w:color="97C1E0"/>
              <w:bottom w:val="single" w:sz="8" w:space="0" w:color="97C1E0"/>
              <w:right w:val="single" w:sz="8" w:space="0" w:color="97C1E0"/>
            </w:tcBorders>
          </w:tcPr>
          <w:p w:rsidR="008445C8" w:rsidRPr="00AE29D0" w:rsidRDefault="00AF7950" w:rsidP="00C94EBE">
            <w:pPr>
              <w:pStyle w:val="Bildetekst"/>
              <w:jc w:val="center"/>
              <w:rPr>
                <w:color w:val="000000"/>
                <w:lang w:eastAsia="nb-NO"/>
              </w:rPr>
            </w:pPr>
            <w:r>
              <w:rPr>
                <w:color w:val="000000"/>
                <w:lang w:eastAsia="nb-NO"/>
              </w:rPr>
              <w:t>2019</w:t>
            </w:r>
          </w:p>
        </w:tc>
      </w:tr>
      <w:tr w:rsidR="00E67FB4" w:rsidRPr="00AE29D0" w:rsidTr="00AF7950">
        <w:trPr>
          <w:trHeight w:val="468"/>
          <w:jc w:val="center"/>
        </w:trPr>
        <w:tc>
          <w:tcPr>
            <w:tcW w:w="7093" w:type="dxa"/>
            <w:tcBorders>
              <w:top w:val="single" w:sz="8" w:space="0" w:color="97C1E0"/>
              <w:left w:val="single" w:sz="8" w:space="0" w:color="97C1E0"/>
              <w:bottom w:val="single" w:sz="8" w:space="0" w:color="97C1E0"/>
              <w:right w:val="single" w:sz="8" w:space="0" w:color="97C1E0"/>
            </w:tcBorders>
            <w:shd w:val="clear" w:color="auto" w:fill="auto"/>
            <w:vAlign w:val="center"/>
          </w:tcPr>
          <w:p w:rsidR="00E67FB4" w:rsidRPr="00D67224" w:rsidRDefault="00E67FB4" w:rsidP="00941C69">
            <w:pPr>
              <w:spacing w:line="240" w:lineRule="auto"/>
              <w:rPr>
                <w:rFonts w:ascii="Arial" w:eastAsia="Times New Roman" w:hAnsi="Arial" w:cs="Arial"/>
                <w:color w:val="000000"/>
                <w:sz w:val="18"/>
                <w:szCs w:val="18"/>
                <w:lang w:eastAsia="nb-NO"/>
              </w:rPr>
            </w:pPr>
            <w:r w:rsidRPr="00D67224">
              <w:rPr>
                <w:rFonts w:ascii="Arial" w:eastAsia="Times New Roman" w:hAnsi="Arial" w:cs="Arial"/>
                <w:color w:val="000000"/>
                <w:sz w:val="18"/>
                <w:szCs w:val="18"/>
                <w:lang w:eastAsia="nb-NO"/>
              </w:rPr>
              <w:t>Systematisk ernæringsarbeid ihht Stortingsmelding 15</w:t>
            </w:r>
          </w:p>
        </w:tc>
        <w:tc>
          <w:tcPr>
            <w:tcW w:w="1134" w:type="dxa"/>
            <w:tcBorders>
              <w:top w:val="single" w:sz="8" w:space="0" w:color="97C1E0"/>
              <w:left w:val="single" w:sz="8" w:space="0" w:color="97C1E0"/>
              <w:bottom w:val="single" w:sz="8" w:space="0" w:color="97C1E0"/>
              <w:right w:val="single" w:sz="8" w:space="0" w:color="97C1E0"/>
            </w:tcBorders>
            <w:shd w:val="clear" w:color="auto" w:fill="auto"/>
            <w:vAlign w:val="center"/>
          </w:tcPr>
          <w:p w:rsidR="00E67FB4" w:rsidRDefault="00E67FB4" w:rsidP="00C94EBE">
            <w:pPr>
              <w:spacing w:before="0" w:after="0" w:line="240" w:lineRule="auto"/>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Helse/ omsorg</w:t>
            </w:r>
          </w:p>
        </w:tc>
        <w:tc>
          <w:tcPr>
            <w:tcW w:w="1027" w:type="dxa"/>
            <w:tcBorders>
              <w:top w:val="single" w:sz="8" w:space="0" w:color="97C1E0"/>
              <w:left w:val="single" w:sz="8" w:space="0" w:color="97C1E0"/>
              <w:bottom w:val="single" w:sz="8" w:space="0" w:color="97C1E0"/>
              <w:right w:val="single" w:sz="8" w:space="0" w:color="97C1E0"/>
            </w:tcBorders>
          </w:tcPr>
          <w:p w:rsidR="00E67FB4" w:rsidRPr="00AE29D0" w:rsidRDefault="00AF7950" w:rsidP="00C94EBE">
            <w:pPr>
              <w:pStyle w:val="Bildetekst"/>
              <w:jc w:val="center"/>
              <w:rPr>
                <w:color w:val="000000"/>
                <w:lang w:eastAsia="nb-NO"/>
              </w:rPr>
            </w:pPr>
            <w:r>
              <w:rPr>
                <w:color w:val="000000"/>
                <w:lang w:eastAsia="nb-NO"/>
              </w:rPr>
              <w:t>2019</w:t>
            </w:r>
          </w:p>
        </w:tc>
      </w:tr>
      <w:tr w:rsidR="00C94EBE" w:rsidRPr="00AE29D0" w:rsidTr="00AF7950">
        <w:trPr>
          <w:trHeight w:val="557"/>
          <w:jc w:val="center"/>
        </w:trPr>
        <w:tc>
          <w:tcPr>
            <w:tcW w:w="7093" w:type="dxa"/>
            <w:tcBorders>
              <w:top w:val="single" w:sz="8" w:space="0" w:color="97C1E0"/>
              <w:left w:val="single" w:sz="4" w:space="0" w:color="auto"/>
              <w:bottom w:val="single" w:sz="4" w:space="0" w:color="97C1E0"/>
              <w:right w:val="single" w:sz="8" w:space="0" w:color="97C1E0"/>
            </w:tcBorders>
            <w:shd w:val="clear" w:color="000000" w:fill="1F6994"/>
            <w:vAlign w:val="center"/>
            <w:hideMark/>
          </w:tcPr>
          <w:p w:rsidR="00C94EBE" w:rsidRDefault="00C94EBE" w:rsidP="00941C69">
            <w:pPr>
              <w:spacing w:before="0" w:after="0" w:line="240" w:lineRule="auto"/>
              <w:rPr>
                <w:rFonts w:ascii="Arial" w:eastAsia="Times New Roman" w:hAnsi="Arial" w:cs="Arial"/>
                <w:b/>
                <w:bCs/>
                <w:color w:val="FFFFFF"/>
                <w:sz w:val="18"/>
                <w:szCs w:val="18"/>
                <w:lang w:eastAsia="nb-NO"/>
              </w:rPr>
            </w:pPr>
            <w:r>
              <w:rPr>
                <w:rFonts w:ascii="Arial" w:eastAsia="Times New Roman" w:hAnsi="Arial" w:cs="Arial"/>
                <w:b/>
                <w:bCs/>
                <w:color w:val="FFFFFF"/>
                <w:sz w:val="18"/>
                <w:szCs w:val="18"/>
                <w:lang w:eastAsia="nb-NO"/>
              </w:rPr>
              <w:t>«</w:t>
            </w:r>
            <w:r w:rsidRPr="00995F02">
              <w:rPr>
                <w:rFonts w:ascii="Arial" w:eastAsia="Times New Roman" w:hAnsi="Arial" w:cs="Arial"/>
                <w:b/>
                <w:bCs/>
                <w:color w:val="FFFFFF"/>
                <w:sz w:val="18"/>
                <w:szCs w:val="18"/>
                <w:lang w:eastAsia="nb-NO"/>
              </w:rPr>
              <w:t>Rett kompetanse på rett plass til rett tid</w:t>
            </w:r>
            <w:r>
              <w:rPr>
                <w:rFonts w:ascii="Arial" w:eastAsia="Times New Roman" w:hAnsi="Arial" w:cs="Arial"/>
                <w:b/>
                <w:bCs/>
                <w:color w:val="FFFFFF"/>
                <w:sz w:val="18"/>
                <w:szCs w:val="18"/>
                <w:lang w:eastAsia="nb-NO"/>
              </w:rPr>
              <w:t>»</w:t>
            </w:r>
          </w:p>
          <w:p w:rsidR="00EE19AA" w:rsidRPr="00AE29D0" w:rsidRDefault="00EE19AA" w:rsidP="00941C69">
            <w:pPr>
              <w:spacing w:line="240" w:lineRule="auto"/>
              <w:rPr>
                <w:rFonts w:ascii="Arial" w:eastAsia="Times New Roman" w:hAnsi="Arial" w:cs="Arial"/>
                <w:b/>
                <w:bCs/>
                <w:color w:val="FFFFFF"/>
                <w:sz w:val="18"/>
                <w:szCs w:val="18"/>
                <w:lang w:eastAsia="nb-NO"/>
              </w:rPr>
            </w:pPr>
            <w:r w:rsidRPr="000B28D7">
              <w:rPr>
                <w:i/>
                <w:sz w:val="18"/>
                <w:szCs w:val="18"/>
              </w:rPr>
              <w:t>Utvikle en kompetansekultur med fokus på en høy gjennomsnittlig stillingsstørrelse og tverrfaglig og fleksibel bruk av kompetansen og de ansatte.</w:t>
            </w:r>
          </w:p>
        </w:tc>
        <w:tc>
          <w:tcPr>
            <w:tcW w:w="1134" w:type="dxa"/>
            <w:tcBorders>
              <w:top w:val="single" w:sz="8" w:space="0" w:color="97C1E0"/>
              <w:left w:val="nil"/>
              <w:bottom w:val="single" w:sz="4" w:space="0" w:color="97C1E0"/>
              <w:right w:val="single" w:sz="8" w:space="0" w:color="97C1E0"/>
            </w:tcBorders>
            <w:shd w:val="clear" w:color="000000" w:fill="1F6994"/>
            <w:vAlign w:val="center"/>
            <w:hideMark/>
          </w:tcPr>
          <w:p w:rsidR="00C94EBE" w:rsidRPr="00AE29D0" w:rsidRDefault="00C94EBE" w:rsidP="00C94EBE">
            <w:pPr>
              <w:spacing w:before="0" w:after="0" w:line="240" w:lineRule="auto"/>
              <w:rPr>
                <w:rFonts w:ascii="Arial" w:eastAsia="Times New Roman" w:hAnsi="Arial" w:cs="Arial"/>
                <w:b/>
                <w:bCs/>
                <w:color w:val="FFFFFF"/>
                <w:sz w:val="18"/>
                <w:szCs w:val="18"/>
                <w:lang w:eastAsia="nb-NO"/>
              </w:rPr>
            </w:pPr>
            <w:r w:rsidRPr="00AE29D0">
              <w:rPr>
                <w:rFonts w:ascii="Arial" w:eastAsia="Times New Roman" w:hAnsi="Arial" w:cs="Arial"/>
                <w:b/>
                <w:bCs/>
                <w:color w:val="FFFFFF"/>
                <w:sz w:val="18"/>
                <w:szCs w:val="18"/>
                <w:lang w:eastAsia="nb-NO"/>
              </w:rPr>
              <w:t>Ansvarlig virksomhet</w:t>
            </w:r>
          </w:p>
        </w:tc>
        <w:tc>
          <w:tcPr>
            <w:tcW w:w="1027" w:type="dxa"/>
            <w:tcBorders>
              <w:top w:val="single" w:sz="8" w:space="0" w:color="97C1E0"/>
              <w:left w:val="nil"/>
              <w:bottom w:val="single" w:sz="4" w:space="0" w:color="97C1E0"/>
              <w:right w:val="single" w:sz="8" w:space="0" w:color="97C1E0"/>
            </w:tcBorders>
            <w:shd w:val="clear" w:color="000000" w:fill="1F6994"/>
          </w:tcPr>
          <w:p w:rsidR="00C94EBE" w:rsidRPr="00AE29D0" w:rsidRDefault="00C94EBE" w:rsidP="00C94EBE">
            <w:pPr>
              <w:pStyle w:val="Bildetekst"/>
              <w:jc w:val="center"/>
              <w:rPr>
                <w:lang w:eastAsia="nb-NO"/>
              </w:rPr>
            </w:pPr>
            <w:r w:rsidRPr="00CC2AEB">
              <w:rPr>
                <w:rFonts w:eastAsia="Times New Roman" w:cs="Arial"/>
                <w:b/>
                <w:bCs/>
                <w:iCs w:val="0"/>
                <w:color w:val="FFFFFF"/>
                <w:lang w:eastAsia="nb-NO"/>
              </w:rPr>
              <w:t>År</w:t>
            </w:r>
          </w:p>
        </w:tc>
      </w:tr>
      <w:tr w:rsidR="00C94EBE" w:rsidRPr="00CE443F" w:rsidTr="00AF7950">
        <w:trPr>
          <w:trHeight w:val="277"/>
          <w:jc w:val="center"/>
        </w:trPr>
        <w:tc>
          <w:tcPr>
            <w:tcW w:w="7093" w:type="dxa"/>
            <w:tcBorders>
              <w:top w:val="single" w:sz="4" w:space="0" w:color="97C1E0"/>
              <w:left w:val="single" w:sz="4" w:space="0" w:color="97C1E0"/>
              <w:bottom w:val="single" w:sz="4" w:space="0" w:color="97C1E0"/>
              <w:right w:val="single" w:sz="4" w:space="0" w:color="97C1E0"/>
            </w:tcBorders>
            <w:shd w:val="clear" w:color="auto" w:fill="auto"/>
            <w:vAlign w:val="center"/>
          </w:tcPr>
          <w:p w:rsidR="00C94EBE" w:rsidRPr="00E67FB4" w:rsidRDefault="00C94EBE" w:rsidP="00941C69">
            <w:pPr>
              <w:pStyle w:val="Bildetekst"/>
              <w:rPr>
                <w:b/>
              </w:rPr>
            </w:pPr>
            <w:r w:rsidRPr="00E67FB4">
              <w:rPr>
                <w:b/>
              </w:rPr>
              <w:t>Kompetanse og rekrutteringsplan revideres</w:t>
            </w:r>
          </w:p>
          <w:p w:rsidR="00C94EBE" w:rsidRPr="00D67224" w:rsidRDefault="00C94EBE" w:rsidP="00941C69">
            <w:pPr>
              <w:pStyle w:val="Listeavsnitt"/>
              <w:numPr>
                <w:ilvl w:val="0"/>
                <w:numId w:val="28"/>
              </w:numPr>
              <w:spacing w:line="240" w:lineRule="auto"/>
              <w:rPr>
                <w:rFonts w:ascii="Arial" w:hAnsi="Arial" w:cs="Arial"/>
                <w:sz w:val="18"/>
                <w:szCs w:val="18"/>
              </w:rPr>
            </w:pPr>
            <w:r w:rsidRPr="00D67224">
              <w:rPr>
                <w:rFonts w:ascii="Arial" w:hAnsi="Arial" w:cs="Arial"/>
                <w:sz w:val="18"/>
                <w:szCs w:val="18"/>
              </w:rPr>
              <w:t>Utrede arbeidstidsordninger som fremmer heltidskultur</w:t>
            </w:r>
          </w:p>
          <w:p w:rsidR="00C94EBE" w:rsidRPr="00D67224" w:rsidRDefault="00C94EBE" w:rsidP="00941C69">
            <w:pPr>
              <w:pStyle w:val="Listeavsnitt"/>
              <w:numPr>
                <w:ilvl w:val="0"/>
                <w:numId w:val="28"/>
              </w:numPr>
              <w:spacing w:line="240" w:lineRule="auto"/>
              <w:rPr>
                <w:rFonts w:ascii="Arial" w:hAnsi="Arial" w:cs="Arial"/>
                <w:sz w:val="18"/>
                <w:szCs w:val="18"/>
              </w:rPr>
            </w:pPr>
            <w:r w:rsidRPr="00D67224">
              <w:rPr>
                <w:rFonts w:ascii="Arial" w:hAnsi="Arial" w:cs="Arial"/>
                <w:sz w:val="18"/>
                <w:szCs w:val="18"/>
              </w:rPr>
              <w:t xml:space="preserve">Utprøving av årsplanlegging </w:t>
            </w:r>
          </w:p>
          <w:p w:rsidR="00C94EBE" w:rsidRPr="00D67224" w:rsidRDefault="00C94EBE" w:rsidP="00941C69">
            <w:pPr>
              <w:pStyle w:val="Listeavsnitt"/>
              <w:numPr>
                <w:ilvl w:val="0"/>
                <w:numId w:val="28"/>
              </w:numPr>
              <w:spacing w:line="240" w:lineRule="auto"/>
              <w:rPr>
                <w:rFonts w:ascii="Arial" w:hAnsi="Arial" w:cs="Arial"/>
                <w:sz w:val="18"/>
                <w:szCs w:val="18"/>
              </w:rPr>
            </w:pPr>
            <w:r w:rsidRPr="00D67224">
              <w:rPr>
                <w:rFonts w:ascii="Arial" w:hAnsi="Arial" w:cs="Arial"/>
                <w:sz w:val="18"/>
                <w:szCs w:val="18"/>
              </w:rPr>
              <w:t>Prioritere behov for kompetanseheving årlig</w:t>
            </w:r>
          </w:p>
          <w:p w:rsidR="00C94EBE" w:rsidRPr="00D67224" w:rsidRDefault="00E67FB4" w:rsidP="00941C69">
            <w:pPr>
              <w:pStyle w:val="Listeavsnitt"/>
              <w:numPr>
                <w:ilvl w:val="0"/>
                <w:numId w:val="28"/>
              </w:numPr>
              <w:spacing w:line="240" w:lineRule="auto"/>
              <w:rPr>
                <w:rFonts w:ascii="Arial" w:hAnsi="Arial" w:cs="Arial"/>
                <w:sz w:val="18"/>
                <w:szCs w:val="18"/>
              </w:rPr>
            </w:pPr>
            <w:r w:rsidRPr="00D67224">
              <w:rPr>
                <w:rFonts w:ascii="Arial" w:hAnsi="Arial" w:cs="Arial"/>
                <w:sz w:val="18"/>
                <w:szCs w:val="18"/>
              </w:rPr>
              <w:t xml:space="preserve">Utarbeide plan for rekruttering og dimensjonering av </w:t>
            </w:r>
            <w:r w:rsidR="00C94EBE" w:rsidRPr="00D67224">
              <w:rPr>
                <w:rFonts w:ascii="Arial" w:hAnsi="Arial" w:cs="Arial"/>
                <w:sz w:val="18"/>
                <w:szCs w:val="18"/>
              </w:rPr>
              <w:t>legetjenesten</w:t>
            </w:r>
          </w:p>
          <w:p w:rsidR="00C94EBE" w:rsidRPr="00D67224" w:rsidRDefault="00C94EBE" w:rsidP="00941C69">
            <w:pPr>
              <w:pStyle w:val="Listeavsnitt"/>
              <w:numPr>
                <w:ilvl w:val="0"/>
                <w:numId w:val="28"/>
              </w:numPr>
              <w:spacing w:line="240" w:lineRule="auto"/>
              <w:rPr>
                <w:rFonts w:ascii="Arial" w:hAnsi="Arial" w:cs="Arial"/>
                <w:sz w:val="18"/>
                <w:szCs w:val="18"/>
              </w:rPr>
            </w:pPr>
            <w:r w:rsidRPr="00D67224">
              <w:rPr>
                <w:rFonts w:ascii="Arial" w:hAnsi="Arial" w:cs="Arial"/>
                <w:sz w:val="18"/>
                <w:szCs w:val="18"/>
              </w:rPr>
              <w:t>Planlegge for aktiv rekruttering av konkurranseutsatt kompetanse</w:t>
            </w:r>
          </w:p>
          <w:p w:rsidR="00E67FB4" w:rsidRPr="00B53371" w:rsidRDefault="00E67FB4" w:rsidP="00941C69">
            <w:pPr>
              <w:pStyle w:val="Listeavsnitt"/>
              <w:numPr>
                <w:ilvl w:val="0"/>
                <w:numId w:val="28"/>
              </w:numPr>
              <w:spacing w:line="240" w:lineRule="auto"/>
            </w:pPr>
            <w:r w:rsidRPr="00D67224">
              <w:rPr>
                <w:rFonts w:ascii="Arial" w:hAnsi="Arial" w:cs="Arial"/>
                <w:sz w:val="18"/>
                <w:szCs w:val="18"/>
              </w:rPr>
              <w:t>Videreutvikle kvalitetsutvalget</w:t>
            </w:r>
          </w:p>
        </w:tc>
        <w:tc>
          <w:tcPr>
            <w:tcW w:w="1134" w:type="dxa"/>
            <w:tcBorders>
              <w:top w:val="single" w:sz="4" w:space="0" w:color="97C1E0"/>
              <w:left w:val="single" w:sz="4" w:space="0" w:color="97C1E0"/>
              <w:bottom w:val="single" w:sz="4" w:space="0" w:color="97C1E0"/>
              <w:right w:val="single" w:sz="4" w:space="0" w:color="97C1E0"/>
            </w:tcBorders>
            <w:shd w:val="clear" w:color="auto" w:fill="auto"/>
            <w:vAlign w:val="center"/>
          </w:tcPr>
          <w:p w:rsidR="00C94EBE" w:rsidRDefault="00C94EBE" w:rsidP="00C94EBE">
            <w:pPr>
              <w:pStyle w:val="Bildetekst"/>
              <w:rPr>
                <w:rFonts w:eastAsia="Times New Roman" w:cs="Arial"/>
                <w:color w:val="000000"/>
                <w:lang w:eastAsia="nb-NO"/>
              </w:rPr>
            </w:pPr>
            <w:r>
              <w:rPr>
                <w:rFonts w:eastAsia="Times New Roman" w:cs="Arial"/>
                <w:color w:val="000000"/>
                <w:lang w:eastAsia="nb-NO"/>
              </w:rPr>
              <w:t>Helse/ omsorg/ oppvekst</w:t>
            </w:r>
          </w:p>
          <w:p w:rsidR="00AF7950" w:rsidRDefault="00AF7950" w:rsidP="00AF7950">
            <w:pPr>
              <w:rPr>
                <w:rFonts w:eastAsia="Times New Roman" w:cs="Arial"/>
                <w:color w:val="000000"/>
                <w:lang w:eastAsia="nb-NO"/>
              </w:rPr>
            </w:pPr>
          </w:p>
          <w:p w:rsidR="00AF7950" w:rsidRDefault="00AF7950" w:rsidP="00AF7950">
            <w:pPr>
              <w:rPr>
                <w:rFonts w:eastAsia="Times New Roman" w:cs="Arial"/>
                <w:color w:val="000000"/>
                <w:lang w:eastAsia="nb-NO"/>
              </w:rPr>
            </w:pPr>
          </w:p>
          <w:p w:rsidR="00AF7950" w:rsidRPr="00AF7950" w:rsidRDefault="00AF7950" w:rsidP="00AF7950">
            <w:pPr>
              <w:rPr>
                <w:lang w:eastAsia="nb-NO"/>
              </w:rPr>
            </w:pPr>
            <w:r>
              <w:rPr>
                <w:rFonts w:eastAsia="Times New Roman" w:cs="Arial"/>
                <w:color w:val="000000"/>
                <w:lang w:eastAsia="nb-NO"/>
              </w:rPr>
              <w:t>Helse/ omsorg/ oppvekst</w:t>
            </w:r>
          </w:p>
        </w:tc>
        <w:tc>
          <w:tcPr>
            <w:tcW w:w="1027" w:type="dxa"/>
            <w:tcBorders>
              <w:top w:val="single" w:sz="4" w:space="0" w:color="97C1E0"/>
              <w:left w:val="single" w:sz="4" w:space="0" w:color="97C1E0"/>
              <w:bottom w:val="single" w:sz="4" w:space="0" w:color="97C1E0"/>
              <w:right w:val="single" w:sz="4" w:space="0" w:color="97C1E0"/>
            </w:tcBorders>
          </w:tcPr>
          <w:p w:rsidR="00C94EBE" w:rsidRDefault="00C94EBE" w:rsidP="00C94EBE">
            <w:pPr>
              <w:pStyle w:val="Bildetekst"/>
            </w:pPr>
            <w:r w:rsidRPr="00CE443F">
              <w:t>2019</w:t>
            </w:r>
          </w:p>
          <w:p w:rsidR="00AF7950" w:rsidRDefault="00AF7950" w:rsidP="00AF7950"/>
          <w:p w:rsidR="00AF7950" w:rsidRDefault="00AF7950" w:rsidP="00AF7950"/>
          <w:p w:rsidR="00AF7950" w:rsidRDefault="00AF7950" w:rsidP="00AF7950">
            <w:r w:rsidRPr="00CE443F">
              <w:t>2019</w:t>
            </w:r>
          </w:p>
          <w:p w:rsidR="00AF7950" w:rsidRPr="00AF7950" w:rsidRDefault="00AF7950" w:rsidP="00AF7950"/>
        </w:tc>
      </w:tr>
    </w:tbl>
    <w:p w:rsidR="00803A6F" w:rsidRPr="008D4B45" w:rsidRDefault="00803A6F" w:rsidP="00803A6F">
      <w:pPr>
        <w:pStyle w:val="Bildetekst"/>
      </w:pPr>
    </w:p>
    <w:p w:rsidR="00EE0878" w:rsidRDefault="00EE0878">
      <w:pPr>
        <w:spacing w:before="0" w:after="160" w:line="259" w:lineRule="auto"/>
        <w:rPr>
          <w:rFonts w:ascii="Garamond" w:eastAsiaTheme="majorEastAsia" w:hAnsi="Garamond" w:cstheme="majorBidi"/>
          <w:color w:val="000000" w:themeColor="text1"/>
          <w:sz w:val="60"/>
          <w:szCs w:val="32"/>
        </w:rPr>
      </w:pPr>
      <w:r>
        <w:br w:type="page"/>
      </w:r>
    </w:p>
    <w:p w:rsidR="00F379F0" w:rsidRPr="00F379F0" w:rsidRDefault="00F379F0" w:rsidP="002424F2">
      <w:pPr>
        <w:pStyle w:val="Overskrift1"/>
      </w:pPr>
      <w:bookmarkStart w:id="15" w:name="_Toc529427185"/>
      <w:r w:rsidRPr="00F379F0">
        <w:t>Bakgrunn og rammebetingelser</w:t>
      </w:r>
      <w:bookmarkEnd w:id="2"/>
      <w:bookmarkEnd w:id="3"/>
      <w:bookmarkEnd w:id="4"/>
      <w:bookmarkEnd w:id="15"/>
    </w:p>
    <w:p w:rsidR="00F379F0" w:rsidRPr="00952C4B" w:rsidRDefault="00952C4B" w:rsidP="00952C4B">
      <w:pPr>
        <w:pStyle w:val="Overskrift2"/>
        <w:sectPr w:rsidR="00F379F0" w:rsidRPr="00952C4B" w:rsidSect="00AF303D">
          <w:headerReference w:type="even" r:id="rId14"/>
          <w:headerReference w:type="default" r:id="rId15"/>
          <w:footerReference w:type="even" r:id="rId16"/>
          <w:footerReference w:type="default" r:id="rId17"/>
          <w:headerReference w:type="first" r:id="rId18"/>
          <w:footerReference w:type="first" r:id="rId19"/>
          <w:pgSz w:w="11906" w:h="16838" w:code="9"/>
          <w:pgMar w:top="1418" w:right="1559" w:bottom="1134" w:left="1701" w:header="709" w:footer="709" w:gutter="0"/>
          <w:cols w:space="708"/>
          <w:titlePg/>
          <w:docGrid w:linePitch="360"/>
        </w:sectPr>
      </w:pPr>
      <w:bookmarkStart w:id="16" w:name="_Toc479582801"/>
      <w:bookmarkStart w:id="17" w:name="_Toc479755549"/>
      <w:bookmarkStart w:id="18" w:name="_Toc479757298"/>
      <w:r>
        <w:t xml:space="preserve"> </w:t>
      </w:r>
      <w:bookmarkStart w:id="19" w:name="_Toc529427186"/>
      <w:r w:rsidR="00F379F0" w:rsidRPr="00952C4B">
        <w:t>Strategiplan for helse-</w:t>
      </w:r>
      <w:r w:rsidR="00E95894" w:rsidRPr="00952C4B">
        <w:t>, omsorgs</w:t>
      </w:r>
      <w:r w:rsidR="00F379F0" w:rsidRPr="00952C4B">
        <w:t xml:space="preserve"> og </w:t>
      </w:r>
      <w:r w:rsidR="00F23D30" w:rsidRPr="00952C4B">
        <w:t>velferds</w:t>
      </w:r>
      <w:r w:rsidR="00F379F0" w:rsidRPr="00952C4B">
        <w:t>tjeneste</w:t>
      </w:r>
      <w:r w:rsidR="00E95894" w:rsidRPr="00952C4B">
        <w:t>ne</w:t>
      </w:r>
      <w:r w:rsidR="00F379F0" w:rsidRPr="00952C4B">
        <w:t xml:space="preserve"> – hva er nå det?</w:t>
      </w:r>
      <w:bookmarkEnd w:id="16"/>
      <w:bookmarkEnd w:id="17"/>
      <w:bookmarkEnd w:id="18"/>
      <w:bookmarkEnd w:id="19"/>
    </w:p>
    <w:p w:rsidR="00F379F0" w:rsidRDefault="00F379F0" w:rsidP="00F379F0">
      <w:pPr>
        <w:pStyle w:val="Overskrift4"/>
      </w:pPr>
      <w:r>
        <w:t>Hva er en strategiplan?</w:t>
      </w:r>
    </w:p>
    <w:p w:rsidR="00C05DD6" w:rsidRDefault="00F379F0" w:rsidP="00AA0974">
      <w:pPr>
        <w:rPr>
          <w:lang w:eastAsia="nb-NO"/>
        </w:rPr>
      </w:pPr>
      <w:r w:rsidRPr="00FE09B6">
        <w:t xml:space="preserve">Formålet med </w:t>
      </w:r>
      <w:r>
        <w:t xml:space="preserve">denne </w:t>
      </w:r>
      <w:r w:rsidRPr="00FE09B6">
        <w:t xml:space="preserve">planen </w:t>
      </w:r>
      <w:r w:rsidR="00C05DD6">
        <w:t xml:space="preserve">som bygger videre på Omsorgsplan 2015-2020, </w:t>
      </w:r>
      <w:r w:rsidRPr="00FE09B6">
        <w:t xml:space="preserve">er både å beskrive utfordringene og skissere strategier </w:t>
      </w:r>
      <w:r w:rsidR="00C05DD6">
        <w:t xml:space="preserve">og konkrete tiltak </w:t>
      </w:r>
      <w:r w:rsidRPr="00FE09B6">
        <w:t xml:space="preserve">for hvordan </w:t>
      </w:r>
      <w:r w:rsidR="00C05DD6">
        <w:t xml:space="preserve">møte </w:t>
      </w:r>
      <w:r w:rsidR="00C05DD6" w:rsidRPr="00587BA3">
        <w:rPr>
          <w:lang w:eastAsia="nb-NO"/>
        </w:rPr>
        <w:t>dagens behov og morgendagens utfordringer.</w:t>
      </w:r>
    </w:p>
    <w:p w:rsidR="00C54487" w:rsidRPr="00FE09B6" w:rsidRDefault="00F23D30" w:rsidP="00C54487">
      <w:r>
        <w:t>Helse- og velferds</w:t>
      </w:r>
      <w:r w:rsidR="00C54487" w:rsidRPr="00FE09B6">
        <w:t>tjenestene er preget av en rekke utfordringer: Det blir flere eldre og flere med demens, kommunen får nye opp</w:t>
      </w:r>
      <w:r w:rsidR="00C54487">
        <w:softHyphen/>
      </w:r>
      <w:r w:rsidR="00C54487" w:rsidRPr="00FE09B6">
        <w:t xml:space="preserve">gaver fra staten, ny teknologi gir nye </w:t>
      </w:r>
      <w:r w:rsidR="00C54487" w:rsidRPr="00C05DD6">
        <w:t>mulig</w:t>
      </w:r>
      <w:r w:rsidR="00C54487" w:rsidRPr="00C05DD6">
        <w:softHyphen/>
        <w:t>heter og tjenestene er preget av mange små stillinger. Videre er det nødvendig å ta stilling til omfang og lokalisering av boliger med mulighet for heldøgns bemanning.</w:t>
      </w:r>
      <w:r w:rsidR="00C54487" w:rsidRPr="00FE09B6">
        <w:t xml:space="preserve"> </w:t>
      </w:r>
    </w:p>
    <w:p w:rsidR="00F379F0" w:rsidRPr="00FE09B6" w:rsidRDefault="00C05DD6" w:rsidP="00C05DD6">
      <w:r w:rsidRPr="00D20470">
        <w:t xml:space="preserve">Tidshorisont for planen er </w:t>
      </w:r>
      <w:r>
        <w:t xml:space="preserve">fram </w:t>
      </w:r>
      <w:r w:rsidRPr="00D20470">
        <w:t xml:space="preserve">til </w:t>
      </w:r>
      <w:r w:rsidRPr="00D11182">
        <w:t>2028.</w:t>
      </w:r>
      <w:r>
        <w:t xml:space="preserve"> </w:t>
      </w:r>
      <w:r w:rsidR="00AA0974" w:rsidRPr="00587BA3">
        <w:rPr>
          <w:lang w:eastAsia="nb-NO"/>
        </w:rPr>
        <w:t xml:space="preserve">Den kommunale virkeligheten er i stadig forandring – nye problemfelt dukker opp, og det vil være et jevnlig behov for </w:t>
      </w:r>
      <w:r>
        <w:rPr>
          <w:lang w:eastAsia="nb-NO"/>
        </w:rPr>
        <w:t xml:space="preserve">årlig </w:t>
      </w:r>
      <w:r w:rsidR="00AA0974" w:rsidRPr="00587BA3">
        <w:rPr>
          <w:i/>
          <w:iCs/>
          <w:lang w:eastAsia="nb-NO"/>
        </w:rPr>
        <w:t>rullering</w:t>
      </w:r>
      <w:r w:rsidR="00AA0974" w:rsidRPr="00587BA3">
        <w:rPr>
          <w:lang w:eastAsia="nb-NO"/>
        </w:rPr>
        <w:t xml:space="preserve"> av </w:t>
      </w:r>
      <w:r>
        <w:rPr>
          <w:lang w:eastAsia="nb-NO"/>
        </w:rPr>
        <w:t xml:space="preserve">handlingsdelen </w:t>
      </w:r>
      <w:r w:rsidR="00AA0974" w:rsidRPr="00587BA3">
        <w:rPr>
          <w:lang w:eastAsia="nb-NO"/>
        </w:rPr>
        <w:t>slik at ny kunnskap innarbeides</w:t>
      </w:r>
      <w:r>
        <w:rPr>
          <w:lang w:eastAsia="nb-NO"/>
        </w:rPr>
        <w:t xml:space="preserve"> og de budsjettmessige konsekvensene knyttes til kommunens økonomiplan og budsjettprosess</w:t>
      </w:r>
      <w:r w:rsidR="00AA0974" w:rsidRPr="00587BA3">
        <w:rPr>
          <w:lang w:eastAsia="nb-NO"/>
        </w:rPr>
        <w:t xml:space="preserve">. </w:t>
      </w:r>
    </w:p>
    <w:p w:rsidR="00F379F0" w:rsidRDefault="00F379F0" w:rsidP="00F379F0">
      <w:pPr>
        <w:pStyle w:val="Overskrift4"/>
      </w:pPr>
      <w:r>
        <w:t>Hvordan er strategiplanen laget?</w:t>
      </w:r>
    </w:p>
    <w:p w:rsidR="00F379F0" w:rsidRPr="002C49A9" w:rsidRDefault="00F379F0" w:rsidP="00F379F0">
      <w:pPr>
        <w:rPr>
          <w:highlight w:val="yellow"/>
        </w:rPr>
      </w:pPr>
      <w:r>
        <w:t xml:space="preserve">Planen er utarbeidet av ansatte i helse- og </w:t>
      </w:r>
      <w:r w:rsidR="00F23D30">
        <w:t>velferds</w:t>
      </w:r>
      <w:r>
        <w:t xml:space="preserve">tjenesten med bistand fra Agenda </w:t>
      </w:r>
      <w:r w:rsidRPr="00C05DD6">
        <w:t xml:space="preserve">Kaupang. </w:t>
      </w:r>
      <w:r w:rsidR="00F31414" w:rsidRPr="00C05DD6">
        <w:t xml:space="preserve">I en dialogkonferanse med ledere, ansatte og politikere i </w:t>
      </w:r>
      <w:r w:rsidR="00222FB7" w:rsidRPr="00C05DD6">
        <w:t xml:space="preserve">januar </w:t>
      </w:r>
      <w:r w:rsidR="00222FB7">
        <w:t xml:space="preserve">og juni </w:t>
      </w:r>
      <w:r w:rsidR="00F31414" w:rsidRPr="00C05DD6">
        <w:t xml:space="preserve">2018 fokuserte </w:t>
      </w:r>
      <w:r w:rsidR="00C05DD6" w:rsidRPr="00C05DD6">
        <w:t xml:space="preserve">deltakerne </w:t>
      </w:r>
      <w:r w:rsidR="00F31414" w:rsidRPr="00C05DD6">
        <w:t>p</w:t>
      </w:r>
      <w:r w:rsidR="00AA0974" w:rsidRPr="00C05DD6">
        <w:t xml:space="preserve">å </w:t>
      </w:r>
      <w:r w:rsidRPr="00C05DD6">
        <w:t>status, utfordringer og utviklingen av tilbudet</w:t>
      </w:r>
      <w:r w:rsidR="006E00B3">
        <w:t xml:space="preserve"> i helse, omsorg og velferd.</w:t>
      </w:r>
    </w:p>
    <w:p w:rsidR="00F379F0" w:rsidRDefault="00D11182" w:rsidP="00F379F0">
      <w:r>
        <w:t xml:space="preserve">Høsten 2017 ble det avholdt en omsorgskonferanse med driftsstyre for helse og omsorg. Siden er det </w:t>
      </w:r>
      <w:r w:rsidR="00222FB7">
        <w:t xml:space="preserve">informert i </w:t>
      </w:r>
      <w:r>
        <w:t xml:space="preserve">lag, foreninger, </w:t>
      </w:r>
      <w:r w:rsidR="00222FB7">
        <w:t xml:space="preserve">til </w:t>
      </w:r>
      <w:r>
        <w:t xml:space="preserve">ansatte og </w:t>
      </w:r>
      <w:r w:rsidR="00C54487">
        <w:t>politikere</w:t>
      </w:r>
      <w:r w:rsidR="00F379F0" w:rsidRPr="00D11182">
        <w:t xml:space="preserve"> </w:t>
      </w:r>
      <w:r w:rsidR="00222FB7">
        <w:t xml:space="preserve">om kommunens utfordringer.  </w:t>
      </w:r>
      <w:r w:rsidR="00F379F0" w:rsidRPr="00D11182">
        <w:t xml:space="preserve">Rådene har også fått anledning til å gi innspill. </w:t>
      </w:r>
      <w:r w:rsidR="00222FB7">
        <w:t xml:space="preserve"> </w:t>
      </w:r>
      <w:r w:rsidR="00F379F0" w:rsidRPr="00D11182">
        <w:t>Innspillene gitt i de ulike foraene har vært en del av grunnlaget for planen.</w:t>
      </w:r>
    </w:p>
    <w:p w:rsidR="00F379F0" w:rsidRPr="00D11182" w:rsidRDefault="00C4302B" w:rsidP="00F379F0">
      <w:pPr>
        <w:pStyle w:val="Overskrift4"/>
      </w:pPr>
      <w:r w:rsidRPr="00D11182">
        <w:t>Samarbeid med spesialisthelse-tjenesten - p</w:t>
      </w:r>
      <w:r w:rsidR="00883F24" w:rsidRPr="00D11182">
        <w:t xml:space="preserve">rosjekt </w:t>
      </w:r>
      <w:r w:rsidR="00222FB7">
        <w:t xml:space="preserve">av Distrikts medisinsk </w:t>
      </w:r>
      <w:r w:rsidR="00E97D4E">
        <w:t>senter</w:t>
      </w:r>
      <w:r w:rsidR="00E97D4E" w:rsidRPr="00D11182">
        <w:t xml:space="preserve"> </w:t>
      </w:r>
      <w:r w:rsidR="00E97D4E">
        <w:t>(</w:t>
      </w:r>
      <w:r w:rsidR="00D11182" w:rsidRPr="00D11182">
        <w:t>D</w:t>
      </w:r>
      <w:r w:rsidR="00C71F32" w:rsidRPr="00D11182">
        <w:t>M</w:t>
      </w:r>
      <w:r w:rsidR="00883F24" w:rsidRPr="00D11182">
        <w:t>S</w:t>
      </w:r>
      <w:r w:rsidR="00E97D4E">
        <w:t>)</w:t>
      </w:r>
    </w:p>
    <w:p w:rsidR="00F379F0" w:rsidRDefault="00E97D4E" w:rsidP="00F379F0">
      <w:r>
        <w:t>F</w:t>
      </w:r>
      <w:r w:rsidR="00D11182" w:rsidRPr="00D11182">
        <w:t>orprosjekt for utbygging</w:t>
      </w:r>
      <w:r>
        <w:t xml:space="preserve"> av DMS</w:t>
      </w:r>
      <w:r w:rsidR="00D11182" w:rsidRPr="00D11182">
        <w:t xml:space="preserve"> i Brønnøy</w:t>
      </w:r>
      <w:r>
        <w:t>sund er nå i sluttfasen</w:t>
      </w:r>
      <w:r w:rsidR="00A86BB7">
        <w:t>. Dette er et samarbeid mellom Helge</w:t>
      </w:r>
      <w:r w:rsidR="00222FB7">
        <w:t>landssykehuset og kommunene på S</w:t>
      </w:r>
      <w:r w:rsidR="00A86BB7">
        <w:t>ør Helgeland.</w:t>
      </w:r>
      <w:r w:rsidR="00D11182" w:rsidRPr="00D11182">
        <w:t xml:space="preserve"> </w:t>
      </w:r>
    </w:p>
    <w:p w:rsidR="00F379F0" w:rsidRDefault="00F379F0" w:rsidP="00F379F0">
      <w:pPr>
        <w:pStyle w:val="Overskrift4"/>
      </w:pPr>
      <w:r>
        <w:t>Kommuneplanens samfunnsdel</w:t>
      </w:r>
    </w:p>
    <w:p w:rsidR="00F379F0" w:rsidRDefault="00F379F0" w:rsidP="00F379F0">
      <w:r>
        <w:t>Dette dokumentet</w:t>
      </w:r>
      <w:r w:rsidRPr="00774F87">
        <w:t xml:space="preserve"> konkretiserer politiske mål og visjoner for </w:t>
      </w:r>
      <w:r w:rsidR="00D20470">
        <w:t>Brønnøy</w:t>
      </w:r>
      <w:r w:rsidRPr="00774F87">
        <w:t xml:space="preserve"> kommune, både som samfunn, som myndighet og som tjeneste</w:t>
      </w:r>
      <w:r>
        <w:softHyphen/>
      </w:r>
      <w:r w:rsidRPr="00774F87">
        <w:t>yter</w:t>
      </w:r>
      <w:r>
        <w:t xml:space="preserve">. </w:t>
      </w:r>
      <w:r w:rsidRPr="00A86BB7">
        <w:t xml:space="preserve">Planen har som mål at </w:t>
      </w:r>
      <w:r w:rsidR="002C49A9" w:rsidRPr="00A86BB7">
        <w:t>Brønnøy</w:t>
      </w:r>
      <w:r w:rsidRPr="00A86BB7">
        <w:t xml:space="preserve"> kommune har en befolkning med god psykisk og fysisk helse. Det er også et mål at kommunens tjenester skal ivareta brukernes selv</w:t>
      </w:r>
      <w:r w:rsidRPr="00A86BB7">
        <w:softHyphen/>
        <w:t>stendighet og styrke deres evne til å hjelpe seg selv. Tjenestene skal bidra til å forebygge helse</w:t>
      </w:r>
      <w:r w:rsidRPr="00A86BB7">
        <w:softHyphen/>
        <w:t xml:space="preserve">plager, og det skal bli gitt tidlig tverrfaglig innsats. </w:t>
      </w:r>
    </w:p>
    <w:p w:rsidR="00F379F0" w:rsidRDefault="00F379F0" w:rsidP="00F379F0">
      <w:pPr>
        <w:pStyle w:val="Overskrift4"/>
      </w:pPr>
      <w:r>
        <w:t>Budsjett og økonomiplan</w:t>
      </w:r>
    </w:p>
    <w:p w:rsidR="00F379F0" w:rsidRDefault="00F379F0" w:rsidP="00F379F0">
      <w:r>
        <w:rPr>
          <w:lang w:eastAsia="nb-NO"/>
        </w:rPr>
        <w:t xml:space="preserve">Årsbudsjettet er en bindende plan for kommunens midler og hvordan disse skal brukes i budsjettåret. </w:t>
      </w:r>
      <w:r w:rsidR="002C49A9" w:rsidRPr="00A86BB7">
        <w:rPr>
          <w:lang w:eastAsia="nb-NO"/>
        </w:rPr>
        <w:t>Brønnøy</w:t>
      </w:r>
      <w:r w:rsidRPr="00A86BB7">
        <w:rPr>
          <w:lang w:eastAsia="nb-NO"/>
        </w:rPr>
        <w:t xml:space="preserve"> kommune behandler årsbudsjettet og økonomiplanen samtidig.</w:t>
      </w:r>
      <w:r w:rsidRPr="00A86BB7">
        <w:t xml:space="preserve"> </w:t>
      </w:r>
    </w:p>
    <w:p w:rsidR="00F379F0" w:rsidRDefault="00F379F0" w:rsidP="00F379F0">
      <w:pPr>
        <w:rPr>
          <w:lang w:eastAsia="nb-NO"/>
        </w:rPr>
      </w:pPr>
      <w:r w:rsidRPr="00A86BB7">
        <w:t xml:space="preserve">Bygging av </w:t>
      </w:r>
      <w:r w:rsidR="00A86BB7" w:rsidRPr="00A86BB7">
        <w:t>bofellesskap</w:t>
      </w:r>
      <w:r w:rsidRPr="00A86BB7">
        <w:t xml:space="preserve"> og </w:t>
      </w:r>
      <w:r w:rsidR="00A86BB7" w:rsidRPr="00A86BB7">
        <w:t xml:space="preserve">eventuelt </w:t>
      </w:r>
      <w:r w:rsidRPr="00A86BB7">
        <w:t>omsorgsboliger vil kreve at det tas opp lån til investeringer, som igjen vil føre til renter og avdrag som skal finansieres over kommunens budsjett. Det vil være nødvendig med en økonomisk, rasjonell drift som kan sikres gjennom å utnytte mulighetene som ligger i stordrifts</w:t>
      </w:r>
      <w:r w:rsidRPr="00A86BB7">
        <w:softHyphen/>
        <w:t>fordeler, velferdsteknologi, innovative løsn</w:t>
      </w:r>
      <w:r w:rsidRPr="00A86BB7">
        <w:softHyphen/>
        <w:t>inger, samar</w:t>
      </w:r>
      <w:r w:rsidRPr="00A86BB7">
        <w:softHyphen/>
        <w:t>beid med det sivile samfunn og private aktører mv.</w:t>
      </w:r>
    </w:p>
    <w:p w:rsidR="00F379F0" w:rsidRDefault="00F379F0" w:rsidP="00F379F0">
      <w:pPr>
        <w:pStyle w:val="Brdtekst"/>
        <w:rPr>
          <w:lang w:eastAsia="nb-NO"/>
        </w:rPr>
        <w:sectPr w:rsidR="00F379F0" w:rsidSect="00AF303D">
          <w:type w:val="continuous"/>
          <w:pgSz w:w="11906" w:h="16838" w:code="9"/>
          <w:pgMar w:top="1418" w:right="1559" w:bottom="1134" w:left="1701" w:header="709" w:footer="709" w:gutter="0"/>
          <w:cols w:num="2" w:space="708"/>
          <w:titlePg/>
          <w:docGrid w:linePitch="360"/>
        </w:sectPr>
      </w:pPr>
    </w:p>
    <w:p w:rsidR="00F379F0" w:rsidRPr="00F62FE9" w:rsidRDefault="00952C4B" w:rsidP="005B546F">
      <w:pPr>
        <w:pStyle w:val="Overskrift2"/>
        <w:sectPr w:rsidR="00F379F0" w:rsidRPr="00F62FE9" w:rsidSect="00AF303D">
          <w:footerReference w:type="default" r:id="rId20"/>
          <w:pgSz w:w="11906" w:h="16838" w:code="9"/>
          <w:pgMar w:top="1418" w:right="1559" w:bottom="1134" w:left="1701" w:header="709" w:footer="709" w:gutter="0"/>
          <w:cols w:space="708"/>
          <w:titlePg/>
          <w:docGrid w:linePitch="360"/>
        </w:sectPr>
      </w:pPr>
      <w:bookmarkStart w:id="20" w:name="_Toc479582802"/>
      <w:bookmarkStart w:id="21" w:name="_Toc479755550"/>
      <w:bookmarkStart w:id="22" w:name="_Toc479757299"/>
      <w:r>
        <w:t xml:space="preserve"> </w:t>
      </w:r>
      <w:bookmarkStart w:id="23" w:name="_Toc529427187"/>
      <w:r w:rsidR="00F379F0" w:rsidRPr="00F62FE9">
        <w:t>Nasjonale føringer</w:t>
      </w:r>
      <w:bookmarkEnd w:id="23"/>
      <w:r w:rsidR="00F379F0" w:rsidRPr="00F62FE9">
        <w:t xml:space="preserve"> </w:t>
      </w:r>
      <w:bookmarkEnd w:id="20"/>
      <w:bookmarkEnd w:id="21"/>
      <w:bookmarkEnd w:id="22"/>
    </w:p>
    <w:p w:rsidR="00F379F0" w:rsidRDefault="00F379F0" w:rsidP="00F379F0">
      <w:pPr>
        <w:rPr>
          <w:lang w:eastAsia="nb-NO"/>
        </w:rPr>
      </w:pPr>
      <w:r>
        <w:rPr>
          <w:lang w:eastAsia="nb-NO"/>
        </w:rPr>
        <w:t>Staten har gradvis gitt kommunene et større ansvar, blant annet for fore</w:t>
      </w:r>
      <w:r>
        <w:rPr>
          <w:lang w:eastAsia="nb-NO"/>
        </w:rPr>
        <w:softHyphen/>
        <w:t xml:space="preserve">byggende tiltak og folkehelse. De statlige føringene har skjedd gjennom samhandlingsreformen, utvikling av nytt lovverk, nasjonale planer, stortingsmeldinger mv. Her blir noen av de sentrale statlige føringer omtalt. </w:t>
      </w:r>
    </w:p>
    <w:p w:rsidR="00F379F0" w:rsidRPr="00040D60" w:rsidRDefault="00F379F0" w:rsidP="00F379F0">
      <w:pPr>
        <w:pStyle w:val="Overskrift4"/>
      </w:pPr>
      <w:r>
        <w:t>Oppgaver flyttes fra staten til kommunene</w:t>
      </w:r>
    </w:p>
    <w:p w:rsidR="00F379F0" w:rsidRDefault="00F379F0" w:rsidP="00F379F0">
      <w:pPr>
        <w:pStyle w:val="Brdtekst"/>
        <w:rPr>
          <w:lang w:eastAsia="nb-NO"/>
        </w:rPr>
      </w:pPr>
      <w:r w:rsidRPr="00664B9E">
        <w:rPr>
          <w:i/>
          <w:lang w:eastAsia="nb-NO"/>
        </w:rPr>
        <w:t>Samhandlingsreformen</w:t>
      </w:r>
      <w:r>
        <w:rPr>
          <w:lang w:eastAsia="nb-NO"/>
        </w:rPr>
        <w:t xml:space="preserve"> er iverksatt og skal sikre et bærekraftig, helhetlig og sammen</w:t>
      </w:r>
      <w:r>
        <w:rPr>
          <w:lang w:eastAsia="nb-NO"/>
        </w:rPr>
        <w:softHyphen/>
        <w:t>hengende tjenestetilbud av god kvalitet. Videre skal tjenestetilbudet preges av høy pasientsikkerhet og være tilpasset den enkelte bruker. Reformen har medført en ny kommunerolle og har gitt kommunen ansvar for nye pasientgrupper. Kommunene skal nå tilby tjenester som omfatter forebyggende tiltak, utredning, behandling, pleie og om</w:t>
      </w:r>
      <w:r>
        <w:rPr>
          <w:lang w:eastAsia="nb-NO"/>
        </w:rPr>
        <w:softHyphen/>
        <w:t xml:space="preserve">sorg, akuttberedskap, habilitering og rehabilitering og oppfølging på tvers av sektorer. Tjenestene skal organiseres slik at den enkelte kan fortsette å leve et trygt, meningsfullt og mest mulig selvstendig liv </w:t>
      </w:r>
      <w:r w:rsidR="00C54487">
        <w:rPr>
          <w:lang w:eastAsia="nb-NO"/>
        </w:rPr>
        <w:t xml:space="preserve">uavhengig </w:t>
      </w:r>
      <w:r w:rsidR="004D2891">
        <w:rPr>
          <w:lang w:eastAsia="nb-NO"/>
        </w:rPr>
        <w:t>av sosiale</w:t>
      </w:r>
      <w:r>
        <w:rPr>
          <w:lang w:eastAsia="nb-NO"/>
        </w:rPr>
        <w:t xml:space="preserve"> og helsemessige problemer eller funksjonssvikt. </w:t>
      </w:r>
    </w:p>
    <w:p w:rsidR="00F379F0" w:rsidRDefault="00F379F0" w:rsidP="00F379F0">
      <w:pPr>
        <w:pStyle w:val="Overskrift4"/>
      </w:pPr>
      <w:r>
        <w:t>Nye lover</w:t>
      </w:r>
    </w:p>
    <w:p w:rsidR="00F379F0" w:rsidRDefault="00F379F0" w:rsidP="00F379F0">
      <w:pPr>
        <w:pStyle w:val="Brdtekst"/>
        <w:rPr>
          <w:lang w:eastAsia="nb-NO"/>
        </w:rPr>
      </w:pPr>
      <w:r>
        <w:rPr>
          <w:lang w:eastAsia="nb-NO"/>
        </w:rPr>
        <w:t>Som del av innføring av samhandlings</w:t>
      </w:r>
      <w:r>
        <w:rPr>
          <w:lang w:eastAsia="nb-NO"/>
        </w:rPr>
        <w:softHyphen/>
        <w:t xml:space="preserve">reformen ble </w:t>
      </w:r>
      <w:r w:rsidRPr="00664B9E">
        <w:rPr>
          <w:i/>
          <w:lang w:eastAsia="nb-NO"/>
        </w:rPr>
        <w:t>Helse- og omsorgs</w:t>
      </w:r>
      <w:r>
        <w:rPr>
          <w:i/>
          <w:lang w:eastAsia="nb-NO"/>
        </w:rPr>
        <w:softHyphen/>
      </w:r>
      <w:r w:rsidRPr="00664B9E">
        <w:rPr>
          <w:i/>
          <w:lang w:eastAsia="nb-NO"/>
        </w:rPr>
        <w:t xml:space="preserve">tjenesteloven </w:t>
      </w:r>
      <w:r>
        <w:rPr>
          <w:lang w:eastAsia="nb-NO"/>
        </w:rPr>
        <w:t>innført 1.1.2012. Loven erstattet kommune</w:t>
      </w:r>
      <w:r>
        <w:rPr>
          <w:lang w:eastAsia="nb-NO"/>
        </w:rPr>
        <w:softHyphen/>
        <w:t>helse</w:t>
      </w:r>
      <w:r>
        <w:rPr>
          <w:lang w:eastAsia="nb-NO"/>
        </w:rPr>
        <w:softHyphen/>
        <w:t>tjenesteloven og sosialtjenesteloven, og skal bidra til et bedre grunnlag for sam</w:t>
      </w:r>
      <w:r>
        <w:rPr>
          <w:lang w:eastAsia="nb-NO"/>
        </w:rPr>
        <w:softHyphen/>
        <w:t>handling mellom tjenestene i kommunen. Med den nye lovendringen ble kommunens plikter regulert i helse- og omsorgstjenes</w:t>
      </w:r>
      <w:r>
        <w:rPr>
          <w:lang w:eastAsia="nb-NO"/>
        </w:rPr>
        <w:softHyphen/>
        <w:t xml:space="preserve">teloven, brukers rettigheter i pasient- og brukerrettighetsloven og yrkesutøvelsen i helsepersonell-loven. </w:t>
      </w:r>
    </w:p>
    <w:p w:rsidR="00F379F0" w:rsidRDefault="00F379F0" w:rsidP="00F379F0">
      <w:pPr>
        <w:pStyle w:val="Brdtekst"/>
        <w:rPr>
          <w:lang w:eastAsia="nb-NO"/>
        </w:rPr>
      </w:pPr>
      <w:r>
        <w:rPr>
          <w:lang w:eastAsia="nb-NO"/>
        </w:rPr>
        <w:t>I Helse- og omsorgstjenesteloven tydelig</w:t>
      </w:r>
      <w:r>
        <w:rPr>
          <w:lang w:eastAsia="nb-NO"/>
        </w:rPr>
        <w:softHyphen/>
        <w:t>gjøres kommunens ansvar for et overordnet «sørge for-ansvar». I dette ansvaret så ligger det at kommunen selv kan velge hvordan den vil organisere virksomheten og tjenestene ut fra lokale forhold og behov. Videre tydeliggjøres det i loven kommunens ansvar for å tilby forsvarlige tjenester. Alle virksomheter i den kommunale helse og omsorgstjenesten pålegges å drive systematisk kvalitets</w:t>
      </w:r>
      <w:r>
        <w:rPr>
          <w:lang w:eastAsia="nb-NO"/>
        </w:rPr>
        <w:softHyphen/>
        <w:t>forbedring og pasient- og brukersikkerhets</w:t>
      </w:r>
      <w:r>
        <w:rPr>
          <w:lang w:eastAsia="nb-NO"/>
        </w:rPr>
        <w:softHyphen/>
        <w:t>arbeid.</w:t>
      </w:r>
    </w:p>
    <w:p w:rsidR="00F379F0" w:rsidRDefault="00F379F0" w:rsidP="00F379F0">
      <w:pPr>
        <w:pStyle w:val="Brdtekst"/>
        <w:rPr>
          <w:lang w:eastAsia="nb-NO"/>
        </w:rPr>
      </w:pPr>
      <w:r>
        <w:rPr>
          <w:lang w:eastAsia="nb-NO"/>
        </w:rPr>
        <w:t xml:space="preserve">Videre ble </w:t>
      </w:r>
      <w:r w:rsidRPr="002967FE">
        <w:rPr>
          <w:i/>
          <w:lang w:eastAsia="nb-NO"/>
        </w:rPr>
        <w:t>ny folkehelselov innført 1.1.2012</w:t>
      </w:r>
      <w:r>
        <w:rPr>
          <w:i/>
          <w:lang w:eastAsia="nb-NO"/>
        </w:rPr>
        <w:t>,</w:t>
      </w:r>
      <w:r>
        <w:rPr>
          <w:lang w:eastAsia="nb-NO"/>
        </w:rPr>
        <w:t xml:space="preserve"> med formål om å bidra til en samfunns-utvikling som fremmer folkehelse og utjevner sosiale helseforskjeller. Etter loven skal kommunen fremme befolkningens helse, trivsel, gode sosiale og miljømessige forhold og bidra til å forebygge psykisk og somatisk sykdom, skade eller lidelse, bidra til utjev</w:t>
      </w:r>
      <w:r>
        <w:rPr>
          <w:lang w:eastAsia="nb-NO"/>
        </w:rPr>
        <w:softHyphen/>
        <w:t>ning av sosiale helseforskjeller og bidra til å beskytte befolkningen mot faktorer som kan ha negativ innvirkning på helsen.</w:t>
      </w:r>
    </w:p>
    <w:p w:rsidR="00F379F0" w:rsidRDefault="00F379F0" w:rsidP="00F379F0">
      <w:pPr>
        <w:pStyle w:val="Overskrift4"/>
      </w:pPr>
      <w:r>
        <w:t>Mer tverrfaglighet og økt kompetanse</w:t>
      </w:r>
    </w:p>
    <w:p w:rsidR="00F379F0" w:rsidRDefault="00F379F0" w:rsidP="00F379F0">
      <w:pPr>
        <w:pStyle w:val="Brdtekst"/>
        <w:rPr>
          <w:lang w:eastAsia="nb-NO"/>
        </w:rPr>
      </w:pPr>
      <w:r>
        <w:rPr>
          <w:lang w:eastAsia="nb-NO"/>
        </w:rPr>
        <w:t xml:space="preserve">I stortingsmeldingen om </w:t>
      </w:r>
      <w:r w:rsidRPr="002967FE">
        <w:rPr>
          <w:i/>
          <w:lang w:eastAsia="nb-NO"/>
        </w:rPr>
        <w:t>fremtidens primær</w:t>
      </w:r>
      <w:r>
        <w:rPr>
          <w:i/>
          <w:lang w:eastAsia="nb-NO"/>
        </w:rPr>
        <w:softHyphen/>
      </w:r>
      <w:r w:rsidRPr="002967FE">
        <w:rPr>
          <w:i/>
          <w:lang w:eastAsia="nb-NO"/>
        </w:rPr>
        <w:t>helse</w:t>
      </w:r>
      <w:r>
        <w:rPr>
          <w:i/>
          <w:lang w:eastAsia="nb-NO"/>
        </w:rPr>
        <w:softHyphen/>
      </w:r>
      <w:r w:rsidRPr="002967FE">
        <w:rPr>
          <w:i/>
          <w:lang w:eastAsia="nb-NO"/>
        </w:rPr>
        <w:t>tjeneste</w:t>
      </w:r>
      <w:r>
        <w:rPr>
          <w:lang w:eastAsia="nb-NO"/>
        </w:rPr>
        <w:t xml:space="preserve"> beskriver regjeringen et behov for mer helhetlige og koordinerte helse- og omsorgstjenester i kommunene. Meldingen peker blant annet på tverrfaglig organisering og kompetanseløft for både medarbeidere og ledere som viktige strategier. I meldingen varsler regjeringen særlige satsinger rettet mot barn og unge, psykisk helse, rehabili</w:t>
      </w:r>
      <w:r>
        <w:rPr>
          <w:lang w:eastAsia="nb-NO"/>
        </w:rPr>
        <w:softHyphen/>
        <w:t>tering og kapasitets- og kvalite</w:t>
      </w:r>
      <w:r w:rsidR="004D2891">
        <w:rPr>
          <w:lang w:eastAsia="nb-NO"/>
        </w:rPr>
        <w:t>tsutvikling</w:t>
      </w:r>
      <w:r w:rsidR="00222FB7">
        <w:rPr>
          <w:lang w:eastAsia="nb-NO"/>
        </w:rPr>
        <w:t>.</w:t>
      </w:r>
      <w:r w:rsidR="004D2891">
        <w:rPr>
          <w:lang w:eastAsia="nb-NO"/>
        </w:rPr>
        <w:t xml:space="preserve"> </w:t>
      </w:r>
    </w:p>
    <w:p w:rsidR="00F379F0" w:rsidRDefault="00F379F0" w:rsidP="00F379F0">
      <w:pPr>
        <w:pStyle w:val="Overskrift4"/>
      </w:pPr>
      <w:r>
        <w:t>Kvalitetsreform for eldre</w:t>
      </w:r>
      <w:r w:rsidR="0014576B">
        <w:t xml:space="preserve"> </w:t>
      </w:r>
    </w:p>
    <w:p w:rsidR="00F379F0" w:rsidRPr="00451724" w:rsidRDefault="00F379F0" w:rsidP="00F379F0">
      <w:pPr>
        <w:pStyle w:val="Brdtekst"/>
        <w:rPr>
          <w:lang w:eastAsia="nb-NO"/>
        </w:rPr>
      </w:pPr>
      <w:r>
        <w:rPr>
          <w:lang w:eastAsia="nb-NO"/>
        </w:rPr>
        <w:t xml:space="preserve">Regjeringen </w:t>
      </w:r>
      <w:r w:rsidR="002D044E">
        <w:rPr>
          <w:lang w:eastAsia="nb-NO"/>
        </w:rPr>
        <w:t>har kommet med en ny</w:t>
      </w:r>
      <w:r>
        <w:rPr>
          <w:lang w:eastAsia="nb-NO"/>
        </w:rPr>
        <w:t xml:space="preserve"> </w:t>
      </w:r>
      <w:r w:rsidR="00A86BB7">
        <w:rPr>
          <w:i/>
          <w:lang w:eastAsia="nb-NO"/>
        </w:rPr>
        <w:t>reform for eldre:</w:t>
      </w:r>
      <w:r>
        <w:rPr>
          <w:lang w:eastAsia="nb-NO"/>
        </w:rPr>
        <w:t> </w:t>
      </w:r>
      <w:r w:rsidR="00A86BB7">
        <w:rPr>
          <w:lang w:eastAsia="nb-NO"/>
        </w:rPr>
        <w:t xml:space="preserve">«leve hele livet» </w:t>
      </w:r>
      <w:r w:rsidR="002D044E">
        <w:rPr>
          <w:lang w:eastAsia="nb-NO"/>
        </w:rPr>
        <w:t>Den</w:t>
      </w:r>
      <w:r>
        <w:rPr>
          <w:lang w:eastAsia="nb-NO"/>
        </w:rPr>
        <w:t xml:space="preserve"> </w:t>
      </w:r>
      <w:r w:rsidRPr="00451724">
        <w:rPr>
          <w:lang w:eastAsia="nb-NO"/>
        </w:rPr>
        <w:t>handle</w:t>
      </w:r>
      <w:r w:rsidR="002D044E">
        <w:rPr>
          <w:lang w:eastAsia="nb-NO"/>
        </w:rPr>
        <w:t>r</w:t>
      </w:r>
      <w:r w:rsidRPr="00451724">
        <w:rPr>
          <w:lang w:eastAsia="nb-NO"/>
        </w:rPr>
        <w:t xml:space="preserve"> </w:t>
      </w:r>
      <w:r>
        <w:rPr>
          <w:lang w:eastAsia="nb-NO"/>
        </w:rPr>
        <w:t xml:space="preserve">om </w:t>
      </w:r>
      <w:r w:rsidRPr="00451724">
        <w:rPr>
          <w:lang w:eastAsia="nb-NO"/>
        </w:rPr>
        <w:t>de grunn</w:t>
      </w:r>
      <w:r>
        <w:rPr>
          <w:lang w:eastAsia="nb-NO"/>
        </w:rPr>
        <w:softHyphen/>
        <w:t>leggende tingene som ofte</w:t>
      </w:r>
      <w:r w:rsidRPr="00451724">
        <w:rPr>
          <w:lang w:eastAsia="nb-NO"/>
        </w:rPr>
        <w:t xml:space="preserve"> svikter i tilbudet til eldre: Mat, aktivitet og felleskap, helse</w:t>
      </w:r>
      <w:r>
        <w:rPr>
          <w:lang w:eastAsia="nb-NO"/>
        </w:rPr>
        <w:softHyphen/>
      </w:r>
      <w:r w:rsidRPr="00451724">
        <w:rPr>
          <w:lang w:eastAsia="nb-NO"/>
        </w:rPr>
        <w:t>hjelp og sammenheng i tjenestene.</w:t>
      </w:r>
      <w:r>
        <w:rPr>
          <w:lang w:eastAsia="nb-NO"/>
        </w:rPr>
        <w:t xml:space="preserve"> Utfordringene som regjeringen peker på er av generell karakter, samtidig er de også relevante for </w:t>
      </w:r>
      <w:r w:rsidR="002C49A9">
        <w:rPr>
          <w:lang w:eastAsia="nb-NO"/>
        </w:rPr>
        <w:t>Brønnøy</w:t>
      </w:r>
      <w:r>
        <w:rPr>
          <w:lang w:eastAsia="nb-NO"/>
        </w:rPr>
        <w:t xml:space="preserve"> kommune.</w:t>
      </w:r>
    </w:p>
    <w:p w:rsidR="00F379F0" w:rsidRDefault="00F379F0" w:rsidP="00F379F0">
      <w:pPr>
        <w:pStyle w:val="Brdtekst"/>
        <w:rPr>
          <w:lang w:eastAsia="nb-NO"/>
        </w:rPr>
      </w:pPr>
    </w:p>
    <w:p w:rsidR="00F379F0" w:rsidRDefault="00F379F0" w:rsidP="00F379F0">
      <w:pPr>
        <w:pStyle w:val="Brdtekst"/>
        <w:rPr>
          <w:lang w:eastAsia="nb-NO"/>
        </w:rPr>
      </w:pPr>
    </w:p>
    <w:p w:rsidR="00F379F0" w:rsidRDefault="00F379F0" w:rsidP="00F379F0">
      <w:pPr>
        <w:pStyle w:val="Brdtekst"/>
        <w:rPr>
          <w:lang w:eastAsia="nb-NO"/>
        </w:rPr>
        <w:sectPr w:rsidR="00F379F0" w:rsidSect="00AF303D">
          <w:type w:val="continuous"/>
          <w:pgSz w:w="11906" w:h="16838" w:code="9"/>
          <w:pgMar w:top="1418" w:right="1559" w:bottom="1134" w:left="1701" w:header="709" w:footer="709" w:gutter="0"/>
          <w:cols w:num="2" w:space="708"/>
          <w:titlePg/>
          <w:docGrid w:linePitch="360"/>
        </w:sectPr>
      </w:pPr>
    </w:p>
    <w:p w:rsidR="00F379F0" w:rsidRDefault="00F379F0" w:rsidP="00F379F0">
      <w:pPr>
        <w:pStyle w:val="Brdtekst"/>
        <w:rPr>
          <w:lang w:eastAsia="nb-NO"/>
        </w:rPr>
      </w:pPr>
    </w:p>
    <w:p w:rsidR="00F379F0" w:rsidRDefault="00F379F0" w:rsidP="00F379F0">
      <w:pPr>
        <w:spacing w:before="0" w:after="0" w:line="240" w:lineRule="auto"/>
        <w:rPr>
          <w:lang w:eastAsia="nb-NO"/>
        </w:rPr>
      </w:pPr>
      <w:r>
        <w:rPr>
          <w:lang w:eastAsia="nb-NO"/>
        </w:rPr>
        <w:br w:type="page"/>
      </w:r>
    </w:p>
    <w:p w:rsidR="00F379F0" w:rsidRDefault="00F379F0" w:rsidP="00F62FE9">
      <w:pPr>
        <w:pStyle w:val="Overskrift2"/>
        <w:keepLines w:val="0"/>
        <w:spacing w:before="300" w:after="120" w:line="276" w:lineRule="auto"/>
        <w:ind w:left="578" w:hanging="578"/>
      </w:pPr>
      <w:bookmarkStart w:id="24" w:name="_Toc479582803"/>
      <w:bookmarkStart w:id="25" w:name="_Toc479755551"/>
      <w:bookmarkStart w:id="26" w:name="_Toc479757300"/>
      <w:bookmarkStart w:id="27" w:name="_Toc529427188"/>
      <w:r>
        <w:t>Tjenestene utvikles i dialog med lokalsamfunnet (kommunen 3.0)</w:t>
      </w:r>
      <w:bookmarkEnd w:id="24"/>
      <w:bookmarkEnd w:id="25"/>
      <w:bookmarkEnd w:id="26"/>
      <w:bookmarkEnd w:id="27"/>
    </w:p>
    <w:p w:rsidR="00F379F0" w:rsidRDefault="00F379F0" w:rsidP="00F379F0">
      <w:pPr>
        <w:pStyle w:val="Brdtekst"/>
        <w:rPr>
          <w:lang w:eastAsia="nb-NO"/>
        </w:rPr>
        <w:sectPr w:rsidR="00F379F0" w:rsidSect="00AF303D">
          <w:type w:val="continuous"/>
          <w:pgSz w:w="11906" w:h="16838" w:code="9"/>
          <w:pgMar w:top="1418" w:right="1559" w:bottom="1134" w:left="1701" w:header="709" w:footer="709" w:gutter="0"/>
          <w:cols w:space="708"/>
          <w:titlePg/>
          <w:docGrid w:linePitch="360"/>
        </w:sectPr>
      </w:pPr>
    </w:p>
    <w:p w:rsidR="00F379F0" w:rsidRDefault="00F379F0" w:rsidP="00F379F0">
      <w:pPr>
        <w:pStyle w:val="Overskrift4"/>
      </w:pPr>
      <w:r>
        <w:t>Hva er kommune 3.0?</w:t>
      </w:r>
    </w:p>
    <w:p w:rsidR="00F379F0" w:rsidRDefault="00F379F0" w:rsidP="00F379F0">
      <w:pPr>
        <w:pStyle w:val="Brdtekst"/>
        <w:rPr>
          <w:lang w:eastAsia="nb-NO"/>
        </w:rPr>
      </w:pPr>
      <w:r>
        <w:rPr>
          <w:lang w:eastAsia="nb-NO"/>
        </w:rPr>
        <w:t>Begrepet kommune 3.0 blir brukt for å signa</w:t>
      </w:r>
      <w:r>
        <w:rPr>
          <w:lang w:eastAsia="nb-NO"/>
        </w:rPr>
        <w:softHyphen/>
        <w:t xml:space="preserve">lisere en ny rolle for kommunen, hvor vi er på </w:t>
      </w:r>
      <w:r w:rsidRPr="003045E3">
        <w:rPr>
          <w:lang w:eastAsia="nb-NO"/>
        </w:rPr>
        <w:t>vei bort fra det såkalte "servicesam</w:t>
      </w:r>
      <w:r>
        <w:rPr>
          <w:lang w:eastAsia="nb-NO"/>
        </w:rPr>
        <w:softHyphen/>
      </w:r>
      <w:r w:rsidRPr="003045E3">
        <w:rPr>
          <w:lang w:eastAsia="nb-NO"/>
        </w:rPr>
        <w:t>funnet" og over mot "fellesskapssamfunnet". Brukeren er ikke en kunde, men en inn</w:t>
      </w:r>
      <w:r>
        <w:rPr>
          <w:lang w:eastAsia="nb-NO"/>
        </w:rPr>
        <w:softHyphen/>
      </w:r>
      <w:r w:rsidRPr="003045E3">
        <w:rPr>
          <w:lang w:eastAsia="nb-NO"/>
        </w:rPr>
        <w:t>bygger som skal bidra til fellesskapet.</w:t>
      </w:r>
    </w:p>
    <w:p w:rsidR="00F379F0" w:rsidRDefault="00F379F0" w:rsidP="00F379F0">
      <w:pPr>
        <w:pStyle w:val="Brdtekst"/>
        <w:rPr>
          <w:lang w:eastAsia="nb-NO"/>
        </w:rPr>
      </w:pPr>
      <w:r>
        <w:rPr>
          <w:lang w:eastAsia="nb-NO"/>
        </w:rPr>
        <w:t>Kommunen er ikke lenger først og fremst en myndighet (kommune 1.0), og heller ikke lenger en servicevirksomhet (kommune 2.0). Kommunen er et demokratisk ledet fellesskap av aktive og ressurssterke innbyggere (kommune 3.0).</w:t>
      </w:r>
    </w:p>
    <w:p w:rsidR="00F379F0" w:rsidRDefault="00F379F0" w:rsidP="00F379F0">
      <w:pPr>
        <w:pStyle w:val="Brdtekst"/>
        <w:rPr>
          <w:lang w:eastAsia="nb-NO"/>
        </w:rPr>
      </w:pPr>
      <w:r>
        <w:rPr>
          <w:lang w:eastAsia="nb-NO"/>
        </w:rPr>
        <w:t xml:space="preserve">Etter inspirasjon fra Danmark har flere norske kommuner etter hvert tatt i bruk dette begrepet. Erfaringene viser at det tar tid å endre rollene i tråd med ambisjonene som begrepet innebærer. Nye roller krever </w:t>
      </w:r>
      <w:r w:rsidRPr="00BA4B33">
        <w:rPr>
          <w:lang w:eastAsia="nb-NO"/>
        </w:rPr>
        <w:t xml:space="preserve">ny kompetanse, nye verdier og </w:t>
      </w:r>
      <w:r>
        <w:rPr>
          <w:lang w:eastAsia="nb-NO"/>
        </w:rPr>
        <w:t>metoder for dialog med de berørte aktørene</w:t>
      </w:r>
    </w:p>
    <w:p w:rsidR="00F379F0" w:rsidRDefault="00F379F0" w:rsidP="00F379F0">
      <w:pPr>
        <w:pStyle w:val="Brdtekst"/>
        <w:rPr>
          <w:lang w:eastAsia="nb-NO"/>
        </w:rPr>
      </w:pPr>
      <w:r>
        <w:rPr>
          <w:lang w:eastAsia="nb-NO"/>
        </w:rPr>
        <w:t xml:space="preserve">Også i </w:t>
      </w:r>
      <w:r w:rsidR="002C49A9">
        <w:rPr>
          <w:lang w:eastAsia="nb-NO"/>
        </w:rPr>
        <w:t>Brønnøy</w:t>
      </w:r>
      <w:r>
        <w:rPr>
          <w:lang w:eastAsia="nb-NO"/>
        </w:rPr>
        <w:t xml:space="preserve"> vil utviklingen av helse- og omsorgstjenesten bli gjort med prinsippene for kommune 3.0. God helse- og omsorgs</w:t>
      </w:r>
      <w:r>
        <w:rPr>
          <w:lang w:eastAsia="nb-NO"/>
        </w:rPr>
        <w:softHyphen/>
        <w:t>tjenester handler om å gi alle mulig</w:t>
      </w:r>
      <w:r>
        <w:rPr>
          <w:lang w:eastAsia="nb-NO"/>
        </w:rPr>
        <w:softHyphen/>
        <w:t>het i hver</w:t>
      </w:r>
      <w:r>
        <w:rPr>
          <w:lang w:eastAsia="nb-NO"/>
        </w:rPr>
        <w:softHyphen/>
        <w:t>dagen. Det oppnår vi ved å forvente ansvar</w:t>
      </w:r>
      <w:r>
        <w:rPr>
          <w:lang w:eastAsia="nb-NO"/>
        </w:rPr>
        <w:softHyphen/>
        <w:t>lighet og aktivt medspill fra alle. Vi skal bryte ned grensene mellom «dem» og «oss»</w:t>
      </w:r>
    </w:p>
    <w:p w:rsidR="00F379F0" w:rsidRDefault="00F379F0" w:rsidP="00F379F0">
      <w:pPr>
        <w:pStyle w:val="Brdtekst"/>
        <w:rPr>
          <w:lang w:eastAsia="nb-NO"/>
        </w:rPr>
      </w:pPr>
      <w:r>
        <w:rPr>
          <w:lang w:eastAsia="nb-NO"/>
        </w:rPr>
        <w:t>I det følgende gis en omtale av kommunens dialog med berørte parter i lokalsamfunnet og andre tjenesteleverandører.</w:t>
      </w:r>
    </w:p>
    <w:p w:rsidR="00F379F0" w:rsidRDefault="00F379F0" w:rsidP="00F379F0">
      <w:pPr>
        <w:pStyle w:val="Overskrift4"/>
      </w:pPr>
      <w:r>
        <w:t xml:space="preserve">Innbyggernes ansvar  </w:t>
      </w:r>
    </w:p>
    <w:p w:rsidR="00F379F0" w:rsidRPr="009A16B3" w:rsidRDefault="00F379F0" w:rsidP="00F379F0">
      <w:pPr>
        <w:pStyle w:val="Brdtekst"/>
        <w:rPr>
          <w:lang w:eastAsia="nb-NO"/>
        </w:rPr>
      </w:pPr>
      <w:r w:rsidRPr="009A16B3">
        <w:rPr>
          <w:lang w:eastAsia="nb-NO"/>
        </w:rPr>
        <w:t xml:space="preserve">Et av målene i kommuneplanen er som tidligere nevnt å styrke innbyggernes evne til å klare seg selv. </w:t>
      </w:r>
      <w:r w:rsidR="002D044E">
        <w:rPr>
          <w:lang w:eastAsia="nb-NO"/>
        </w:rPr>
        <w:t xml:space="preserve"> Dette blir blant omtalt i kapittel 3.1, </w:t>
      </w:r>
      <w:r w:rsidRPr="009A16B3">
        <w:rPr>
          <w:lang w:eastAsia="nb-NO"/>
        </w:rPr>
        <w:t xml:space="preserve">kommunal boligpolitikk for eldre. Et av målene med politikken er å bidra til at </w:t>
      </w:r>
      <w:r w:rsidR="002D044E">
        <w:rPr>
          <w:lang w:eastAsia="nb-NO"/>
        </w:rPr>
        <w:t>innbyggerne</w:t>
      </w:r>
      <w:r w:rsidRPr="009A16B3">
        <w:rPr>
          <w:lang w:eastAsia="nb-NO"/>
        </w:rPr>
        <w:t xml:space="preserve"> </w:t>
      </w:r>
      <w:r w:rsidR="002D044E">
        <w:rPr>
          <w:lang w:eastAsia="nb-NO"/>
        </w:rPr>
        <w:t>kan bo lengst mulig hjemme i eget hjem.</w:t>
      </w:r>
    </w:p>
    <w:p w:rsidR="00F379F0" w:rsidRPr="009A16B3" w:rsidRDefault="004C3A9F" w:rsidP="00F379F0">
      <w:pPr>
        <w:pStyle w:val="Brdtekst"/>
        <w:rPr>
          <w:lang w:eastAsia="nb-NO"/>
        </w:rPr>
      </w:pPr>
      <w:r>
        <w:rPr>
          <w:lang w:eastAsia="nb-NO"/>
        </w:rPr>
        <w:t>B</w:t>
      </w:r>
      <w:r w:rsidR="00F379F0" w:rsidRPr="009A16B3">
        <w:rPr>
          <w:lang w:eastAsia="nb-NO"/>
        </w:rPr>
        <w:t>oligpolitikk henger nært sammen med politikken for utvikling av kommunens arealer</w:t>
      </w:r>
      <w:r w:rsidR="00F379F0">
        <w:rPr>
          <w:lang w:eastAsia="nb-NO"/>
        </w:rPr>
        <w:t>. Utvikling av kommunen 3.0 handler om å utvikle rollen som samfunnsaktør i tillegg til rollen som tjenesteprodusent. Politikken favner altså videre enn helse- og omsorgstjenestene.</w:t>
      </w:r>
    </w:p>
    <w:p w:rsidR="00F379F0" w:rsidRPr="009A16B3" w:rsidRDefault="00F379F0" w:rsidP="00F379F0">
      <w:pPr>
        <w:pStyle w:val="Overskrift4"/>
      </w:pPr>
      <w:r w:rsidRPr="00B63A42">
        <w:t>Bruker- og pårørendemedvirkning</w:t>
      </w:r>
    </w:p>
    <w:p w:rsidR="00F379F0" w:rsidRDefault="00F379F0" w:rsidP="00F379F0">
      <w:pPr>
        <w:pStyle w:val="Brdtekst"/>
        <w:rPr>
          <w:lang w:eastAsia="nb-NO"/>
        </w:rPr>
      </w:pPr>
      <w:r w:rsidRPr="009A16B3">
        <w:rPr>
          <w:lang w:eastAsia="nb-NO"/>
        </w:rPr>
        <w:t>Brukermedvirkning er viktig for at brukerne skal kunne ta en mer aktiv rolle og i større grad bli en ressurs i eget liv. Dette stiller større</w:t>
      </w:r>
      <w:r>
        <w:rPr>
          <w:lang w:eastAsia="nb-NO"/>
        </w:rPr>
        <w:t xml:space="preserve"> krav til omsorgstjenestene, som i større grad enn tidligere må kartlegge og forstå brukerens behov. Videre må omsorgs</w:t>
      </w:r>
      <w:r>
        <w:rPr>
          <w:lang w:eastAsia="nb-NO"/>
        </w:rPr>
        <w:softHyphen/>
        <w:t>tjenestene gjennom kommunikasjon og støtte, tilrettelegge for at brukerne reelt kan delta i beslutninger som angår dem selv.</w:t>
      </w:r>
    </w:p>
    <w:p w:rsidR="00F379F0" w:rsidRPr="0015336D" w:rsidRDefault="00F379F0" w:rsidP="00F379F0">
      <w:pPr>
        <w:pStyle w:val="Brdtekst"/>
        <w:rPr>
          <w:highlight w:val="yellow"/>
          <w:lang w:eastAsia="nb-NO"/>
        </w:rPr>
      </w:pPr>
      <w:r>
        <w:rPr>
          <w:lang w:eastAsia="nb-NO"/>
        </w:rPr>
        <w:t xml:space="preserve">Ved tildeling av tjenester er det viktig å legge vekt på brukerens situasjon og hva som er viktig for brukeren. Bruken av spørsmålet «Hva er viktig for deg?» kan være et viktig virkemiddel for å få fram hva som egentlig er det viktigste for brukeren.  </w:t>
      </w:r>
      <w:r w:rsidRPr="00AA3DCE">
        <w:rPr>
          <w:lang w:eastAsia="nb-NO"/>
        </w:rPr>
        <w:t>Om man skal ta mestring og brukernes mål på alvor, må man møte brukerne på en annen måte enn det som før har vært vanlig</w:t>
      </w:r>
    </w:p>
    <w:p w:rsidR="004D0894" w:rsidRDefault="004D0894" w:rsidP="004D0894">
      <w:pPr>
        <w:pStyle w:val="Overskrift4"/>
      </w:pPr>
      <w:r>
        <w:t>Aktiv omsorg</w:t>
      </w:r>
    </w:p>
    <w:p w:rsidR="0068052B" w:rsidRPr="0068052B" w:rsidRDefault="0068052B" w:rsidP="0068052B">
      <w:r>
        <w:t xml:space="preserve">I St.meld. nr 25 (2005-2006) </w:t>
      </w:r>
      <w:r w:rsidRPr="0068052B">
        <w:rPr>
          <w:i/>
        </w:rPr>
        <w:t>Mestring, mening og mangfold</w:t>
      </w:r>
      <w:r>
        <w:rPr>
          <w:i/>
        </w:rPr>
        <w:t xml:space="preserve"> </w:t>
      </w:r>
      <w:r>
        <w:t xml:space="preserve">peker Regjeringen på de fem viktigste omsorgstjenester og legger opp til «Aktiv omsorg» som en hovedstrategi for framtidas omsorgstjenester. En slik strategi vil kreve større faglig bredde </w:t>
      </w:r>
      <w:r w:rsidR="00B63A42">
        <w:t>i</w:t>
      </w:r>
      <w:r>
        <w:t xml:space="preserve"> </w:t>
      </w:r>
      <w:r w:rsidR="00B63A42">
        <w:t>omsorgssektoren, ved</w:t>
      </w:r>
      <w:r>
        <w:t xml:space="preserve"> flere faggrupper og økt vekt på kulturtiltak, sosialpedagogikk, ergoterapi, fysioterapi og sosialt arbeid.</w:t>
      </w:r>
    </w:p>
    <w:p w:rsidR="0088024D" w:rsidRDefault="00F379F0" w:rsidP="00F379F0">
      <w:pPr>
        <w:pStyle w:val="Overskrift4"/>
      </w:pPr>
      <w:r w:rsidRPr="00030670">
        <w:t>Innsatsen fra frivillige</w:t>
      </w:r>
    </w:p>
    <w:p w:rsidR="00F379F0" w:rsidRPr="00030670" w:rsidRDefault="0088024D" w:rsidP="0088024D">
      <w:r w:rsidRPr="00D6138B">
        <w:rPr>
          <w:lang w:eastAsia="nb-NO"/>
        </w:rPr>
        <w:t xml:space="preserve">I Norge har det vært en utvikling i retning av at frivillige nå i større grad </w:t>
      </w:r>
      <w:r>
        <w:rPr>
          <w:lang w:eastAsia="nb-NO"/>
        </w:rPr>
        <w:t xml:space="preserve">stiller </w:t>
      </w:r>
      <w:r w:rsidRPr="00D6138B">
        <w:rPr>
          <w:lang w:eastAsia="nb-NO"/>
        </w:rPr>
        <w:t>opp som enkelt</w:t>
      </w:r>
      <w:r w:rsidRPr="00D6138B">
        <w:rPr>
          <w:lang w:eastAsia="nb-NO"/>
        </w:rPr>
        <w:softHyphen/>
        <w:t>per</w:t>
      </w:r>
      <w:r w:rsidRPr="00D6138B">
        <w:rPr>
          <w:lang w:eastAsia="nb-NO"/>
        </w:rPr>
        <w:softHyphen/>
        <w:t xml:space="preserve">soner, og færre gjør frivillig innsats gjennom organisasjoner. Frivillighet trenger mer koordinering enn før. </w:t>
      </w:r>
      <w:r w:rsidR="00F379F0" w:rsidRPr="00030670">
        <w:t xml:space="preserve"> </w:t>
      </w:r>
    </w:p>
    <w:p w:rsidR="00F379F0" w:rsidRPr="00B9781C" w:rsidRDefault="00B63A42" w:rsidP="00F379F0">
      <w:pPr>
        <w:pStyle w:val="Brdtekst"/>
        <w:rPr>
          <w:lang w:eastAsia="nb-NO"/>
        </w:rPr>
        <w:sectPr w:rsidR="00F379F0" w:rsidRPr="00B9781C" w:rsidSect="00AF303D">
          <w:type w:val="continuous"/>
          <w:pgSz w:w="11906" w:h="16838" w:code="9"/>
          <w:pgMar w:top="1418" w:right="1559" w:bottom="1134" w:left="1701" w:header="709" w:footer="709" w:gutter="0"/>
          <w:cols w:num="2" w:space="708"/>
          <w:titlePg/>
          <w:docGrid w:linePitch="360"/>
        </w:sectPr>
      </w:pPr>
      <w:r w:rsidRPr="00B63A42">
        <w:rPr>
          <w:lang w:eastAsia="nb-NO"/>
        </w:rPr>
        <w:t>Frivilligsentralen</w:t>
      </w:r>
      <w:r w:rsidR="004C3A9F" w:rsidRPr="00B63A42">
        <w:rPr>
          <w:lang w:eastAsia="nb-NO"/>
        </w:rPr>
        <w:t xml:space="preserve"> </w:t>
      </w:r>
      <w:r w:rsidR="0088024D">
        <w:rPr>
          <w:lang w:eastAsia="nb-NO"/>
        </w:rPr>
        <w:t xml:space="preserve">i Brønnøy </w:t>
      </w:r>
      <w:r w:rsidR="004C3A9F" w:rsidRPr="00B63A42">
        <w:rPr>
          <w:lang w:eastAsia="nb-NO"/>
        </w:rPr>
        <w:t>er under utvikling</w:t>
      </w:r>
      <w:r w:rsidRPr="00B63A42">
        <w:rPr>
          <w:lang w:eastAsia="nb-NO"/>
        </w:rPr>
        <w:t xml:space="preserve"> og har ett </w:t>
      </w:r>
      <w:r w:rsidR="004C3A9F" w:rsidRPr="00B63A42">
        <w:rPr>
          <w:lang w:eastAsia="nb-NO"/>
        </w:rPr>
        <w:t xml:space="preserve">godt samarbeid med flere frivillige </w:t>
      </w:r>
      <w:r w:rsidRPr="00B63A42">
        <w:rPr>
          <w:lang w:eastAsia="nb-NO"/>
        </w:rPr>
        <w:t xml:space="preserve">organisasjoner. </w:t>
      </w:r>
      <w:r>
        <w:rPr>
          <w:lang w:eastAsia="nb-NO"/>
        </w:rPr>
        <w:t>Det arbeides for å få til etter tettere og bedre samarbeid mellom kommunen og frivillig</w:t>
      </w:r>
      <w:r w:rsidR="00E5548C">
        <w:rPr>
          <w:lang w:eastAsia="nb-NO"/>
        </w:rPr>
        <w:t>hets</w:t>
      </w:r>
      <w:r>
        <w:rPr>
          <w:lang w:eastAsia="nb-NO"/>
        </w:rPr>
        <w:t>sentralen</w:t>
      </w:r>
      <w:r w:rsidR="0088024D">
        <w:rPr>
          <w:lang w:eastAsia="nb-NO"/>
        </w:rPr>
        <w:t xml:space="preserve">.  </w:t>
      </w:r>
    </w:p>
    <w:p w:rsidR="00F379F0" w:rsidRDefault="00F379F0" w:rsidP="00F379F0">
      <w:pPr>
        <w:pStyle w:val="Brdtekst"/>
        <w:jc w:val="right"/>
        <w:rPr>
          <w:lang w:eastAsia="nb-NO"/>
        </w:rPr>
      </w:pPr>
    </w:p>
    <w:p w:rsidR="00060FF9" w:rsidRPr="004A1926" w:rsidRDefault="00060FF9" w:rsidP="00F4788A">
      <w:pPr>
        <w:pStyle w:val="Overskrift1"/>
      </w:pPr>
      <w:bookmarkStart w:id="28" w:name="_Toc529427189"/>
      <w:bookmarkStart w:id="29" w:name="_Toc479582804"/>
      <w:bookmarkStart w:id="30" w:name="_Toc479755552"/>
      <w:bookmarkStart w:id="31" w:name="_Toc479757301"/>
      <w:bookmarkStart w:id="32" w:name="_Toc479582805"/>
      <w:bookmarkStart w:id="33" w:name="_Toc479755553"/>
      <w:bookmarkStart w:id="34" w:name="_Toc479757302"/>
      <w:r w:rsidRPr="004A1926">
        <w:t>Utviklingstrekk</w:t>
      </w:r>
      <w:bookmarkEnd w:id="28"/>
      <w:r w:rsidRPr="004A1926">
        <w:t xml:space="preserve"> </w:t>
      </w:r>
      <w:bookmarkEnd w:id="29"/>
      <w:bookmarkEnd w:id="30"/>
      <w:bookmarkEnd w:id="31"/>
    </w:p>
    <w:p w:rsidR="00060FF9" w:rsidRDefault="00060FF9" w:rsidP="00060FF9">
      <w:pPr>
        <w:pStyle w:val="Overskrift2"/>
        <w:numPr>
          <w:ilvl w:val="0"/>
          <w:numId w:val="0"/>
        </w:numPr>
        <w:ind w:left="1710"/>
      </w:pPr>
    </w:p>
    <w:p w:rsidR="00F379F0" w:rsidRPr="004A1926" w:rsidRDefault="00F379F0" w:rsidP="007B093D">
      <w:pPr>
        <w:pStyle w:val="Overskrift2"/>
        <w:sectPr w:rsidR="00F379F0" w:rsidRPr="004A1926" w:rsidSect="00AF303D">
          <w:type w:val="continuous"/>
          <w:pgSz w:w="11906" w:h="16838" w:code="9"/>
          <w:pgMar w:top="1418" w:right="1559" w:bottom="1134" w:left="1701" w:header="709" w:footer="709" w:gutter="0"/>
          <w:cols w:space="708"/>
          <w:titlePg/>
          <w:docGrid w:linePitch="360"/>
        </w:sectPr>
      </w:pPr>
      <w:bookmarkStart w:id="35" w:name="_Toc529427190"/>
      <w:r w:rsidRPr="004A1926">
        <w:t>Styrket hjemmetjeneste</w:t>
      </w:r>
      <w:r w:rsidR="003F3321" w:rsidRPr="004A1926">
        <w:t>r</w:t>
      </w:r>
      <w:r w:rsidRPr="004A1926">
        <w:t xml:space="preserve"> gjennom flere tiår i Norge og Norden</w:t>
      </w:r>
      <w:bookmarkEnd w:id="5"/>
      <w:bookmarkEnd w:id="32"/>
      <w:bookmarkEnd w:id="33"/>
      <w:bookmarkEnd w:id="34"/>
      <w:bookmarkEnd w:id="35"/>
      <w:r w:rsidR="003F3321" w:rsidRPr="004A1926">
        <w:t xml:space="preserve"> </w:t>
      </w:r>
    </w:p>
    <w:p w:rsidR="00F379F0" w:rsidRPr="00CD03F4" w:rsidRDefault="007245CC" w:rsidP="00F379F0">
      <w:pPr>
        <w:pStyle w:val="Overskrift4"/>
        <w:spacing w:after="40"/>
      </w:pPr>
      <w:r>
        <w:t>Økt satsing på hjemmebaserte tjenester</w:t>
      </w:r>
    </w:p>
    <w:p w:rsidR="00F379F0" w:rsidRPr="00CD03F4" w:rsidRDefault="00F379F0" w:rsidP="00F379F0">
      <w:pPr>
        <w:pStyle w:val="Brdtekst"/>
        <w:rPr>
          <w:lang w:eastAsia="nb-NO"/>
        </w:rPr>
      </w:pPr>
      <w:r w:rsidRPr="00CD03F4">
        <w:rPr>
          <w:lang w:eastAsia="nb-NO"/>
        </w:rPr>
        <w:t xml:space="preserve">I </w:t>
      </w:r>
      <w:r>
        <w:rPr>
          <w:lang w:eastAsia="nb-NO"/>
        </w:rPr>
        <w:t xml:space="preserve">hele Norden </w:t>
      </w:r>
      <w:r w:rsidRPr="00CD03F4">
        <w:rPr>
          <w:lang w:eastAsia="nb-NO"/>
        </w:rPr>
        <w:t xml:space="preserve">går utviklingen i retning av at det er flere som får tilbud i eget hjem og færre som får tilbud på institusjon. </w:t>
      </w:r>
    </w:p>
    <w:p w:rsidR="00F379F0" w:rsidRPr="00CD03F4" w:rsidRDefault="00F379F0" w:rsidP="00F379F0">
      <w:pPr>
        <w:pStyle w:val="Brdtekst"/>
        <w:rPr>
          <w:lang w:eastAsia="nb-NO"/>
        </w:rPr>
      </w:pPr>
      <w:r w:rsidRPr="00CD03F4">
        <w:rPr>
          <w:lang w:eastAsia="nb-NO"/>
        </w:rPr>
        <w:t>Sammen</w:t>
      </w:r>
      <w:r w:rsidRPr="00CD03F4">
        <w:rPr>
          <w:lang w:eastAsia="nb-NO"/>
        </w:rPr>
        <w:softHyphen/>
        <w:t>liknet med de andre landene er det i Norge en langt høyere andel av den eldre befolkningen som får et tilbud på institusjon</w:t>
      </w:r>
      <w:r>
        <w:rPr>
          <w:lang w:eastAsia="nb-NO"/>
        </w:rPr>
        <w:t>.</w:t>
      </w:r>
    </w:p>
    <w:p w:rsidR="00F379F0" w:rsidRPr="00CD03F4" w:rsidRDefault="00F379F0" w:rsidP="00F379F0">
      <w:pPr>
        <w:pStyle w:val="Brdtekst"/>
        <w:rPr>
          <w:lang w:eastAsia="nb-NO"/>
        </w:rPr>
      </w:pPr>
      <w:r w:rsidRPr="00CD03F4">
        <w:rPr>
          <w:lang w:eastAsia="nb-NO"/>
        </w:rPr>
        <w:t xml:space="preserve">En forklaring er at bygging av </w:t>
      </w:r>
      <w:r w:rsidR="00C23E8F">
        <w:rPr>
          <w:lang w:eastAsia="nb-NO"/>
        </w:rPr>
        <w:t>institusjon</w:t>
      </w:r>
      <w:r w:rsidRPr="00CD03F4">
        <w:rPr>
          <w:lang w:eastAsia="nb-NO"/>
        </w:rPr>
        <w:t xml:space="preserve"> har blitt vektlagt på nasjonalt nivå i Norge. Hos oss</w:t>
      </w:r>
      <w:r>
        <w:rPr>
          <w:lang w:eastAsia="nb-NO"/>
        </w:rPr>
        <w:t>,</w:t>
      </w:r>
      <w:r w:rsidRPr="00CD03F4">
        <w:rPr>
          <w:lang w:eastAsia="nb-NO"/>
        </w:rPr>
        <w:t xml:space="preserve"> finansierer staten en stor del av den kommunale byggingen av </w:t>
      </w:r>
      <w:r w:rsidR="00C23E8F">
        <w:rPr>
          <w:lang w:eastAsia="nb-NO"/>
        </w:rPr>
        <w:t>institusjon</w:t>
      </w:r>
      <w:r w:rsidRPr="00CD03F4">
        <w:rPr>
          <w:lang w:eastAsia="nb-NO"/>
        </w:rPr>
        <w:t>. I de andre nordiske landene har det derimot vært en bevi</w:t>
      </w:r>
      <w:r>
        <w:rPr>
          <w:lang w:eastAsia="nb-NO"/>
        </w:rPr>
        <w:t>s</w:t>
      </w:r>
      <w:r w:rsidRPr="00CD03F4">
        <w:rPr>
          <w:lang w:eastAsia="nb-NO"/>
        </w:rPr>
        <w:t>st sat</w:t>
      </w:r>
      <w:r w:rsidRPr="00CD03F4">
        <w:rPr>
          <w:lang w:eastAsia="nb-NO"/>
        </w:rPr>
        <w:softHyphen/>
        <w:t>sing på nasjonalt nivå om å utvikle andre botilbud til eldre.</w:t>
      </w:r>
    </w:p>
    <w:p w:rsidR="00F379F0" w:rsidRPr="00CD03F4" w:rsidRDefault="00F379F0" w:rsidP="00F379F0">
      <w:pPr>
        <w:pStyle w:val="Brdtekst"/>
        <w:rPr>
          <w:lang w:eastAsia="nb-NO"/>
        </w:rPr>
      </w:pPr>
      <w:r w:rsidRPr="00CD03F4">
        <w:rPr>
          <w:lang w:eastAsia="nb-NO"/>
        </w:rPr>
        <w:t>I Norge har det vært en vridning fra insti</w:t>
      </w:r>
      <w:r w:rsidRPr="00CD03F4">
        <w:rPr>
          <w:lang w:eastAsia="nb-NO"/>
        </w:rPr>
        <w:softHyphen/>
        <w:t>tu</w:t>
      </w:r>
      <w:r w:rsidRPr="00CD03F4">
        <w:rPr>
          <w:lang w:eastAsia="nb-NO"/>
        </w:rPr>
        <w:softHyphen/>
        <w:t>sjon til bolig for funksjonshemmede. Dette skjedde gjennom den såkalte HVPU-refor</w:t>
      </w:r>
      <w:r w:rsidRPr="00CD03F4">
        <w:rPr>
          <w:lang w:eastAsia="nb-NO"/>
        </w:rPr>
        <w:softHyphen/>
        <w:t>men på 1990-tallet.</w:t>
      </w:r>
    </w:p>
    <w:p w:rsidR="00F379F0" w:rsidRPr="00CD03F4" w:rsidRDefault="00F379F0" w:rsidP="00F379F0">
      <w:pPr>
        <w:pStyle w:val="Brdtekst"/>
        <w:rPr>
          <w:lang w:eastAsia="nb-NO"/>
        </w:rPr>
      </w:pPr>
      <w:r w:rsidRPr="00CD03F4">
        <w:rPr>
          <w:lang w:eastAsia="nb-NO"/>
        </w:rPr>
        <w:t xml:space="preserve">Utviklingen er i ferd med å snu også </w:t>
      </w:r>
      <w:r w:rsidR="009D0197">
        <w:rPr>
          <w:lang w:eastAsia="nb-NO"/>
        </w:rPr>
        <w:t xml:space="preserve">for eldre </w:t>
      </w:r>
      <w:r w:rsidRPr="00CD03F4">
        <w:rPr>
          <w:lang w:eastAsia="nb-NO"/>
        </w:rPr>
        <w:t>i Norge. De aller fleste kommuner satser mer på hjemme</w:t>
      </w:r>
      <w:r w:rsidRPr="00CD03F4">
        <w:rPr>
          <w:lang w:eastAsia="nb-NO"/>
        </w:rPr>
        <w:softHyphen/>
      </w:r>
      <w:r w:rsidRPr="00CD03F4">
        <w:rPr>
          <w:lang w:eastAsia="nb-NO"/>
        </w:rPr>
        <w:softHyphen/>
        <w:t>tjenester enn før, og dekningen for heldøgns</w:t>
      </w:r>
      <w:r w:rsidRPr="00CD03F4">
        <w:rPr>
          <w:lang w:eastAsia="nb-NO"/>
        </w:rPr>
        <w:softHyphen/>
        <w:t>tilbudet går ned.</w:t>
      </w:r>
    </w:p>
    <w:p w:rsidR="00F379F0" w:rsidRPr="00CD03F4" w:rsidRDefault="00F379F0" w:rsidP="00F379F0">
      <w:pPr>
        <w:pStyle w:val="Brdtekst"/>
        <w:rPr>
          <w:lang w:eastAsia="nb-NO"/>
        </w:rPr>
      </w:pPr>
      <w:r w:rsidRPr="00CD03F4">
        <w:rPr>
          <w:lang w:eastAsia="nb-NO"/>
        </w:rPr>
        <w:t xml:space="preserve">En økende andel av heldøgnstilbudet blir gitt i omsorgsboliger og en redusert andel </w:t>
      </w:r>
      <w:r>
        <w:rPr>
          <w:lang w:eastAsia="nb-NO"/>
        </w:rPr>
        <w:t xml:space="preserve">blir gitt </w:t>
      </w:r>
      <w:r w:rsidRPr="00CD03F4">
        <w:rPr>
          <w:lang w:eastAsia="nb-NO"/>
        </w:rPr>
        <w:t xml:space="preserve">på institusjon. </w:t>
      </w:r>
    </w:p>
    <w:p w:rsidR="00F379F0" w:rsidRPr="00CD03F4" w:rsidRDefault="00F379F0" w:rsidP="00F379F0">
      <w:pPr>
        <w:pStyle w:val="Overskrift4"/>
      </w:pPr>
      <w:r w:rsidRPr="00CD03F4">
        <w:t>Botilbud til eldre belyst med tall</w:t>
      </w:r>
    </w:p>
    <w:p w:rsidR="00F379F0" w:rsidRPr="00CD03F4" w:rsidRDefault="00F379F0" w:rsidP="00F379F0">
      <w:pPr>
        <w:pStyle w:val="Brdtekst"/>
        <w:rPr>
          <w:lang w:eastAsia="nb-NO"/>
        </w:rPr>
      </w:pPr>
      <w:r w:rsidRPr="00CD03F4">
        <w:rPr>
          <w:lang w:eastAsia="nb-NO"/>
        </w:rPr>
        <w:t xml:space="preserve">Tabellen under illustrer de store forskjellene </w:t>
      </w:r>
      <w:r>
        <w:rPr>
          <w:lang w:eastAsia="nb-NO"/>
        </w:rPr>
        <w:t xml:space="preserve">det er </w:t>
      </w:r>
      <w:r w:rsidRPr="00CD03F4">
        <w:rPr>
          <w:lang w:eastAsia="nb-NO"/>
        </w:rPr>
        <w:t>i tilbudet mellom landene</w:t>
      </w:r>
      <w:r>
        <w:rPr>
          <w:lang w:eastAsia="nb-NO"/>
        </w:rPr>
        <w:t>.</w:t>
      </w:r>
    </w:p>
    <w:p w:rsidR="00F379F0" w:rsidRPr="00CD03F4" w:rsidRDefault="00F379F0" w:rsidP="00F379F0">
      <w:pPr>
        <w:pStyle w:val="Brdtekst"/>
        <w:rPr>
          <w:lang w:eastAsia="nb-NO"/>
        </w:rPr>
      </w:pPr>
      <w:r w:rsidRPr="00CD03F4">
        <w:rPr>
          <w:noProof/>
          <w:bdr w:val="single" w:sz="4" w:space="0" w:color="D9D9D9" w:themeColor="background1" w:themeShade="D9"/>
          <w:lang w:eastAsia="nb-NO"/>
        </w:rPr>
        <w:drawing>
          <wp:inline distT="0" distB="0" distL="0" distR="0" wp14:anchorId="29E3749B" wp14:editId="15FD3048">
            <wp:extent cx="2705100" cy="1614233"/>
            <wp:effectExtent l="0" t="0" r="0" b="508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09" t="2053" r="2802" b="2414"/>
                    <a:stretch/>
                  </pic:blipFill>
                  <pic:spPr bwMode="auto">
                    <a:xfrm>
                      <a:off x="0" y="0"/>
                      <a:ext cx="2788876" cy="1664225"/>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nb-NO"/>
        </w:rPr>
        <w:br/>
      </w:r>
      <w:r w:rsidR="009D0197">
        <w:rPr>
          <w:lang w:eastAsia="nb-NO"/>
        </w:rPr>
        <w:t xml:space="preserve">                                                                       </w:t>
      </w:r>
      <w:r w:rsidRPr="00CD03F4">
        <w:rPr>
          <w:lang w:eastAsia="nb-NO"/>
        </w:rPr>
        <w:t xml:space="preserve">I Norge var det </w:t>
      </w:r>
      <w:r>
        <w:rPr>
          <w:lang w:eastAsia="nb-NO"/>
        </w:rPr>
        <w:t xml:space="preserve">i </w:t>
      </w:r>
      <w:r w:rsidRPr="00CD03F4">
        <w:rPr>
          <w:lang w:eastAsia="nb-NO"/>
        </w:rPr>
        <w:t>2011 4,8 % av eldre over 80 år som hadde omsorgs</w:t>
      </w:r>
      <w:r w:rsidRPr="00CD03F4">
        <w:rPr>
          <w:lang w:eastAsia="nb-NO"/>
        </w:rPr>
        <w:softHyphen/>
        <w:t>boliger uten hel</w:t>
      </w:r>
      <w:r>
        <w:rPr>
          <w:lang w:eastAsia="nb-NO"/>
        </w:rPr>
        <w:t>-</w:t>
      </w:r>
      <w:r w:rsidRPr="00CD03F4">
        <w:rPr>
          <w:lang w:eastAsia="nb-NO"/>
        </w:rPr>
        <w:t xml:space="preserve">døgns bemanning (jf. </w:t>
      </w:r>
      <w:r>
        <w:rPr>
          <w:lang w:eastAsia="nb-NO"/>
        </w:rPr>
        <w:t xml:space="preserve">forrige </w:t>
      </w:r>
      <w:r w:rsidRPr="00CD03F4">
        <w:rPr>
          <w:lang w:eastAsia="nb-NO"/>
        </w:rPr>
        <w:t xml:space="preserve">figuren). Det var 14,1 % med tilbud på </w:t>
      </w:r>
      <w:r w:rsidR="00C23E8F">
        <w:rPr>
          <w:lang w:eastAsia="nb-NO"/>
        </w:rPr>
        <w:t>institusjon</w:t>
      </w:r>
      <w:r w:rsidRPr="00CD03F4">
        <w:rPr>
          <w:lang w:eastAsia="nb-NO"/>
        </w:rPr>
        <w:t xml:space="preserve"> og 3,7 % </w:t>
      </w:r>
      <w:r>
        <w:rPr>
          <w:lang w:eastAsia="nb-NO"/>
        </w:rPr>
        <w:t>i</w:t>
      </w:r>
      <w:r w:rsidRPr="00CD03F4">
        <w:rPr>
          <w:lang w:eastAsia="nb-NO"/>
        </w:rPr>
        <w:t xml:space="preserve"> omsorgs</w:t>
      </w:r>
      <w:r w:rsidRPr="00CD03F4">
        <w:rPr>
          <w:lang w:eastAsia="nb-NO"/>
        </w:rPr>
        <w:softHyphen/>
      </w:r>
      <w:r>
        <w:rPr>
          <w:lang w:eastAsia="nb-NO"/>
        </w:rPr>
        <w:softHyphen/>
      </w:r>
      <w:r w:rsidRPr="00CD03F4">
        <w:rPr>
          <w:lang w:eastAsia="nb-NO"/>
        </w:rPr>
        <w:t>boliger med heldøgns bemanning.</w:t>
      </w:r>
    </w:p>
    <w:p w:rsidR="00F379F0" w:rsidRPr="00CD03F4" w:rsidRDefault="00F379F0" w:rsidP="00F379F0">
      <w:pPr>
        <w:pStyle w:val="Brdtekst"/>
        <w:rPr>
          <w:lang w:eastAsia="nb-NO"/>
        </w:rPr>
      </w:pPr>
      <w:r w:rsidRPr="00CD03F4">
        <w:rPr>
          <w:lang w:eastAsia="nb-NO"/>
        </w:rPr>
        <w:t xml:space="preserve">Den samlede dekningen var altså på </w:t>
      </w:r>
      <w:r>
        <w:rPr>
          <w:lang w:eastAsia="nb-NO"/>
        </w:rPr>
        <w:br/>
      </w:r>
      <w:r w:rsidRPr="00CD03F4">
        <w:rPr>
          <w:lang w:eastAsia="nb-NO"/>
        </w:rPr>
        <w:t xml:space="preserve">22,6 %. I de andre nordiske </w:t>
      </w:r>
      <w:r>
        <w:rPr>
          <w:lang w:eastAsia="nb-NO"/>
        </w:rPr>
        <w:t xml:space="preserve">landene </w:t>
      </w:r>
      <w:r w:rsidRPr="00CD03F4">
        <w:rPr>
          <w:lang w:eastAsia="nb-NO"/>
        </w:rPr>
        <w:t xml:space="preserve">blir det ikke utarbeidet statistikk som gir mulighet til å skille ut heldøgnstilbudet. Derfor er det bare foretatt en sammenlikning av den samlede dekningsgraden for ulike botilbud. </w:t>
      </w:r>
    </w:p>
    <w:p w:rsidR="00F379F0" w:rsidRPr="00CD03F4" w:rsidRDefault="00F379F0" w:rsidP="00F379F0">
      <w:pPr>
        <w:pStyle w:val="Brdtekst"/>
        <w:rPr>
          <w:lang w:eastAsia="nb-NO"/>
        </w:rPr>
      </w:pPr>
      <w:r w:rsidRPr="00CD03F4">
        <w:rPr>
          <w:lang w:eastAsia="nb-NO"/>
        </w:rPr>
        <w:t xml:space="preserve">I de tre andre landene varierer denne dekningen mellom 13,3 % i Danmark </w:t>
      </w:r>
      <w:r>
        <w:rPr>
          <w:lang w:eastAsia="nb-NO"/>
        </w:rPr>
        <w:t>til</w:t>
      </w:r>
      <w:r w:rsidRPr="00CD03F4">
        <w:rPr>
          <w:lang w:eastAsia="nb-NO"/>
        </w:rPr>
        <w:t xml:space="preserve"> </w:t>
      </w:r>
      <w:r>
        <w:rPr>
          <w:lang w:eastAsia="nb-NO"/>
        </w:rPr>
        <w:br/>
      </w:r>
      <w:r w:rsidRPr="00CD03F4">
        <w:rPr>
          <w:lang w:eastAsia="nb-NO"/>
        </w:rPr>
        <w:t>15,6 % i Sverige. Tilbudet i Norge er med andre ord langt mer omfattende enn det som er vanlig i de andre nordiske landene.</w:t>
      </w:r>
    </w:p>
    <w:p w:rsidR="00F379F0" w:rsidRPr="00CD03F4" w:rsidRDefault="00F379F0" w:rsidP="00F379F0">
      <w:pPr>
        <w:pStyle w:val="Overskrift4"/>
      </w:pPr>
      <w:r w:rsidRPr="00CD03F4">
        <w:t>Dialog og mestring</w:t>
      </w:r>
    </w:p>
    <w:p w:rsidR="00F379F0" w:rsidRPr="00CD03F4" w:rsidRDefault="00F379F0" w:rsidP="00F379F0">
      <w:pPr>
        <w:pStyle w:val="Brdtekst"/>
        <w:rPr>
          <w:lang w:eastAsia="nb-NO"/>
        </w:rPr>
      </w:pPr>
      <w:r>
        <w:rPr>
          <w:lang w:eastAsia="nb-NO"/>
        </w:rPr>
        <w:t>Utviklingen i Norge</w:t>
      </w:r>
      <w:r w:rsidRPr="00CD03F4">
        <w:rPr>
          <w:lang w:eastAsia="nb-NO"/>
        </w:rPr>
        <w:t xml:space="preserve"> har skjedd i dialog med aktører i det sivile sam</w:t>
      </w:r>
      <w:r w:rsidRPr="00CD03F4">
        <w:rPr>
          <w:lang w:eastAsia="nb-NO"/>
        </w:rPr>
        <w:softHyphen/>
        <w:t>funn: Inn</w:t>
      </w:r>
      <w:r>
        <w:rPr>
          <w:lang w:eastAsia="nb-NO"/>
        </w:rPr>
        <w:softHyphen/>
      </w:r>
      <w:r w:rsidRPr="00CD03F4">
        <w:rPr>
          <w:lang w:eastAsia="nb-NO"/>
        </w:rPr>
        <w:t>byggere, brukere, frivillige, pårørende og andre</w:t>
      </w:r>
      <w:r>
        <w:rPr>
          <w:lang w:eastAsia="nb-NO"/>
        </w:rPr>
        <w:t>.</w:t>
      </w:r>
      <w:r w:rsidRPr="00CD03F4">
        <w:rPr>
          <w:lang w:eastAsia="nb-NO"/>
        </w:rPr>
        <w:t xml:space="preserve"> Det har blitt vanlig å snakke om at kommunen skal </w:t>
      </w:r>
      <w:r>
        <w:rPr>
          <w:lang w:eastAsia="nb-NO"/>
        </w:rPr>
        <w:t xml:space="preserve">skape </w:t>
      </w:r>
      <w:r w:rsidRPr="00CD03F4">
        <w:rPr>
          <w:lang w:eastAsia="nb-NO"/>
        </w:rPr>
        <w:t>til</w:t>
      </w:r>
      <w:r w:rsidR="00DB33B5">
        <w:rPr>
          <w:lang w:eastAsia="nb-NO"/>
        </w:rPr>
        <w:t>budet sammen med disse aktørene- felleskapssamfunnet.</w:t>
      </w:r>
      <w:r w:rsidRPr="00CD03F4">
        <w:rPr>
          <w:lang w:eastAsia="nb-NO"/>
        </w:rPr>
        <w:t xml:space="preserve"> Det blir lagt mer vekt på at brukere (og innbyggere) skal mestre eget liv. Derfor legges det vekt på aktivisering og mobili</w:t>
      </w:r>
      <w:r w:rsidRPr="00CD03F4">
        <w:rPr>
          <w:lang w:eastAsia="nb-NO"/>
        </w:rPr>
        <w:softHyphen/>
        <w:t>sering av ressursene hos den enkelte.</w:t>
      </w:r>
    </w:p>
    <w:p w:rsidR="00F379F0" w:rsidRDefault="00F379F0" w:rsidP="00F379F0">
      <w:pPr>
        <w:spacing w:before="0" w:after="0" w:line="240" w:lineRule="auto"/>
      </w:pPr>
    </w:p>
    <w:p w:rsidR="00DB33B5" w:rsidRDefault="00DB33B5" w:rsidP="00F379F0">
      <w:pPr>
        <w:spacing w:before="0" w:after="0" w:line="240" w:lineRule="auto"/>
      </w:pPr>
    </w:p>
    <w:p w:rsidR="00DB33B5" w:rsidRDefault="00DB33B5" w:rsidP="00F379F0">
      <w:pPr>
        <w:spacing w:before="0" w:after="0" w:line="240" w:lineRule="auto"/>
      </w:pPr>
    </w:p>
    <w:p w:rsidR="00DB33B5" w:rsidRDefault="00DB33B5" w:rsidP="00F379F0">
      <w:pPr>
        <w:spacing w:before="0" w:after="0" w:line="240" w:lineRule="auto"/>
      </w:pPr>
    </w:p>
    <w:p w:rsidR="00DB33B5" w:rsidRDefault="00DB33B5" w:rsidP="00F379F0">
      <w:pPr>
        <w:spacing w:before="0" w:after="0" w:line="240" w:lineRule="auto"/>
      </w:pPr>
    </w:p>
    <w:p w:rsidR="00DB33B5" w:rsidRPr="00CD03F4" w:rsidRDefault="00DB33B5" w:rsidP="00F379F0">
      <w:pPr>
        <w:spacing w:before="0" w:after="0" w:line="240" w:lineRule="auto"/>
        <w:sectPr w:rsidR="00DB33B5" w:rsidRPr="00CD03F4" w:rsidSect="00AF303D">
          <w:type w:val="continuous"/>
          <w:pgSz w:w="11906" w:h="16838" w:code="9"/>
          <w:pgMar w:top="1418" w:right="1559" w:bottom="1134" w:left="1701" w:header="709" w:footer="709" w:gutter="0"/>
          <w:cols w:num="2" w:space="708"/>
          <w:titlePg/>
          <w:docGrid w:linePitch="360"/>
        </w:sectPr>
      </w:pPr>
    </w:p>
    <w:p w:rsidR="00F379F0" w:rsidRDefault="00F379F0" w:rsidP="004A1926">
      <w:pPr>
        <w:pStyle w:val="Overskrift2"/>
      </w:pPr>
      <w:bookmarkStart w:id="36" w:name="_Toc460569996"/>
      <w:bookmarkStart w:id="37" w:name="_Toc479582806"/>
      <w:bookmarkStart w:id="38" w:name="_Toc479755554"/>
      <w:bookmarkStart w:id="39" w:name="_Toc479757303"/>
      <w:bookmarkStart w:id="40" w:name="_Toc529427191"/>
      <w:r w:rsidRPr="00CD03F4">
        <w:t xml:space="preserve">Mye har skjedd i </w:t>
      </w:r>
      <w:r w:rsidR="00D20470">
        <w:t>B</w:t>
      </w:r>
      <w:r w:rsidR="00D20470" w:rsidRPr="005F5C65">
        <w:t>rønnøy</w:t>
      </w:r>
      <w:r w:rsidRPr="005F5C65">
        <w:t xml:space="preserve"> siden </w:t>
      </w:r>
      <w:bookmarkEnd w:id="36"/>
      <w:bookmarkEnd w:id="37"/>
      <w:bookmarkEnd w:id="38"/>
      <w:bookmarkEnd w:id="39"/>
      <w:r w:rsidR="005F5C65" w:rsidRPr="005F5C65">
        <w:t>forrige plan i 2015</w:t>
      </w:r>
      <w:bookmarkEnd w:id="40"/>
      <w:r w:rsidR="003F3321">
        <w:t xml:space="preserve"> </w:t>
      </w:r>
    </w:p>
    <w:p w:rsidR="007A3C90" w:rsidRDefault="00AC3120" w:rsidP="007A3C90">
      <w:r w:rsidRPr="00CD1E13">
        <w:rPr>
          <w:noProof/>
          <w:sz w:val="22"/>
          <w:lang w:eastAsia="nb-NO"/>
        </w:rPr>
        <w:drawing>
          <wp:inline distT="0" distB="0" distL="0" distR="0" wp14:anchorId="2D32090F" wp14:editId="73924230">
            <wp:extent cx="6155140" cy="2804615"/>
            <wp:effectExtent l="0" t="0" r="0" b="0"/>
            <wp:docPr id="7" name="Bilde 7" descr="http://www.veilederen.no/contentassets/dd40420e505041058e8d7fdf0aa8c07d/1079_004-ba106-aomsorgstrap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ilederen.no/contentassets/dd40420e505041058e8d7fdf0aa8c07d/1079_004-ba106-aomsorgstrapp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4834" cy="2809032"/>
                    </a:xfrm>
                    <a:prstGeom prst="rect">
                      <a:avLst/>
                    </a:prstGeom>
                    <a:noFill/>
                    <a:ln>
                      <a:noFill/>
                    </a:ln>
                  </pic:spPr>
                </pic:pic>
              </a:graphicData>
            </a:graphic>
          </wp:inline>
        </w:drawing>
      </w:r>
    </w:p>
    <w:p w:rsidR="007A3C90" w:rsidRDefault="007A3C90" w:rsidP="007A3C90"/>
    <w:p w:rsidR="007A3C90" w:rsidRPr="007A3C90" w:rsidRDefault="007A3C90" w:rsidP="007A3C90">
      <w:pPr>
        <w:sectPr w:rsidR="007A3C90" w:rsidRPr="007A3C90" w:rsidSect="00AF303D">
          <w:type w:val="continuous"/>
          <w:pgSz w:w="11906" w:h="16838" w:code="9"/>
          <w:pgMar w:top="1418" w:right="1559" w:bottom="1134" w:left="1701" w:header="709" w:footer="709" w:gutter="0"/>
          <w:cols w:space="708"/>
          <w:titlePg/>
          <w:docGrid w:linePitch="360"/>
        </w:sectPr>
      </w:pPr>
    </w:p>
    <w:p w:rsidR="005F5C65" w:rsidRDefault="005F5C65" w:rsidP="005F5C65">
      <w:pPr>
        <w:pStyle w:val="Overskrift4"/>
      </w:pPr>
      <w:r>
        <w:t xml:space="preserve">Forrige helse- og omsorgsplan </w:t>
      </w:r>
    </w:p>
    <w:p w:rsidR="004D2891" w:rsidRDefault="005F5C65" w:rsidP="005F5C65">
      <w:pPr>
        <w:pStyle w:val="Brdtekst"/>
        <w:rPr>
          <w:lang w:eastAsia="nb-NO"/>
        </w:rPr>
      </w:pPr>
      <w:r>
        <w:rPr>
          <w:lang w:eastAsia="nb-NO"/>
        </w:rPr>
        <w:t xml:space="preserve">Omsorgsplan 2015 ble vedtatt i Brønnøy kommunestyre 21.06.2011. Den skulle vært rullert i 2012 i henhold til vedtakets pkt.3, men ble først rullert i 2014 som Omsorgsplan 2015-2020. Planen </w:t>
      </w:r>
      <w:r w:rsidR="00DB33B5">
        <w:rPr>
          <w:lang w:eastAsia="nb-NO"/>
        </w:rPr>
        <w:t>beskriver</w:t>
      </w:r>
      <w:r>
        <w:rPr>
          <w:lang w:eastAsia="nb-NO"/>
        </w:rPr>
        <w:t xml:space="preserve"> at den store endringen i pasientbehandlingen går fra passiv til aktiv omsorg. Dette krever en holdningsendring med fokus på den enkeltes ressurser som legger til rette for egen mestring og deltagelse</w:t>
      </w:r>
      <w:r w:rsidR="004D2891">
        <w:rPr>
          <w:lang w:eastAsia="nb-NO"/>
        </w:rPr>
        <w:t xml:space="preserve">. </w:t>
      </w:r>
    </w:p>
    <w:p w:rsidR="005F5C65" w:rsidRDefault="005F5C65" w:rsidP="005F5C65">
      <w:pPr>
        <w:pStyle w:val="Brdtekst"/>
        <w:rPr>
          <w:lang w:eastAsia="nb-NO"/>
        </w:rPr>
      </w:pPr>
      <w:r>
        <w:rPr>
          <w:lang w:eastAsia="nb-NO"/>
        </w:rPr>
        <w:t xml:space="preserve">Praksisen hvor kommunen retter innsatsen mot kostnadskrevende tjenester i de øverste nivåene i omsorgstrappen må endres. Ressursinnsatsen skal rettes mot tidlig innsats og lavest mulig nivå i omsorgstrappen. </w:t>
      </w:r>
      <w:r>
        <w:rPr>
          <w:i/>
          <w:lang w:eastAsia="nb-NO"/>
        </w:rPr>
        <w:t xml:space="preserve">Vi må i større grad sette inn ressursene tidlig for å unngå at behovene utvikles i det siste trinnet i «omsorgstrappen». </w:t>
      </w:r>
      <w:r>
        <w:rPr>
          <w:lang w:eastAsia="nb-NO"/>
        </w:rPr>
        <w:t xml:space="preserve">For brukerne vil fokus på forebygging og folkehelse bety at de selv ivaretar og mestrer egen helse og livssituasjon så lenge som mulig med så lite hjelp som mulig. </w:t>
      </w:r>
    </w:p>
    <w:p w:rsidR="005F5C65" w:rsidRDefault="005F5C65" w:rsidP="005F5C65">
      <w:pPr>
        <w:pStyle w:val="Brdtekst"/>
        <w:rPr>
          <w:lang w:eastAsia="nb-NO"/>
        </w:rPr>
      </w:pPr>
      <w:r>
        <w:rPr>
          <w:lang w:eastAsia="nb-NO"/>
        </w:rPr>
        <w:t>Dette prinsippet og andre føringer i planen er i samsvar med hva som fortsatt regnes som gode prinsipper, både i Norge og i de andre nordiske landene.</w:t>
      </w:r>
    </w:p>
    <w:p w:rsidR="005F5C65" w:rsidRDefault="005F5C65" w:rsidP="005F5C65">
      <w:pPr>
        <w:pStyle w:val="Brdtekst"/>
        <w:rPr>
          <w:lang w:eastAsia="nb-NO"/>
        </w:rPr>
      </w:pPr>
      <w:r>
        <w:rPr>
          <w:lang w:eastAsia="nb-NO"/>
        </w:rPr>
        <w:t>I perioden fra 2015 har tjenestene vært preget av endringer. Endringene er et resul</w:t>
      </w:r>
      <w:r>
        <w:rPr>
          <w:lang w:eastAsia="nb-NO"/>
        </w:rPr>
        <w:softHyphen/>
        <w:t>tat av tiltak i regi av forrige plan og andre for</w:t>
      </w:r>
      <w:r>
        <w:rPr>
          <w:lang w:eastAsia="nb-NO"/>
        </w:rPr>
        <w:softHyphen/>
        <w:t>hold som man naturlig nok ikke visste så mye om i 2014. Viktige endringer de siste årene blir kort omtalt i det følgende.</w:t>
      </w:r>
    </w:p>
    <w:p w:rsidR="005F5C65" w:rsidRDefault="005F5C65" w:rsidP="005F5C65">
      <w:pPr>
        <w:pStyle w:val="Overskrift4"/>
      </w:pPr>
      <w:r>
        <w:t>Samhandlingsreform fra 2012</w:t>
      </w:r>
    </w:p>
    <w:p w:rsidR="005F5C65" w:rsidRDefault="005F5C65" w:rsidP="005F5C65">
      <w:pPr>
        <w:pStyle w:val="Brdtekst"/>
        <w:rPr>
          <w:lang w:eastAsia="nb-NO"/>
        </w:rPr>
      </w:pPr>
      <w:r>
        <w:rPr>
          <w:lang w:eastAsia="nb-NO"/>
        </w:rPr>
        <w:t xml:space="preserve">Reformen har medført at kommunene har tatt over oppgaver fra sykehusene. Både </w:t>
      </w:r>
      <w:r w:rsidR="00C23E8F">
        <w:rPr>
          <w:lang w:eastAsia="nb-NO"/>
        </w:rPr>
        <w:t>institusjon</w:t>
      </w:r>
      <w:r>
        <w:rPr>
          <w:lang w:eastAsia="nb-NO"/>
        </w:rPr>
        <w:t>ene og hjemmetjenesten har ansvar for brukere med mer omfattende behov for bistand enn før.</w:t>
      </w:r>
    </w:p>
    <w:p w:rsidR="005F5C65" w:rsidRDefault="001214FE" w:rsidP="005F5C65">
      <w:pPr>
        <w:pStyle w:val="Brdtekst"/>
        <w:rPr>
          <w:lang w:eastAsia="nb-NO"/>
        </w:rPr>
      </w:pPr>
      <w:r>
        <w:rPr>
          <w:lang w:eastAsia="nb-NO"/>
        </w:rPr>
        <w:t>Kommunal akutt døgnplass (</w:t>
      </w:r>
      <w:r w:rsidR="005F5C65">
        <w:rPr>
          <w:lang w:eastAsia="nb-NO"/>
        </w:rPr>
        <w:t>KAD</w:t>
      </w:r>
      <w:r>
        <w:rPr>
          <w:lang w:eastAsia="nb-NO"/>
        </w:rPr>
        <w:t>)</w:t>
      </w:r>
      <w:r w:rsidR="005F5C65">
        <w:rPr>
          <w:lang w:eastAsia="nb-NO"/>
        </w:rPr>
        <w:t>, ble lov</w:t>
      </w:r>
      <w:r w:rsidR="005F5C65">
        <w:rPr>
          <w:lang w:eastAsia="nb-NO"/>
        </w:rPr>
        <w:softHyphen/>
        <w:t>pålagt i 2016</w:t>
      </w:r>
      <w:r>
        <w:rPr>
          <w:lang w:eastAsia="nb-NO"/>
        </w:rPr>
        <w:t>.</w:t>
      </w:r>
      <w:r w:rsidR="005F5C65">
        <w:rPr>
          <w:lang w:eastAsia="nb-NO"/>
        </w:rPr>
        <w:t xml:space="preserve"> </w:t>
      </w:r>
      <w:r>
        <w:rPr>
          <w:lang w:eastAsia="nb-NO"/>
        </w:rPr>
        <w:t xml:space="preserve">Tilbudet </w:t>
      </w:r>
      <w:r w:rsidR="005F5C65">
        <w:rPr>
          <w:lang w:eastAsia="nb-NO"/>
        </w:rPr>
        <w:t>preges av høy faglighet og godt utstyr. Sømna kommune kan benytte en av KAD-plassene.</w:t>
      </w:r>
    </w:p>
    <w:p w:rsidR="005F5C65" w:rsidRDefault="005F5C65" w:rsidP="005F5C65">
      <w:pPr>
        <w:pStyle w:val="Brdtekst"/>
        <w:rPr>
          <w:lang w:eastAsia="nb-NO"/>
        </w:rPr>
      </w:pPr>
      <w:r>
        <w:rPr>
          <w:lang w:eastAsia="nb-NO"/>
        </w:rPr>
        <w:t xml:space="preserve">Det er vedtatt å etablere et </w:t>
      </w:r>
      <w:r>
        <w:rPr>
          <w:i/>
          <w:lang w:eastAsia="nb-NO"/>
        </w:rPr>
        <w:t>distrikts medisinsk senter (DMS)</w:t>
      </w:r>
      <w:r>
        <w:rPr>
          <w:lang w:eastAsia="nb-NO"/>
        </w:rPr>
        <w:t xml:space="preserve">, der Brønnøy sammen med de andre kommunene på </w:t>
      </w:r>
      <w:r w:rsidR="001214FE">
        <w:rPr>
          <w:lang w:eastAsia="nb-NO"/>
        </w:rPr>
        <w:t xml:space="preserve">Sør </w:t>
      </w:r>
      <w:r>
        <w:rPr>
          <w:lang w:eastAsia="nb-NO"/>
        </w:rPr>
        <w:t xml:space="preserve">Helgeland samarbeider med </w:t>
      </w:r>
      <w:r w:rsidR="005D49E0">
        <w:rPr>
          <w:lang w:eastAsia="nb-NO"/>
        </w:rPr>
        <w:t>Helgelanssykehuset</w:t>
      </w:r>
      <w:r w:rsidR="001214FE">
        <w:rPr>
          <w:lang w:eastAsia="nb-NO"/>
        </w:rPr>
        <w:t xml:space="preserve"> (HSYK) </w:t>
      </w:r>
      <w:r>
        <w:rPr>
          <w:lang w:eastAsia="nb-NO"/>
        </w:rPr>
        <w:t>om tjenester.</w:t>
      </w:r>
    </w:p>
    <w:p w:rsidR="005F5C65" w:rsidRPr="0016013B" w:rsidRDefault="005F5C65" w:rsidP="005F5C65">
      <w:pPr>
        <w:pStyle w:val="Overskrift4"/>
      </w:pPr>
      <w:r w:rsidRPr="0016013B">
        <w:t xml:space="preserve">Færre </w:t>
      </w:r>
      <w:r w:rsidR="0016013B" w:rsidRPr="0016013B">
        <w:t>institusjonsplasser</w:t>
      </w:r>
    </w:p>
    <w:p w:rsidR="009F3868" w:rsidRDefault="005F5C65" w:rsidP="009F3868">
      <w:pPr>
        <w:pStyle w:val="Brdtekst"/>
        <w:rPr>
          <w:lang w:eastAsia="nb-NO"/>
        </w:rPr>
      </w:pPr>
      <w:r w:rsidRPr="0016013B">
        <w:rPr>
          <w:lang w:eastAsia="nb-NO"/>
        </w:rPr>
        <w:t xml:space="preserve">I 2018 har vi totalt 58 </w:t>
      </w:r>
      <w:r w:rsidR="0016013B" w:rsidRPr="0016013B">
        <w:rPr>
          <w:lang w:eastAsia="nb-NO"/>
        </w:rPr>
        <w:t>plasser.</w:t>
      </w:r>
      <w:r w:rsidRPr="0016013B">
        <w:rPr>
          <w:lang w:eastAsia="nb-NO"/>
        </w:rPr>
        <w:t xml:space="preserve"> </w:t>
      </w:r>
      <w:r w:rsidR="00C23E8F">
        <w:rPr>
          <w:lang w:eastAsia="nb-NO"/>
        </w:rPr>
        <w:t>Institusjon</w:t>
      </w:r>
      <w:r w:rsidR="009F3868" w:rsidRPr="0016013B">
        <w:rPr>
          <w:lang w:eastAsia="nb-NO"/>
        </w:rPr>
        <w:t xml:space="preserve">splassene er fordelt </w:t>
      </w:r>
      <w:r w:rsidR="00AC3120">
        <w:rPr>
          <w:lang w:eastAsia="nb-NO"/>
        </w:rPr>
        <w:t>slik: 2 KAD, 16 demens, 2 pallia</w:t>
      </w:r>
      <w:r w:rsidR="009F3868" w:rsidRPr="0016013B">
        <w:rPr>
          <w:lang w:eastAsia="nb-NO"/>
        </w:rPr>
        <w:t>sjon</w:t>
      </w:r>
      <w:r w:rsidR="001214FE">
        <w:rPr>
          <w:lang w:eastAsia="nb-NO"/>
        </w:rPr>
        <w:t>,</w:t>
      </w:r>
      <w:r w:rsidR="009F3868">
        <w:rPr>
          <w:lang w:eastAsia="nb-NO"/>
        </w:rPr>
        <w:t xml:space="preserve"> 8 </w:t>
      </w:r>
      <w:r w:rsidR="009F3868" w:rsidRPr="0016013B">
        <w:rPr>
          <w:lang w:eastAsia="nb-NO"/>
        </w:rPr>
        <w:t>korttidsplasser/</w:t>
      </w:r>
      <w:r w:rsidR="009F3868">
        <w:rPr>
          <w:lang w:eastAsia="nb-NO"/>
        </w:rPr>
        <w:t xml:space="preserve"> avlastning/rehabilitering og 30 ordinære plasser</w:t>
      </w:r>
      <w:r w:rsidR="00F23D30">
        <w:rPr>
          <w:lang w:eastAsia="nb-NO"/>
        </w:rPr>
        <w:t>.</w:t>
      </w:r>
    </w:p>
    <w:p w:rsidR="009F3868" w:rsidRDefault="009F3868" w:rsidP="005F5C65">
      <w:pPr>
        <w:pStyle w:val="Brdtekst"/>
        <w:rPr>
          <w:lang w:eastAsia="nb-NO"/>
        </w:rPr>
      </w:pPr>
      <w:r>
        <w:rPr>
          <w:lang w:eastAsia="nb-NO"/>
        </w:rPr>
        <w:t>I 2017 ble 16 aldershjemsplasser i Velfjord omgjort til 20 boliger, med heldøgns bemanning</w:t>
      </w:r>
      <w:r w:rsidR="00AC3120">
        <w:rPr>
          <w:lang w:eastAsia="nb-NO"/>
        </w:rPr>
        <w:t>.</w:t>
      </w:r>
      <w:r>
        <w:rPr>
          <w:lang w:eastAsia="nb-NO"/>
        </w:rPr>
        <w:t xml:space="preserve"> </w:t>
      </w:r>
    </w:p>
    <w:p w:rsidR="00E42E7E" w:rsidRDefault="00E42E7E" w:rsidP="005F5C65">
      <w:pPr>
        <w:pStyle w:val="Overskrift4"/>
      </w:pPr>
      <w:r>
        <w:t>Utfordringsbilde</w:t>
      </w:r>
    </w:p>
    <w:p w:rsidR="00E42E7E" w:rsidRDefault="00E42E7E" w:rsidP="00E42E7E">
      <w:r>
        <w:t xml:space="preserve">En av hovedutfordringene er samhandling og koordinering mellom mange fragmenterte tjenester.  </w:t>
      </w:r>
    </w:p>
    <w:p w:rsidR="00F00686" w:rsidRDefault="00E42E7E" w:rsidP="00F00686">
      <w:pPr>
        <w:rPr>
          <w:lang w:eastAsia="nb-NO"/>
        </w:rPr>
      </w:pPr>
      <w:r>
        <w:t xml:space="preserve">Det </w:t>
      </w:r>
      <w:r w:rsidR="001214FE">
        <w:t>må</w:t>
      </w:r>
      <w:r w:rsidR="005E26A4">
        <w:t xml:space="preserve"> jobbes målrettet mot å</w:t>
      </w:r>
      <w:r>
        <w:t xml:space="preserve"> finne en felles referanseramme og forståelse av hva som legges i sømløse og helhetlige pasientforløp.</w:t>
      </w:r>
      <w:r w:rsidR="005E26A4">
        <w:t xml:space="preserve"> </w:t>
      </w:r>
      <w:r w:rsidR="00DA15A2">
        <w:t>Herunder organiseringen</w:t>
      </w:r>
      <w:r w:rsidR="005E26A4">
        <w:t xml:space="preserve"> av de ulike tjenestene som gir brukere/</w:t>
      </w:r>
      <w:r w:rsidR="00AC3120">
        <w:t>pasienter beste</w:t>
      </w:r>
      <w:r w:rsidR="005E26A4" w:rsidRPr="005E26A4">
        <w:t xml:space="preserve"> effektive omsorgsnivå (Beon</w:t>
      </w:r>
      <w:r w:rsidR="007B42B5">
        <w:t>-</w:t>
      </w:r>
      <w:r w:rsidR="005E26A4">
        <w:t>prinsippet</w:t>
      </w:r>
      <w:r w:rsidR="005E26A4" w:rsidRPr="005E26A4">
        <w:t>)</w:t>
      </w:r>
      <w:r w:rsidR="005E26A4">
        <w:t>.</w:t>
      </w:r>
      <w:r w:rsidR="005E26A4" w:rsidRPr="005E26A4">
        <w:t> </w:t>
      </w:r>
      <w:r w:rsidR="00F00686">
        <w:br/>
      </w:r>
      <w:r w:rsidR="00F00686">
        <w:rPr>
          <w:lang w:eastAsia="nb-NO"/>
        </w:rPr>
        <w:t>De poten</w:t>
      </w:r>
      <w:r w:rsidR="00F00686">
        <w:rPr>
          <w:lang w:eastAsia="nb-NO"/>
        </w:rPr>
        <w:softHyphen/>
        <w:t>sielle gevinstene er bedre rolledeling, bedre og mer effektiv saksbehandling, mer rettfer</w:t>
      </w:r>
      <w:r w:rsidR="00F00686">
        <w:rPr>
          <w:lang w:eastAsia="nb-NO"/>
        </w:rPr>
        <w:softHyphen/>
        <w:t>dighet og bedre rettsikkerhet. En suksess</w:t>
      </w:r>
      <w:r w:rsidR="00F00686">
        <w:rPr>
          <w:lang w:eastAsia="nb-NO"/>
        </w:rPr>
        <w:softHyphen/>
        <w:t xml:space="preserve">faktor er at det etableres en god dialog mellom Tjenestekontoret og utførerne. </w:t>
      </w:r>
    </w:p>
    <w:p w:rsidR="005F5C65" w:rsidRDefault="005F5C65" w:rsidP="005F5C65">
      <w:pPr>
        <w:pStyle w:val="Overskrift4"/>
      </w:pPr>
      <w:r>
        <w:t>Styrking av hjemmetjenestene</w:t>
      </w:r>
    </w:p>
    <w:p w:rsidR="005F5C65" w:rsidRDefault="005F5C65" w:rsidP="005F5C65">
      <w:pPr>
        <w:pStyle w:val="Brdtekst"/>
        <w:rPr>
          <w:lang w:eastAsia="nb-NO"/>
        </w:rPr>
      </w:pPr>
      <w:r>
        <w:rPr>
          <w:lang w:eastAsia="nb-NO"/>
        </w:rPr>
        <w:t xml:space="preserve">De siste årene har det vært en styrking av hjemmetjenestene gjennom følgende tiltak: </w:t>
      </w:r>
    </w:p>
    <w:p w:rsidR="005F5C65" w:rsidRDefault="005F5C65" w:rsidP="005F5C65">
      <w:pPr>
        <w:pStyle w:val="Punktliste"/>
      </w:pPr>
      <w:r>
        <w:t>20 boliger med heldøgns bemanning</w:t>
      </w:r>
    </w:p>
    <w:p w:rsidR="005F5C65" w:rsidRDefault="007B42B5" w:rsidP="005F5C65">
      <w:pPr>
        <w:pStyle w:val="Punktliste"/>
      </w:pPr>
      <w:r>
        <w:t>H</w:t>
      </w:r>
      <w:r w:rsidR="005F5C65">
        <w:t>verdagsrehabilitering gikk over fra prosjekt til drift mai 2017</w:t>
      </w:r>
    </w:p>
    <w:p w:rsidR="005F5C65" w:rsidRDefault="007B42B5" w:rsidP="005F5C65">
      <w:pPr>
        <w:pStyle w:val="Punktliste"/>
      </w:pPr>
      <w:r>
        <w:t>O</w:t>
      </w:r>
      <w:r w:rsidR="005F5C65">
        <w:t>ppstart av prosjekt forebyggende hjemmebesøk 2017 som ønskes i drift januar 2019</w:t>
      </w:r>
    </w:p>
    <w:p w:rsidR="005F5C65" w:rsidRDefault="007B42B5" w:rsidP="005F5C65">
      <w:pPr>
        <w:pStyle w:val="Punktliste"/>
      </w:pPr>
      <w:r>
        <w:t>O</w:t>
      </w:r>
      <w:r w:rsidR="005F5C65">
        <w:t>ppstart prosjekt velferdsteknologi med planlagt start 2019</w:t>
      </w:r>
    </w:p>
    <w:p w:rsidR="005F5C65" w:rsidRDefault="007B42B5" w:rsidP="005F5C65">
      <w:pPr>
        <w:pStyle w:val="Punktliste"/>
      </w:pPr>
      <w:r>
        <w:t>Ø</w:t>
      </w:r>
      <w:r w:rsidR="005F5C65">
        <w:t>kt palliativ innsats</w:t>
      </w:r>
    </w:p>
    <w:p w:rsidR="00C84305" w:rsidRDefault="007B42B5" w:rsidP="005F5C65">
      <w:pPr>
        <w:pStyle w:val="Punktliste"/>
      </w:pPr>
      <w:r>
        <w:t>A</w:t>
      </w:r>
      <w:r w:rsidR="00C84305">
        <w:t>nsettelse av kommunepsykolog i 2017</w:t>
      </w:r>
    </w:p>
    <w:p w:rsidR="00C84305" w:rsidRDefault="007B42B5" w:rsidP="005F5C65">
      <w:pPr>
        <w:pStyle w:val="Punktliste"/>
      </w:pPr>
      <w:r>
        <w:t>Ø</w:t>
      </w:r>
      <w:r w:rsidR="00352B84">
        <w:t>kte ressurser til r</w:t>
      </w:r>
      <w:r w:rsidR="00C84305">
        <w:t xml:space="preserve">us og psykiatritjenesten </w:t>
      </w:r>
    </w:p>
    <w:p w:rsidR="005F5C65" w:rsidRDefault="005F5C65" w:rsidP="005F5C65">
      <w:pPr>
        <w:pStyle w:val="Overskrift4"/>
      </w:pPr>
      <w:r>
        <w:t xml:space="preserve">Etablering av Tjenestekontor </w:t>
      </w:r>
    </w:p>
    <w:p w:rsidR="005F5C65" w:rsidRDefault="005F5C65" w:rsidP="005F5C65">
      <w:r>
        <w:rPr>
          <w:lang w:eastAsia="nb-NO"/>
        </w:rPr>
        <w:t>Brønnøy etablerte i 2013 et Tjenestekontor med koordinerende enhet som innebærer at utførerne ikke lenger har ansvar</w:t>
      </w:r>
      <w:r>
        <w:rPr>
          <w:lang w:eastAsia="nb-NO"/>
        </w:rPr>
        <w:softHyphen/>
        <w:t xml:space="preserve">et for saksbehandling av tjenester. </w:t>
      </w:r>
    </w:p>
    <w:p w:rsidR="005F5C65" w:rsidRDefault="005F5C65" w:rsidP="007B42B5">
      <w:pPr>
        <w:pStyle w:val="Overskrift5"/>
      </w:pPr>
      <w:r>
        <w:t>Enheten h</w:t>
      </w:r>
      <w:r w:rsidR="007B42B5">
        <w:t>ar det overordnede ansvaret for</w:t>
      </w:r>
    </w:p>
    <w:p w:rsidR="005F5C65" w:rsidRDefault="005F5C65" w:rsidP="005F5C65">
      <w:pPr>
        <w:pStyle w:val="Punktliste"/>
      </w:pPr>
      <w:r>
        <w:t>Saksbehandling av helse og omsorgstjenester in</w:t>
      </w:r>
      <w:r w:rsidR="00352B84">
        <w:t>klusive heldøgns omsorgsboliger. S</w:t>
      </w:r>
      <w:r>
        <w:t>øknader om rus og psykisk helsetjeneste</w:t>
      </w:r>
      <w:r w:rsidR="00352B84">
        <w:t xml:space="preserve"> er politisk vedtatt under samme kontor, men er ikke gjeldene praksis per tidspunkt.   </w:t>
      </w:r>
    </w:p>
    <w:p w:rsidR="005F5C65" w:rsidRDefault="005F5C65" w:rsidP="005F5C65">
      <w:pPr>
        <w:pStyle w:val="Punktliste"/>
      </w:pPr>
      <w:r>
        <w:t>Veiledning til pasient, pårørende og samarbeidspartnere</w:t>
      </w:r>
    </w:p>
    <w:p w:rsidR="005F5C65" w:rsidRDefault="005F5C65" w:rsidP="005F5C65">
      <w:pPr>
        <w:pStyle w:val="Punktliste"/>
      </w:pPr>
      <w:r>
        <w:t>På systemnivå sikre at formålet med forskrifter habilitering/rehabilitering, individuell plan og koordinator blir ivaretatt</w:t>
      </w:r>
    </w:p>
    <w:p w:rsidR="007B5704" w:rsidRDefault="007B5704" w:rsidP="007B5704">
      <w:pPr>
        <w:pStyle w:val="Punktliste"/>
        <w:numPr>
          <w:ilvl w:val="0"/>
          <w:numId w:val="0"/>
        </w:numPr>
        <w:ind w:left="360"/>
      </w:pPr>
    </w:p>
    <w:p w:rsidR="00F00686" w:rsidRDefault="00F00686" w:rsidP="00F379F0">
      <w:pPr>
        <w:pStyle w:val="Brdtekst"/>
        <w:rPr>
          <w:b/>
          <w:highlight w:val="yellow"/>
          <w:lang w:eastAsia="nb-NO"/>
        </w:rPr>
      </w:pPr>
    </w:p>
    <w:p w:rsidR="004A1926" w:rsidRDefault="004A1926" w:rsidP="00F379F0">
      <w:pPr>
        <w:pStyle w:val="Brdtekst"/>
        <w:rPr>
          <w:highlight w:val="yellow"/>
          <w:lang w:eastAsia="nb-NO"/>
        </w:rPr>
        <w:sectPr w:rsidR="004A1926" w:rsidSect="004A1926">
          <w:type w:val="continuous"/>
          <w:pgSz w:w="11906" w:h="16838" w:code="9"/>
          <w:pgMar w:top="1418" w:right="1559" w:bottom="1134" w:left="1701" w:header="709" w:footer="709" w:gutter="0"/>
          <w:cols w:num="2" w:space="708"/>
          <w:titlePg/>
          <w:docGrid w:linePitch="360"/>
        </w:sectPr>
      </w:pPr>
    </w:p>
    <w:p w:rsidR="00F00686" w:rsidRPr="00DE6A2D" w:rsidRDefault="00F00686" w:rsidP="00F379F0">
      <w:pPr>
        <w:pStyle w:val="Brdtekst"/>
        <w:rPr>
          <w:highlight w:val="yellow"/>
          <w:lang w:eastAsia="nb-NO"/>
        </w:rPr>
      </w:pPr>
    </w:p>
    <w:p w:rsidR="007B5704" w:rsidRDefault="008C25B8" w:rsidP="007B5704">
      <w:pPr>
        <w:pStyle w:val="Overskrift2"/>
        <w:keepLines w:val="0"/>
        <w:numPr>
          <w:ilvl w:val="0"/>
          <w:numId w:val="0"/>
        </w:numPr>
        <w:spacing w:before="300" w:after="0" w:line="276" w:lineRule="auto"/>
        <w:rPr>
          <w:highlight w:val="yellow"/>
          <w:lang w:eastAsia="nb-NO"/>
        </w:rPr>
      </w:pPr>
      <w:r w:rsidRPr="00DE6A2D">
        <w:rPr>
          <w:highlight w:val="yellow"/>
          <w:lang w:eastAsia="nb-NO"/>
        </w:rPr>
        <w:t xml:space="preserve"> </w:t>
      </w:r>
    </w:p>
    <w:p w:rsidR="007B5704" w:rsidRDefault="007B5704">
      <w:pPr>
        <w:spacing w:before="0" w:after="160" w:line="259" w:lineRule="auto"/>
        <w:rPr>
          <w:rFonts w:asciiTheme="majorHAnsi" w:eastAsiaTheme="majorEastAsia" w:hAnsiTheme="majorHAnsi" w:cstheme="majorBidi"/>
          <w:b/>
          <w:sz w:val="28"/>
          <w:szCs w:val="26"/>
          <w:highlight w:val="yellow"/>
          <w:lang w:eastAsia="nb-NO"/>
        </w:rPr>
      </w:pPr>
      <w:r>
        <w:rPr>
          <w:highlight w:val="yellow"/>
          <w:lang w:eastAsia="nb-NO"/>
        </w:rPr>
        <w:br w:type="page"/>
      </w:r>
    </w:p>
    <w:p w:rsidR="007B5704" w:rsidRPr="00CD03F4" w:rsidRDefault="007B5704" w:rsidP="00D10892">
      <w:pPr>
        <w:pStyle w:val="Overskrift2"/>
        <w:sectPr w:rsidR="007B5704" w:rsidRPr="00CD03F4" w:rsidSect="00AF303D">
          <w:type w:val="continuous"/>
          <w:pgSz w:w="11906" w:h="16838" w:code="9"/>
          <w:pgMar w:top="1418" w:right="1559" w:bottom="1134" w:left="1701" w:header="709" w:footer="709" w:gutter="0"/>
          <w:cols w:space="708"/>
          <w:titlePg/>
          <w:docGrid w:linePitch="360"/>
        </w:sectPr>
      </w:pPr>
      <w:bookmarkStart w:id="41" w:name="_Toc529427192"/>
      <w:r w:rsidRPr="00CD03F4">
        <w:t xml:space="preserve">Fortsatt styrking av hjemmetjenestene i </w:t>
      </w:r>
      <w:r>
        <w:t>Brønnøy</w:t>
      </w:r>
      <w:bookmarkEnd w:id="41"/>
    </w:p>
    <w:p w:rsidR="007B5704" w:rsidRPr="00B47300" w:rsidRDefault="007B5704" w:rsidP="007B5704">
      <w:pPr>
        <w:pStyle w:val="Overskrift4"/>
        <w:spacing w:before="120"/>
      </w:pPr>
      <w:r w:rsidRPr="00B47300">
        <w:t>Hjemmetjenesten i tall</w:t>
      </w:r>
    </w:p>
    <w:p w:rsidR="007B5704" w:rsidRPr="00BC414D" w:rsidRDefault="007B5704" w:rsidP="007B5704">
      <w:pPr>
        <w:pStyle w:val="Brdtekst"/>
        <w:rPr>
          <w:lang w:eastAsia="nb-NO"/>
        </w:rPr>
      </w:pPr>
      <w:r w:rsidRPr="00B47300">
        <w:rPr>
          <w:lang w:eastAsia="nb-NO"/>
        </w:rPr>
        <w:t>I november 2017 var det 307 personer som mottok hjemmetjenester fra kommunen. Av disse var 148 personer over 80 år og 98 under 67 år. I tillegg har 80 personer vedtak på både praktisk bistand</w:t>
      </w:r>
      <w:r w:rsidRPr="00F31414">
        <w:rPr>
          <w:lang w:eastAsia="nb-NO"/>
        </w:rPr>
        <w:t xml:space="preserve"> og </w:t>
      </w:r>
      <w:r>
        <w:rPr>
          <w:lang w:eastAsia="nb-NO"/>
        </w:rPr>
        <w:t>h</w:t>
      </w:r>
      <w:r w:rsidRPr="00F31414">
        <w:rPr>
          <w:lang w:eastAsia="nb-NO"/>
        </w:rPr>
        <w:t>jemme</w:t>
      </w:r>
      <w:r>
        <w:rPr>
          <w:lang w:eastAsia="nb-NO"/>
        </w:rPr>
        <w:t>-</w:t>
      </w:r>
      <w:r w:rsidRPr="00F31414">
        <w:rPr>
          <w:lang w:eastAsia="nb-NO"/>
        </w:rPr>
        <w:t>sykepleie i boliger med heldøgns omsorg</w:t>
      </w:r>
      <w:r>
        <w:rPr>
          <w:lang w:eastAsia="nb-NO"/>
        </w:rPr>
        <w:t>.</w:t>
      </w:r>
    </w:p>
    <w:p w:rsidR="007B5704" w:rsidRPr="000F0D57" w:rsidRDefault="007B5704" w:rsidP="007B5704">
      <w:pPr>
        <w:pStyle w:val="Brdtekst"/>
        <w:rPr>
          <w:lang w:eastAsia="nb-NO"/>
        </w:rPr>
      </w:pPr>
      <w:r>
        <w:rPr>
          <w:noProof/>
          <w:lang w:eastAsia="nb-NO"/>
        </w:rPr>
        <w:drawing>
          <wp:inline distT="0" distB="0" distL="0" distR="0" wp14:anchorId="4D021F0D" wp14:editId="656E1A0D">
            <wp:extent cx="2809364" cy="703580"/>
            <wp:effectExtent l="0" t="0" r="0" b="127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9499" cy="718640"/>
                    </a:xfrm>
                    <a:prstGeom prst="rect">
                      <a:avLst/>
                    </a:prstGeom>
                  </pic:spPr>
                </pic:pic>
              </a:graphicData>
            </a:graphic>
          </wp:inline>
        </w:drawing>
      </w:r>
    </w:p>
    <w:p w:rsidR="007B5704" w:rsidRDefault="009A5BE0" w:rsidP="007B5704">
      <w:pPr>
        <w:pStyle w:val="Brdtekst"/>
        <w:rPr>
          <w:lang w:eastAsia="nb-NO"/>
        </w:rPr>
      </w:pPr>
      <w:r>
        <w:rPr>
          <w:lang w:eastAsia="nb-NO"/>
        </w:rPr>
        <w:t>Tabellen nedenfor viser at det har vært en betydelig vekst i antall brukere med hjemmesykepleie det siste året.</w:t>
      </w:r>
    </w:p>
    <w:p w:rsidR="009A5BE0" w:rsidRPr="00CD03F4" w:rsidRDefault="009A5BE0" w:rsidP="007B5704">
      <w:pPr>
        <w:pStyle w:val="Brdtekst"/>
        <w:rPr>
          <w:lang w:eastAsia="nb-NO"/>
        </w:rPr>
      </w:pPr>
      <w:r w:rsidRPr="009A5BE0">
        <w:rPr>
          <w:noProof/>
          <w:lang w:eastAsia="nb-NO"/>
        </w:rPr>
        <w:drawing>
          <wp:inline distT="0" distB="0" distL="0" distR="0" wp14:anchorId="4BEA46E1" wp14:editId="75ADFDA0">
            <wp:extent cx="2809240" cy="1360967"/>
            <wp:effectExtent l="0" t="0" r="0" b="0"/>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7890" cy="1370002"/>
                    </a:xfrm>
                    <a:prstGeom prst="rect">
                      <a:avLst/>
                    </a:prstGeom>
                    <a:noFill/>
                    <a:ln>
                      <a:noFill/>
                    </a:ln>
                  </pic:spPr>
                </pic:pic>
              </a:graphicData>
            </a:graphic>
          </wp:inline>
        </w:drawing>
      </w:r>
    </w:p>
    <w:p w:rsidR="009A5BE0" w:rsidRPr="000F0D57" w:rsidRDefault="009A5BE0" w:rsidP="009A5BE0">
      <w:pPr>
        <w:pStyle w:val="Brdtekst"/>
        <w:rPr>
          <w:lang w:eastAsia="nb-NO"/>
        </w:rPr>
      </w:pPr>
      <w:r>
        <w:rPr>
          <w:lang w:eastAsia="nb-NO"/>
        </w:rPr>
        <w:t>2017</w:t>
      </w:r>
      <w:r w:rsidRPr="000E0DDC">
        <w:rPr>
          <w:lang w:eastAsia="nb-NO"/>
        </w:rPr>
        <w:t xml:space="preserve"> fikk </w:t>
      </w:r>
      <w:r>
        <w:rPr>
          <w:lang w:eastAsia="nb-NO"/>
        </w:rPr>
        <w:t>ca. 41</w:t>
      </w:r>
      <w:r w:rsidRPr="000E0DDC">
        <w:rPr>
          <w:lang w:eastAsia="nb-NO"/>
        </w:rPr>
        <w:t xml:space="preserve"> % av de eldre over 80 år hjemmetjenester. For landet var tilsvarende andel på 32 % inkludert omsorgsboligene. </w:t>
      </w:r>
    </w:p>
    <w:p w:rsidR="009A5BE0" w:rsidRDefault="009A5BE0" w:rsidP="009A5BE0">
      <w:pPr>
        <w:pStyle w:val="Brdtekst"/>
        <w:rPr>
          <w:lang w:eastAsia="nb-NO"/>
        </w:rPr>
      </w:pPr>
      <w:r w:rsidRPr="009E6ED9">
        <w:rPr>
          <w:lang w:eastAsia="nb-NO"/>
        </w:rPr>
        <w:t>En bruker med hjemmetjenester kostet i 201</w:t>
      </w:r>
      <w:r>
        <w:rPr>
          <w:lang w:eastAsia="nb-NO"/>
        </w:rPr>
        <w:t>7</w:t>
      </w:r>
      <w:r w:rsidRPr="009E6ED9">
        <w:rPr>
          <w:lang w:eastAsia="nb-NO"/>
        </w:rPr>
        <w:t xml:space="preserve"> i gjennomsnitt </w:t>
      </w:r>
      <w:r>
        <w:rPr>
          <w:lang w:eastAsia="nb-NO"/>
        </w:rPr>
        <w:t>203</w:t>
      </w:r>
      <w:r w:rsidRPr="009E6ED9">
        <w:rPr>
          <w:lang w:eastAsia="nb-NO"/>
        </w:rPr>
        <w:t xml:space="preserve"> 000 kr</w:t>
      </w:r>
      <w:r>
        <w:rPr>
          <w:lang w:eastAsia="nb-NO"/>
        </w:rPr>
        <w:t>, betydelig lavere enn i landet forøvrig</w:t>
      </w:r>
      <w:r w:rsidRPr="009E6ED9">
        <w:rPr>
          <w:lang w:eastAsia="nb-NO"/>
        </w:rPr>
        <w:t>. Bak dette gjennomsnittet er det store variasjoner i hvor mye en bruker faktisk koster.</w:t>
      </w:r>
    </w:p>
    <w:p w:rsidR="007B5704" w:rsidRPr="00CD03F4" w:rsidRDefault="007B5704" w:rsidP="007B5704">
      <w:pPr>
        <w:pStyle w:val="Overskrift4"/>
      </w:pPr>
      <w:r>
        <w:t xml:space="preserve">«101 år i egen </w:t>
      </w:r>
      <w:r w:rsidR="00227008">
        <w:t xml:space="preserve">egnet </w:t>
      </w:r>
      <w:r>
        <w:t xml:space="preserve">bolig» </w:t>
      </w:r>
    </w:p>
    <w:p w:rsidR="007B5704" w:rsidRPr="00CD03F4" w:rsidRDefault="007B5704" w:rsidP="007B5704">
      <w:pPr>
        <w:pStyle w:val="Brdtekst"/>
        <w:rPr>
          <w:lang w:eastAsia="nb-NO"/>
        </w:rPr>
      </w:pPr>
      <w:r w:rsidRPr="00CD03F4">
        <w:rPr>
          <w:lang w:eastAsia="nb-NO"/>
        </w:rPr>
        <w:t>Begrunnelsen for å satse på gode hjemme</w:t>
      </w:r>
      <w:r w:rsidRPr="00CD03F4">
        <w:rPr>
          <w:lang w:eastAsia="nb-NO"/>
        </w:rPr>
        <w:softHyphen/>
        <w:t>tjenester er godt oppsummert i en kronikk i Aftenposten 21. mai 2016 av Per Fugelli:</w:t>
      </w:r>
    </w:p>
    <w:p w:rsidR="007B5704" w:rsidRPr="00D20470" w:rsidRDefault="007B5704" w:rsidP="007B5704">
      <w:pPr>
        <w:pStyle w:val="Brdtekst"/>
        <w:rPr>
          <w:i/>
          <w:sz w:val="18"/>
          <w:lang w:eastAsia="nb-NO"/>
        </w:rPr>
      </w:pPr>
      <w:r w:rsidRPr="00D20470">
        <w:rPr>
          <w:i/>
          <w:sz w:val="18"/>
          <w:lang w:eastAsia="nb-NO"/>
        </w:rPr>
        <w:t>Hjemme bor tryggheten. I sykehuset er mange av oss redde.</w:t>
      </w:r>
    </w:p>
    <w:p w:rsidR="007B5704" w:rsidRPr="00D20470" w:rsidRDefault="007B5704" w:rsidP="007B5704">
      <w:pPr>
        <w:pStyle w:val="Brdtekst"/>
        <w:rPr>
          <w:i/>
          <w:sz w:val="18"/>
          <w:lang w:eastAsia="nb-NO"/>
        </w:rPr>
      </w:pPr>
      <w:r w:rsidRPr="00D20470">
        <w:rPr>
          <w:i/>
          <w:sz w:val="18"/>
          <w:lang w:eastAsia="nb-NO"/>
        </w:rPr>
        <w:t>Hjemme er du høvedsmann. Du er sjef over eget liv og egen død. I sykehuset er du under overkommando.</w:t>
      </w:r>
    </w:p>
    <w:p w:rsidR="007B5704" w:rsidRPr="00D20470" w:rsidRDefault="007B5704" w:rsidP="007B5704">
      <w:pPr>
        <w:pStyle w:val="Brdtekst"/>
        <w:rPr>
          <w:i/>
          <w:sz w:val="18"/>
          <w:lang w:eastAsia="nb-NO"/>
        </w:rPr>
      </w:pPr>
      <w:r w:rsidRPr="00D20470">
        <w:rPr>
          <w:i/>
          <w:sz w:val="18"/>
          <w:lang w:eastAsia="nb-NO"/>
        </w:rPr>
        <w:t>Hjemme er du hel. I sykehuset blir du delt i biter.</w:t>
      </w:r>
    </w:p>
    <w:p w:rsidR="007B5704" w:rsidRPr="00D20470" w:rsidRDefault="007B5704" w:rsidP="007B5704">
      <w:pPr>
        <w:pStyle w:val="Brdtekst"/>
        <w:rPr>
          <w:sz w:val="18"/>
          <w:lang w:eastAsia="nb-NO"/>
        </w:rPr>
      </w:pPr>
      <w:r w:rsidRPr="00D20470">
        <w:rPr>
          <w:i/>
          <w:sz w:val="18"/>
          <w:lang w:eastAsia="nb-NO"/>
        </w:rPr>
        <w:t>Hjemme er det vakkert, etter din smak. I sykehuset er det stygt</w:t>
      </w:r>
      <w:r w:rsidRPr="00D20470">
        <w:rPr>
          <w:sz w:val="18"/>
          <w:lang w:eastAsia="nb-NO"/>
        </w:rPr>
        <w:t>.</w:t>
      </w:r>
    </w:p>
    <w:p w:rsidR="007B5704" w:rsidRPr="00D20470" w:rsidRDefault="007B5704" w:rsidP="007B5704">
      <w:pPr>
        <w:pStyle w:val="Brdtekst"/>
        <w:rPr>
          <w:sz w:val="18"/>
          <w:lang w:eastAsia="nb-NO"/>
        </w:rPr>
      </w:pPr>
      <w:r w:rsidRPr="00D20470">
        <w:rPr>
          <w:i/>
          <w:sz w:val="18"/>
          <w:lang w:eastAsia="nb-NO"/>
        </w:rPr>
        <w:t>Hjemme er du nær de du er glad i. I sykehuset kommer de på besøk, som fremmedlegemer</w:t>
      </w:r>
      <w:r w:rsidRPr="00D20470">
        <w:rPr>
          <w:sz w:val="18"/>
          <w:lang w:eastAsia="nb-NO"/>
        </w:rPr>
        <w:t>.</w:t>
      </w:r>
    </w:p>
    <w:p w:rsidR="007B5704" w:rsidRPr="00CD03F4" w:rsidRDefault="007B5704" w:rsidP="007B5704">
      <w:pPr>
        <w:pStyle w:val="Overskrift4"/>
      </w:pPr>
      <w:r w:rsidRPr="00CD03F4">
        <w:t xml:space="preserve">Endring av kultur </w:t>
      </w:r>
      <w:r>
        <w:t xml:space="preserve">blant ansatte og innbyggere </w:t>
      </w:r>
      <w:r w:rsidRPr="00CD03F4">
        <w:t>tar tid</w:t>
      </w:r>
    </w:p>
    <w:p w:rsidR="007B5704" w:rsidRPr="00CD03F4" w:rsidRDefault="007B5704" w:rsidP="007B5704">
      <w:pPr>
        <w:pStyle w:val="Brdtekst"/>
        <w:rPr>
          <w:lang w:eastAsia="nb-NO"/>
        </w:rPr>
      </w:pPr>
      <w:r>
        <w:rPr>
          <w:lang w:eastAsia="nb-NO"/>
        </w:rPr>
        <w:t>N</w:t>
      </w:r>
      <w:r w:rsidRPr="00CD03F4">
        <w:rPr>
          <w:lang w:eastAsia="nb-NO"/>
        </w:rPr>
        <w:t>ye måte</w:t>
      </w:r>
      <w:r>
        <w:rPr>
          <w:lang w:eastAsia="nb-NO"/>
        </w:rPr>
        <w:t>r</w:t>
      </w:r>
      <w:r w:rsidRPr="00CD03F4">
        <w:rPr>
          <w:lang w:eastAsia="nb-NO"/>
        </w:rPr>
        <w:t xml:space="preserve"> å tilby </w:t>
      </w:r>
      <w:r>
        <w:rPr>
          <w:lang w:eastAsia="nb-NO"/>
        </w:rPr>
        <w:t xml:space="preserve">tjenestene på </w:t>
      </w:r>
      <w:r w:rsidRPr="00CD03F4">
        <w:rPr>
          <w:lang w:eastAsia="nb-NO"/>
        </w:rPr>
        <w:t>utfordrer vante arbeidsmåter. For eksempel inne</w:t>
      </w:r>
      <w:r w:rsidRPr="00CD03F4">
        <w:rPr>
          <w:lang w:eastAsia="nb-NO"/>
        </w:rPr>
        <w:softHyphen/>
        <w:t>bærer vektlegging av mestring</w:t>
      </w:r>
      <w:r>
        <w:rPr>
          <w:lang w:eastAsia="nb-NO"/>
        </w:rPr>
        <w:t>, egeninnsats hos bruker og pårørende og bruk av velferdsteknologi.</w:t>
      </w:r>
      <w:r w:rsidRPr="00CD03F4">
        <w:rPr>
          <w:lang w:eastAsia="nb-NO"/>
        </w:rPr>
        <w:t xml:space="preserve"> Det tar tid å forandre den etablerte kulturen. </w:t>
      </w:r>
    </w:p>
    <w:p w:rsidR="007B5704" w:rsidRPr="00CD03F4" w:rsidRDefault="007B5704" w:rsidP="007B5704">
      <w:pPr>
        <w:pStyle w:val="Brdtekst"/>
        <w:rPr>
          <w:lang w:eastAsia="nb-NO"/>
        </w:rPr>
      </w:pPr>
      <w:r w:rsidRPr="00CD03F4">
        <w:rPr>
          <w:lang w:eastAsia="nb-NO"/>
        </w:rPr>
        <w:t xml:space="preserve">Mange </w:t>
      </w:r>
      <w:r>
        <w:rPr>
          <w:lang w:eastAsia="nb-NO"/>
        </w:rPr>
        <w:t>av</w:t>
      </w:r>
      <w:r w:rsidRPr="00CD03F4">
        <w:rPr>
          <w:lang w:eastAsia="nb-NO"/>
        </w:rPr>
        <w:t xml:space="preserve"> tiltakene som prøves ut er relativt nye i nasjonal sammenheng. For eksempel er utprøving av velferdsteknologi fortsatt i en tidlig fase. Det vil være nødvendig å justere kursen på grunnlag av erfaringer som gjøres i </w:t>
      </w:r>
      <w:r>
        <w:rPr>
          <w:lang w:eastAsia="nb-NO"/>
        </w:rPr>
        <w:t>Brønnøy</w:t>
      </w:r>
      <w:r w:rsidRPr="00CD03F4">
        <w:rPr>
          <w:lang w:eastAsia="nb-NO"/>
        </w:rPr>
        <w:t xml:space="preserve"> </w:t>
      </w:r>
      <w:r>
        <w:rPr>
          <w:lang w:eastAsia="nb-NO"/>
        </w:rPr>
        <w:t xml:space="preserve">kommune </w:t>
      </w:r>
      <w:r w:rsidRPr="00CD03F4">
        <w:rPr>
          <w:lang w:eastAsia="nb-NO"/>
        </w:rPr>
        <w:t>og andre kommuner.</w:t>
      </w:r>
    </w:p>
    <w:p w:rsidR="007B5704" w:rsidRPr="00CD03F4" w:rsidRDefault="007B5704" w:rsidP="007B5704">
      <w:pPr>
        <w:pStyle w:val="Overskrift4"/>
      </w:pPr>
      <w:r w:rsidRPr="00CD03F4">
        <w:t xml:space="preserve">Fortsatt styrking av hjemmetjenesten </w:t>
      </w:r>
    </w:p>
    <w:p w:rsidR="007B5704" w:rsidRPr="00CD03F4" w:rsidRDefault="007B5704" w:rsidP="007B5704">
      <w:pPr>
        <w:rPr>
          <w:lang w:eastAsia="nb-NO"/>
        </w:rPr>
      </w:pPr>
      <w:r w:rsidRPr="00CD03F4">
        <w:t xml:space="preserve">Det er fortsatt nødvendig å </w:t>
      </w:r>
      <w:r w:rsidRPr="00CD03F4">
        <w:rPr>
          <w:i/>
        </w:rPr>
        <w:t>styrke kapasi</w:t>
      </w:r>
      <w:r w:rsidRPr="00CD03F4">
        <w:rPr>
          <w:i/>
        </w:rPr>
        <w:softHyphen/>
        <w:t>teten</w:t>
      </w:r>
      <w:r w:rsidRPr="00CD03F4">
        <w:t xml:space="preserve"> i hjemmetjenester, slik at enda flere kan få bistand i eget hjem.</w:t>
      </w:r>
      <w:r w:rsidRPr="00CD03F4">
        <w:rPr>
          <w:lang w:eastAsia="nb-NO"/>
        </w:rPr>
        <w:t xml:space="preserve"> </w:t>
      </w:r>
    </w:p>
    <w:p w:rsidR="007B5704" w:rsidRPr="00CD03F4" w:rsidRDefault="007B5704" w:rsidP="007B5704">
      <w:pPr>
        <w:pStyle w:val="Brdtekst"/>
        <w:rPr>
          <w:lang w:eastAsia="nb-NO"/>
        </w:rPr>
      </w:pPr>
      <w:r w:rsidRPr="00CD03F4">
        <w:rPr>
          <w:lang w:eastAsia="nb-NO"/>
        </w:rPr>
        <w:t xml:space="preserve">Økt satsing på boliger med mulighet for </w:t>
      </w:r>
      <w:r>
        <w:rPr>
          <w:lang w:eastAsia="nb-NO"/>
        </w:rPr>
        <w:t>heldøgns bemanning</w:t>
      </w:r>
      <w:r w:rsidRPr="00CD03F4">
        <w:rPr>
          <w:lang w:eastAsia="nb-NO"/>
        </w:rPr>
        <w:t xml:space="preserve"> gjør at hjemme</w:t>
      </w:r>
      <w:r>
        <w:rPr>
          <w:lang w:eastAsia="nb-NO"/>
        </w:rPr>
        <w:t>-</w:t>
      </w:r>
      <w:r w:rsidRPr="00CD03F4">
        <w:rPr>
          <w:lang w:eastAsia="nb-NO"/>
        </w:rPr>
        <w:t xml:space="preserve">tjenestene </w:t>
      </w:r>
      <w:r>
        <w:rPr>
          <w:lang w:eastAsia="nb-NO"/>
        </w:rPr>
        <w:t>styrk</w:t>
      </w:r>
      <w:r w:rsidRPr="00CD03F4">
        <w:rPr>
          <w:lang w:eastAsia="nb-NO"/>
        </w:rPr>
        <w:t>es, fordi et slikt tilbud regnes som hjemme</w:t>
      </w:r>
      <w:r w:rsidRPr="00CD03F4">
        <w:rPr>
          <w:lang w:eastAsia="nb-NO"/>
        </w:rPr>
        <w:softHyphen/>
        <w:t xml:space="preserve">tjeneste. I praksis vil brukerne i slike boliger kunne få tilnærmet den samme bistanden som beboerne på </w:t>
      </w:r>
      <w:r w:rsidR="00C23E8F">
        <w:rPr>
          <w:lang w:eastAsia="nb-NO"/>
        </w:rPr>
        <w:t>institusjon</w:t>
      </w:r>
      <w:r w:rsidRPr="00CD03F4">
        <w:rPr>
          <w:lang w:eastAsia="nb-NO"/>
        </w:rPr>
        <w:t>.</w:t>
      </w:r>
    </w:p>
    <w:p w:rsidR="007B5704" w:rsidRDefault="007B5704" w:rsidP="007B5704">
      <w:pPr>
        <w:pStyle w:val="Brdtekst"/>
        <w:rPr>
          <w:lang w:eastAsia="nb-NO"/>
        </w:rPr>
      </w:pPr>
      <w:r w:rsidRPr="00CD03F4">
        <w:rPr>
          <w:lang w:eastAsia="nb-NO"/>
        </w:rPr>
        <w:t xml:space="preserve">Videre foreslås det </w:t>
      </w:r>
      <w:r w:rsidRPr="00CD03F4">
        <w:rPr>
          <w:i/>
        </w:rPr>
        <w:t xml:space="preserve">økt spesialisering, </w:t>
      </w:r>
      <w:r w:rsidRPr="00CD03F4">
        <w:t>slik at det kan bli gitt bedre tjenester innen om</w:t>
      </w:r>
      <w:r w:rsidRPr="00CD03F4">
        <w:softHyphen/>
        <w:t>råder som r</w:t>
      </w:r>
      <w:r w:rsidRPr="00CD03F4">
        <w:rPr>
          <w:lang w:eastAsia="nb-NO"/>
        </w:rPr>
        <w:t xml:space="preserve">ehabilitering, rus, demens, kreft, lindrende behandling mv. </w:t>
      </w:r>
      <w:r>
        <w:rPr>
          <w:lang w:eastAsia="nb-NO"/>
        </w:rPr>
        <w:t xml:space="preserve">Det bør satses på tverrfaglig organisering i tråd med den omtalte primærhelsemeldingen i kap. 1.2. </w:t>
      </w:r>
    </w:p>
    <w:p w:rsidR="007B5704" w:rsidRPr="00CD03F4" w:rsidRDefault="007B5704" w:rsidP="007B5704">
      <w:pPr>
        <w:pStyle w:val="Overskrift4"/>
      </w:pPr>
      <w:r>
        <w:t xml:space="preserve">Aktivitetstilbud </w:t>
      </w:r>
      <w:r w:rsidRPr="00CD03F4">
        <w:t>viktig</w:t>
      </w:r>
    </w:p>
    <w:p w:rsidR="007B5704" w:rsidRDefault="007B5704" w:rsidP="007B5704">
      <w:pPr>
        <w:pStyle w:val="Brdtekst"/>
        <w:rPr>
          <w:lang w:eastAsia="nb-NO"/>
        </w:rPr>
      </w:pPr>
      <w:bookmarkStart w:id="42" w:name="_Hlk517892858"/>
      <w:r w:rsidRPr="00BD75D4">
        <w:rPr>
          <w:lang w:eastAsia="nb-NO"/>
        </w:rPr>
        <w:t>Kommunens aktivitetstilbud skal bidra til å aktivi</w:t>
      </w:r>
      <w:r w:rsidRPr="00BD75D4">
        <w:rPr>
          <w:lang w:eastAsia="nb-NO"/>
        </w:rPr>
        <w:softHyphen/>
        <w:t>sere hjemmeboende og til å avlaste pårørende. Gevinster ved samlokalisering er et sterkere fagmiljø og muligheten for å utvikle et mer differensiert tilbud til brukere med ulike behov.</w:t>
      </w:r>
    </w:p>
    <w:p w:rsidR="007B5704" w:rsidRPr="00CD03F4" w:rsidRDefault="007B5704" w:rsidP="007B5704">
      <w:pPr>
        <w:pStyle w:val="Overskrift4"/>
      </w:pPr>
      <w:r w:rsidRPr="00CD03F4">
        <w:t xml:space="preserve">Behov for utvikling av rutiner </w:t>
      </w:r>
    </w:p>
    <w:p w:rsidR="007B5704" w:rsidRPr="00CD03F4" w:rsidRDefault="007B5704" w:rsidP="007B5704">
      <w:pPr>
        <w:pStyle w:val="Brdtekst"/>
        <w:rPr>
          <w:lang w:eastAsia="nb-NO"/>
        </w:rPr>
      </w:pPr>
      <w:r w:rsidRPr="00CD03F4">
        <w:rPr>
          <w:lang w:eastAsia="nb-NO"/>
        </w:rPr>
        <w:t>Arbeidet i hjemmetjenesten innebærer at ansatte i stor grad arbeider alene. Det er nødvendig med gode rutiner for å sikre en god håndter</w:t>
      </w:r>
      <w:r>
        <w:rPr>
          <w:lang w:eastAsia="nb-NO"/>
        </w:rPr>
        <w:t>ing av brukere med ulike behov</w:t>
      </w:r>
      <w:r w:rsidR="00227008">
        <w:rPr>
          <w:lang w:eastAsia="nb-NO"/>
        </w:rPr>
        <w:t>.</w:t>
      </w:r>
    </w:p>
    <w:p w:rsidR="007B5704" w:rsidRPr="00CD03F4" w:rsidRDefault="007B5704" w:rsidP="007B5704">
      <w:pPr>
        <w:pStyle w:val="Overskrift4"/>
      </w:pPr>
      <w:r>
        <w:t>Behov for flere fagpersoner</w:t>
      </w:r>
    </w:p>
    <w:p w:rsidR="007B5704" w:rsidRPr="00CD03F4" w:rsidRDefault="007B5704" w:rsidP="007B5704">
      <w:pPr>
        <w:pStyle w:val="Brdtekst"/>
        <w:rPr>
          <w:lang w:eastAsia="nb-NO"/>
        </w:rPr>
      </w:pPr>
      <w:r w:rsidRPr="00CB22D6">
        <w:rPr>
          <w:lang w:eastAsia="nb-NO"/>
        </w:rPr>
        <w:t>Brønnøy har i dag betydelige problemer med rekrutt</w:t>
      </w:r>
      <w:r>
        <w:rPr>
          <w:lang w:eastAsia="nb-NO"/>
        </w:rPr>
        <w:t>eringen av fagfolk til helse og omsorgs</w:t>
      </w:r>
      <w:r w:rsidRPr="00CB22D6">
        <w:rPr>
          <w:lang w:eastAsia="nb-NO"/>
        </w:rPr>
        <w:t>tjenesten.</w:t>
      </w:r>
      <w:r w:rsidRPr="00CD03F4">
        <w:rPr>
          <w:lang w:eastAsia="nb-NO"/>
        </w:rPr>
        <w:t xml:space="preserve"> </w:t>
      </w:r>
      <w:r>
        <w:rPr>
          <w:lang w:eastAsia="nb-NO"/>
        </w:rPr>
        <w:t>B</w:t>
      </w:r>
      <w:r w:rsidRPr="00CD03F4">
        <w:rPr>
          <w:lang w:eastAsia="nb-NO"/>
        </w:rPr>
        <w:t xml:space="preserve">ehovene for </w:t>
      </w:r>
      <w:r>
        <w:rPr>
          <w:lang w:eastAsia="nb-NO"/>
        </w:rPr>
        <w:t xml:space="preserve">kompetanse og </w:t>
      </w:r>
      <w:r w:rsidRPr="00CD03F4">
        <w:rPr>
          <w:lang w:eastAsia="nb-NO"/>
        </w:rPr>
        <w:t xml:space="preserve">bistand øker i de fleste kommuner, slik at det trolig blir økt mangel på arbeidskraft. </w:t>
      </w:r>
    </w:p>
    <w:p w:rsidR="007B5704" w:rsidRDefault="007B5704" w:rsidP="007B5704">
      <w:pPr>
        <w:pStyle w:val="Brdtekst"/>
        <w:rPr>
          <w:lang w:eastAsia="nb-NO"/>
        </w:rPr>
      </w:pPr>
      <w:r w:rsidRPr="000E0DDC">
        <w:rPr>
          <w:lang w:eastAsia="nb-NO"/>
        </w:rPr>
        <w:t>Gode fagmiljø og faglige utfordringer vil kunne bidra til at Brønnøy oppleves som en attraktiv arbeidsgiver, slik at kommunen kan rekruttere tilstrekkelige, kompetente fag</w:t>
      </w:r>
      <w:r w:rsidRPr="000E0DDC">
        <w:rPr>
          <w:lang w:eastAsia="nb-NO"/>
        </w:rPr>
        <w:softHyphen/>
        <w:t>folk.</w:t>
      </w:r>
    </w:p>
    <w:p w:rsidR="004A1926" w:rsidRDefault="004A1926" w:rsidP="007B5704">
      <w:pPr>
        <w:pStyle w:val="Brdtekst"/>
        <w:rPr>
          <w:lang w:eastAsia="nb-NO"/>
        </w:rPr>
        <w:sectPr w:rsidR="004A1926" w:rsidSect="00262EF1">
          <w:headerReference w:type="even" r:id="rId25"/>
          <w:headerReference w:type="default" r:id="rId26"/>
          <w:footerReference w:type="even" r:id="rId27"/>
          <w:footerReference w:type="default" r:id="rId28"/>
          <w:footerReference w:type="first" r:id="rId29"/>
          <w:type w:val="continuous"/>
          <w:pgSz w:w="11906" w:h="16838" w:code="9"/>
          <w:pgMar w:top="1560" w:right="1416" w:bottom="1560" w:left="1701" w:header="680" w:footer="680" w:gutter="0"/>
          <w:paperSrc w:first="15" w:other="15"/>
          <w:cols w:num="2" w:space="720"/>
          <w:titlePg/>
          <w:docGrid w:linePitch="360"/>
        </w:sectPr>
      </w:pPr>
    </w:p>
    <w:p w:rsidR="0096062A" w:rsidRDefault="0096062A" w:rsidP="007B5704">
      <w:pPr>
        <w:pStyle w:val="Brdtekst"/>
        <w:rPr>
          <w:lang w:eastAsia="nb-NO"/>
        </w:rPr>
      </w:pPr>
    </w:p>
    <w:p w:rsidR="0096062A" w:rsidRPr="00675AB3" w:rsidRDefault="0096062A" w:rsidP="005B546F">
      <w:pPr>
        <w:pStyle w:val="Overskrift2"/>
        <w:sectPr w:rsidR="0096062A" w:rsidRPr="00675AB3" w:rsidSect="00BF3B0E">
          <w:type w:val="continuous"/>
          <w:pgSz w:w="11906" w:h="16838" w:code="9"/>
          <w:pgMar w:top="1560" w:right="1416" w:bottom="1560" w:left="1701" w:header="720" w:footer="510" w:gutter="0"/>
          <w:paperSrc w:first="15" w:other="15"/>
          <w:cols w:space="720"/>
          <w:titlePg/>
          <w:docGrid w:linePitch="360"/>
        </w:sectPr>
      </w:pPr>
      <w:bookmarkStart w:id="43" w:name="_Toc529427193"/>
      <w:bookmarkEnd w:id="42"/>
      <w:r w:rsidRPr="00675AB3">
        <w:t>Utviklingen i årene fremover</w:t>
      </w:r>
      <w:bookmarkEnd w:id="43"/>
      <w:r w:rsidRPr="00675AB3">
        <w:t xml:space="preserve"> </w:t>
      </w:r>
    </w:p>
    <w:p w:rsidR="0096062A" w:rsidRPr="00CD03F4" w:rsidRDefault="0096062A" w:rsidP="0096062A">
      <w:pPr>
        <w:pStyle w:val="Overskrift4"/>
      </w:pPr>
      <w:r>
        <w:t>Mange flere</w:t>
      </w:r>
      <w:r w:rsidRPr="00CD03F4">
        <w:t xml:space="preserve"> over 80 år </w:t>
      </w:r>
      <w:r>
        <w:t>fra 2022</w:t>
      </w:r>
    </w:p>
    <w:p w:rsidR="0096062A" w:rsidRPr="00CD03F4" w:rsidRDefault="0096062A" w:rsidP="0096062A">
      <w:pPr>
        <w:pStyle w:val="Brdtekst"/>
        <w:rPr>
          <w:lang w:eastAsia="nb-NO"/>
        </w:rPr>
      </w:pPr>
      <w:r w:rsidRPr="00945EFB">
        <w:t xml:space="preserve">Økningen i antall eldre i </w:t>
      </w:r>
      <w:r>
        <w:t>Brønnøy</w:t>
      </w:r>
      <w:r w:rsidRPr="00945EFB">
        <w:t xml:space="preserve"> er preget av at de store etterkrigskullene gradvis blir eldre.</w:t>
      </w:r>
      <w:r>
        <w:rPr>
          <w:lang w:eastAsia="nb-NO"/>
        </w:rPr>
        <w:br/>
      </w:r>
      <w:r w:rsidRPr="008F34A2">
        <w:rPr>
          <w:noProof/>
          <w:lang w:eastAsia="nb-NO"/>
        </w:rPr>
        <w:drawing>
          <wp:inline distT="0" distB="0" distL="0" distR="0" wp14:anchorId="2EE7E5CD" wp14:editId="1167BAEC">
            <wp:extent cx="2735580" cy="1787553"/>
            <wp:effectExtent l="0" t="0" r="7620" b="3175"/>
            <wp:docPr id="71" name="Bilde 8">
              <a:extLst xmlns:a="http://schemas.openxmlformats.org/drawingml/2006/main">
                <a:ext uri="{FF2B5EF4-FFF2-40B4-BE49-F238E27FC236}">
                  <a16:creationId xmlns:a16="http://schemas.microsoft.com/office/drawing/2014/main" id="{372FCED2-EB34-4AAC-931A-EABE7FB5CF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8">
                      <a:extLst>
                        <a:ext uri="{FF2B5EF4-FFF2-40B4-BE49-F238E27FC236}">
                          <a16:creationId xmlns:a16="http://schemas.microsoft.com/office/drawing/2014/main" id="{372FCED2-EB34-4AAC-931A-EABE7FB5CF2A}"/>
                        </a:ext>
                      </a:extLst>
                    </pic:cNvPr>
                    <pic:cNvPicPr>
                      <a:picLocks noChangeAspect="1"/>
                    </pic:cNvPicPr>
                  </pic:nvPicPr>
                  <pic:blipFill>
                    <a:blip r:embed="rId30"/>
                    <a:stretch>
                      <a:fillRect/>
                    </a:stretch>
                  </pic:blipFill>
                  <pic:spPr>
                    <a:xfrm>
                      <a:off x="0" y="0"/>
                      <a:ext cx="2735580" cy="1787553"/>
                    </a:xfrm>
                    <a:prstGeom prst="rect">
                      <a:avLst/>
                    </a:prstGeom>
                  </pic:spPr>
                </pic:pic>
              </a:graphicData>
            </a:graphic>
          </wp:inline>
        </w:drawing>
      </w:r>
    </w:p>
    <w:p w:rsidR="0096062A" w:rsidRPr="00277193" w:rsidRDefault="00277193" w:rsidP="0096062A">
      <w:pPr>
        <w:pStyle w:val="Overskrift4"/>
      </w:pPr>
      <w:r>
        <w:t>Beregninger av behov med dagens praksis</w:t>
      </w:r>
    </w:p>
    <w:p w:rsidR="00BF226A" w:rsidRDefault="00BF226A" w:rsidP="0096062A">
      <w:pPr>
        <w:pStyle w:val="Brdtekst"/>
        <w:rPr>
          <w:lang w:eastAsia="nb-NO"/>
        </w:rPr>
      </w:pPr>
      <w:r w:rsidRPr="00277193">
        <w:rPr>
          <w:lang w:eastAsia="nb-NO"/>
        </w:rPr>
        <w:t>Tjenestebehovet i pleie og omsorg vil øke med nesten</w:t>
      </w:r>
      <w:r w:rsidRPr="00BF226A">
        <w:rPr>
          <w:lang w:eastAsia="nb-NO"/>
        </w:rPr>
        <w:t xml:space="preserve"> det dobbelte fram til 2040 dersom tjenesten </w:t>
      </w:r>
      <w:r>
        <w:rPr>
          <w:lang w:eastAsia="nb-NO"/>
        </w:rPr>
        <w:t>løses på samme måte som i dag. D</w:t>
      </w:r>
      <w:r w:rsidRPr="00BF226A">
        <w:rPr>
          <w:lang w:eastAsia="nb-NO"/>
        </w:rPr>
        <w:t>e øvrige store sektorene i kommunene vil ikke ha noe særlig vekst i behovet fra dagens nivå</w:t>
      </w:r>
      <w:r>
        <w:rPr>
          <w:lang w:eastAsia="nb-NO"/>
        </w:rPr>
        <w:t>.</w:t>
      </w:r>
      <w:r w:rsidRPr="00BF226A">
        <w:rPr>
          <w:noProof/>
          <w:lang w:eastAsia="nb-NO"/>
        </w:rPr>
        <w:drawing>
          <wp:inline distT="0" distB="0" distL="0" distR="0" wp14:anchorId="537AB438" wp14:editId="2560A2EF">
            <wp:extent cx="2520315" cy="1647825"/>
            <wp:effectExtent l="0" t="0" r="0" b="9525"/>
            <wp:docPr id="87" name="Bilde 10">
              <a:extLst xmlns:a="http://schemas.openxmlformats.org/drawingml/2006/main">
                <a:ext uri="{FF2B5EF4-FFF2-40B4-BE49-F238E27FC236}">
                  <a16:creationId xmlns:a16="http://schemas.microsoft.com/office/drawing/2014/main" id="{61C9B7BF-21E1-4840-A188-EFC2555C1E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a:extLst>
                        <a:ext uri="{FF2B5EF4-FFF2-40B4-BE49-F238E27FC236}">
                          <a16:creationId xmlns:a16="http://schemas.microsoft.com/office/drawing/2014/main" id="{61C9B7BF-21E1-4840-A188-EFC2555C1E08}"/>
                        </a:ext>
                      </a:extLst>
                    </pic:cNvPr>
                    <pic:cNvPicPr>
                      <a:picLocks noChangeAspect="1"/>
                    </pic:cNvPicPr>
                  </pic:nvPicPr>
                  <pic:blipFill>
                    <a:blip r:embed="rId31"/>
                    <a:stretch>
                      <a:fillRect/>
                    </a:stretch>
                  </pic:blipFill>
                  <pic:spPr>
                    <a:xfrm>
                      <a:off x="0" y="0"/>
                      <a:ext cx="2520315" cy="1647825"/>
                    </a:xfrm>
                    <a:prstGeom prst="rect">
                      <a:avLst/>
                    </a:prstGeom>
                  </pic:spPr>
                </pic:pic>
              </a:graphicData>
            </a:graphic>
          </wp:inline>
        </w:drawing>
      </w:r>
    </w:p>
    <w:p w:rsidR="005B546F" w:rsidRDefault="0096062A" w:rsidP="0096062A">
      <w:pPr>
        <w:pStyle w:val="Brdtekst"/>
        <w:rPr>
          <w:lang w:eastAsia="nb-NO"/>
        </w:rPr>
      </w:pPr>
      <w:r w:rsidRPr="00CD03F4">
        <w:rPr>
          <w:lang w:eastAsia="nb-NO"/>
        </w:rPr>
        <w:t>Det er utført beregninger av fremtidig be</w:t>
      </w:r>
      <w:r>
        <w:rPr>
          <w:lang w:eastAsia="nb-NO"/>
        </w:rPr>
        <w:t xml:space="preserve">hov for plasser på institusjon. </w:t>
      </w:r>
      <w:r w:rsidRPr="00CD03F4">
        <w:rPr>
          <w:lang w:eastAsia="nb-NO"/>
        </w:rPr>
        <w:t>Først er det foretatt en beregning av behovet for institusjon, gitt at dekningen for personer over og under 8</w:t>
      </w:r>
      <w:r>
        <w:rPr>
          <w:lang w:eastAsia="nb-NO"/>
        </w:rPr>
        <w:t xml:space="preserve">0 år fortsetter på dagens nivå. </w:t>
      </w:r>
      <w:r w:rsidRPr="00CD03F4">
        <w:rPr>
          <w:lang w:eastAsia="nb-NO"/>
        </w:rPr>
        <w:t xml:space="preserve">Deretter er det foretatt en alternativ </w:t>
      </w:r>
      <w:r w:rsidR="00BF226A" w:rsidRPr="00CD03F4">
        <w:rPr>
          <w:lang w:eastAsia="nb-NO"/>
        </w:rPr>
        <w:t>framskrivning</w:t>
      </w:r>
      <w:r w:rsidRPr="00CD03F4">
        <w:rPr>
          <w:lang w:eastAsia="nb-NO"/>
        </w:rPr>
        <w:t xml:space="preserve"> som illustrerer hvordan </w:t>
      </w:r>
      <w:r w:rsidR="001E62AF">
        <w:rPr>
          <w:lang w:eastAsia="nb-NO"/>
        </w:rPr>
        <w:t>Brønnøy kan planlegge sitt heldøgns tilbud</w:t>
      </w:r>
      <w:r w:rsidRPr="00CD03F4">
        <w:rPr>
          <w:lang w:eastAsia="nb-NO"/>
        </w:rPr>
        <w:t xml:space="preserve">. </w:t>
      </w:r>
    </w:p>
    <w:p w:rsidR="005B546F" w:rsidRDefault="005B546F" w:rsidP="0096062A">
      <w:pPr>
        <w:pStyle w:val="Brdtekst"/>
        <w:rPr>
          <w:lang w:eastAsia="nb-NO"/>
        </w:rPr>
      </w:pPr>
    </w:p>
    <w:p w:rsidR="0096062A" w:rsidRPr="00CD03F4" w:rsidRDefault="0096062A" w:rsidP="0096062A">
      <w:pPr>
        <w:pStyle w:val="Brdtekst"/>
        <w:rPr>
          <w:lang w:eastAsia="nb-NO"/>
        </w:rPr>
      </w:pPr>
      <w:r w:rsidRPr="00CD03F4">
        <w:rPr>
          <w:lang w:eastAsia="nb-NO"/>
        </w:rPr>
        <w:t>Boligtilbudet til funksjons</w:t>
      </w:r>
      <w:r>
        <w:rPr>
          <w:lang w:eastAsia="nb-NO"/>
        </w:rPr>
        <w:softHyphen/>
      </w:r>
      <w:r w:rsidRPr="00CD03F4">
        <w:rPr>
          <w:lang w:eastAsia="nb-NO"/>
        </w:rPr>
        <w:t>hemmede er holdt utenfor ber</w:t>
      </w:r>
      <w:r w:rsidR="002F7FEF">
        <w:rPr>
          <w:lang w:eastAsia="nb-NO"/>
        </w:rPr>
        <w:t>eg</w:t>
      </w:r>
      <w:r w:rsidR="002F7FEF">
        <w:rPr>
          <w:lang w:eastAsia="nb-NO"/>
        </w:rPr>
        <w:softHyphen/>
        <w:t>ningene</w:t>
      </w:r>
      <w:r w:rsidRPr="00CD03F4">
        <w:rPr>
          <w:lang w:eastAsia="nb-NO"/>
        </w:rPr>
        <w:t xml:space="preserve">. </w:t>
      </w:r>
    </w:p>
    <w:p w:rsidR="0096062A" w:rsidRPr="00CD03F4" w:rsidRDefault="0096062A" w:rsidP="0096062A">
      <w:pPr>
        <w:pStyle w:val="Overskrift4"/>
      </w:pPr>
      <w:r w:rsidRPr="00CD03F4">
        <w:t>Dagens dekning frem til 2040</w:t>
      </w:r>
    </w:p>
    <w:p w:rsidR="0096062A" w:rsidRPr="00CD03F4" w:rsidRDefault="0096062A" w:rsidP="0096062A">
      <w:pPr>
        <w:pStyle w:val="Brdtekst"/>
        <w:rPr>
          <w:lang w:eastAsia="nb-NO"/>
        </w:rPr>
      </w:pPr>
      <w:r w:rsidRPr="00CD03F4">
        <w:rPr>
          <w:lang w:eastAsia="nb-NO"/>
        </w:rPr>
        <w:t>I 201</w:t>
      </w:r>
      <w:r>
        <w:rPr>
          <w:lang w:eastAsia="nb-NO"/>
        </w:rPr>
        <w:t>8</w:t>
      </w:r>
      <w:r w:rsidRPr="00CD03F4">
        <w:rPr>
          <w:lang w:eastAsia="nb-NO"/>
        </w:rPr>
        <w:t xml:space="preserve"> har </w:t>
      </w:r>
      <w:r>
        <w:rPr>
          <w:lang w:eastAsia="nb-NO"/>
        </w:rPr>
        <w:t>Brønnøy</w:t>
      </w:r>
      <w:r w:rsidRPr="00CD03F4">
        <w:rPr>
          <w:lang w:eastAsia="nb-NO"/>
        </w:rPr>
        <w:t xml:space="preserve"> </w:t>
      </w:r>
      <w:r>
        <w:rPr>
          <w:lang w:eastAsia="nb-NO"/>
        </w:rPr>
        <w:t>58</w:t>
      </w:r>
      <w:r w:rsidRPr="00CD03F4">
        <w:rPr>
          <w:lang w:eastAsia="nb-NO"/>
        </w:rPr>
        <w:t xml:space="preserve"> plasser på institusjon </w:t>
      </w:r>
      <w:r>
        <w:rPr>
          <w:lang w:eastAsia="nb-NO"/>
        </w:rPr>
        <w:t xml:space="preserve">inkludert 2 øyeblikkelig hjelp plasser </w:t>
      </w:r>
      <w:r w:rsidRPr="00CD03F4">
        <w:rPr>
          <w:lang w:eastAsia="nb-NO"/>
        </w:rPr>
        <w:t>(jf</w:t>
      </w:r>
      <w:r>
        <w:rPr>
          <w:lang w:eastAsia="nb-NO"/>
        </w:rPr>
        <w:t>.</w:t>
      </w:r>
      <w:r w:rsidRPr="00CD03F4">
        <w:rPr>
          <w:lang w:eastAsia="nb-NO"/>
        </w:rPr>
        <w:t xml:space="preserve"> tidligere omtale). </w:t>
      </w:r>
    </w:p>
    <w:p w:rsidR="0096062A" w:rsidRPr="00CD03F4" w:rsidRDefault="001E62AF" w:rsidP="0096062A">
      <w:pPr>
        <w:pStyle w:val="Brdtekst"/>
        <w:rPr>
          <w:lang w:eastAsia="nb-NO"/>
        </w:rPr>
      </w:pPr>
      <w:r w:rsidRPr="001E62AF">
        <w:rPr>
          <w:noProof/>
          <w:lang w:eastAsia="nb-NO"/>
        </w:rPr>
        <w:drawing>
          <wp:inline distT="0" distB="0" distL="0" distR="0" wp14:anchorId="07577575" wp14:editId="4141B9AF">
            <wp:extent cx="2781300" cy="1683216"/>
            <wp:effectExtent l="0" t="0" r="0" b="0"/>
            <wp:docPr id="14" name="Bilde 13">
              <a:extLst xmlns:a="http://schemas.openxmlformats.org/drawingml/2006/main">
                <a:ext uri="{FF2B5EF4-FFF2-40B4-BE49-F238E27FC236}">
                  <a16:creationId xmlns:a16="http://schemas.microsoft.com/office/drawing/2014/main" id="{B7AFB8A0-9A27-427E-B06A-1D70C0BCDF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3">
                      <a:extLst>
                        <a:ext uri="{FF2B5EF4-FFF2-40B4-BE49-F238E27FC236}">
                          <a16:creationId xmlns:a16="http://schemas.microsoft.com/office/drawing/2014/main" id="{B7AFB8A0-9A27-427E-B06A-1D70C0BCDF2A}"/>
                        </a:ext>
                      </a:extLst>
                    </pic:cNvPr>
                    <pic:cNvPicPr>
                      <a:picLocks noChangeAspect="1"/>
                    </pic:cNvPicPr>
                  </pic:nvPicPr>
                  <pic:blipFill>
                    <a:blip r:embed="rId32"/>
                    <a:stretch>
                      <a:fillRect/>
                    </a:stretch>
                  </pic:blipFill>
                  <pic:spPr>
                    <a:xfrm>
                      <a:off x="0" y="0"/>
                      <a:ext cx="2785566" cy="1685798"/>
                    </a:xfrm>
                    <a:prstGeom prst="rect">
                      <a:avLst/>
                    </a:prstGeom>
                  </pic:spPr>
                </pic:pic>
              </a:graphicData>
            </a:graphic>
          </wp:inline>
        </w:drawing>
      </w:r>
    </w:p>
    <w:p w:rsidR="00277193" w:rsidRPr="00BF226A" w:rsidRDefault="0096062A" w:rsidP="00277193">
      <w:pPr>
        <w:pStyle w:val="Brdtekst"/>
        <w:rPr>
          <w:lang w:eastAsia="nb-NO"/>
        </w:rPr>
      </w:pPr>
      <w:r w:rsidRPr="00CD03F4">
        <w:rPr>
          <w:lang w:eastAsia="nb-NO"/>
        </w:rPr>
        <w:t xml:space="preserve">I 2040 er det beregnet </w:t>
      </w:r>
      <w:r w:rsidRPr="00225952">
        <w:rPr>
          <w:lang w:eastAsia="nb-NO"/>
        </w:rPr>
        <w:t xml:space="preserve">et behov for 54 flere </w:t>
      </w:r>
      <w:r w:rsidR="00F1392B">
        <w:rPr>
          <w:lang w:eastAsia="nb-NO"/>
        </w:rPr>
        <w:t>institusjons</w:t>
      </w:r>
      <w:r w:rsidRPr="00225952">
        <w:rPr>
          <w:lang w:eastAsia="nb-NO"/>
        </w:rPr>
        <w:t xml:space="preserve">plasser med dagens praksis. </w:t>
      </w:r>
      <w:r w:rsidR="00277193">
        <w:rPr>
          <w:lang w:eastAsia="nb-NO"/>
        </w:rPr>
        <w:t>Behovet øker allerede fra 2018</w:t>
      </w:r>
      <w:r w:rsidR="00277193" w:rsidRPr="00BF226A">
        <w:rPr>
          <w:lang w:eastAsia="nb-NO"/>
        </w:rPr>
        <w:t>, og vekst</w:t>
      </w:r>
      <w:r w:rsidR="00277193">
        <w:rPr>
          <w:lang w:eastAsia="nb-NO"/>
        </w:rPr>
        <w:t xml:space="preserve">en blir sterkere på 2025-tallet. </w:t>
      </w:r>
    </w:p>
    <w:p w:rsidR="0096062A" w:rsidRDefault="0096062A" w:rsidP="0096062A">
      <w:pPr>
        <w:pStyle w:val="Brdtekst"/>
        <w:rPr>
          <w:lang w:eastAsia="nb-NO"/>
        </w:rPr>
      </w:pPr>
      <w:r w:rsidRPr="004440BA">
        <w:rPr>
          <w:lang w:eastAsia="nb-NO"/>
        </w:rPr>
        <w:t xml:space="preserve">Kommunen har </w:t>
      </w:r>
      <w:r>
        <w:rPr>
          <w:lang w:eastAsia="nb-NO"/>
        </w:rPr>
        <w:t xml:space="preserve">pr. i dag </w:t>
      </w:r>
      <w:r w:rsidR="00277193">
        <w:rPr>
          <w:lang w:eastAsia="nb-NO"/>
        </w:rPr>
        <w:t>51</w:t>
      </w:r>
      <w:r w:rsidRPr="004440BA">
        <w:rPr>
          <w:lang w:eastAsia="nb-NO"/>
        </w:rPr>
        <w:t xml:space="preserve"> boliger med døgn</w:t>
      </w:r>
      <w:r w:rsidRPr="004440BA">
        <w:rPr>
          <w:lang w:eastAsia="nb-NO"/>
        </w:rPr>
        <w:softHyphen/>
        <w:t>bemanning til den eld</w:t>
      </w:r>
      <w:r>
        <w:rPr>
          <w:lang w:eastAsia="nb-NO"/>
        </w:rPr>
        <w:t xml:space="preserve">ste </w:t>
      </w:r>
      <w:r w:rsidRPr="00CD03F4">
        <w:rPr>
          <w:lang w:eastAsia="nb-NO"/>
        </w:rPr>
        <w:t>delen av befolk</w:t>
      </w:r>
      <w:r w:rsidRPr="00CD03F4">
        <w:rPr>
          <w:lang w:eastAsia="nb-NO"/>
        </w:rPr>
        <w:softHyphen/>
        <w:t>ningen</w:t>
      </w:r>
      <w:r w:rsidR="0085500E">
        <w:rPr>
          <w:lang w:eastAsia="nb-NO"/>
        </w:rPr>
        <w:t>. Med dagens praksis tilsvarer det et behov for 100 boliger i 2040.</w:t>
      </w:r>
    </w:p>
    <w:p w:rsidR="0096062A" w:rsidRPr="00CD03F4" w:rsidRDefault="0096062A" w:rsidP="0096062A">
      <w:pPr>
        <w:pStyle w:val="Overskrift4"/>
        <w:spacing w:before="360"/>
      </w:pPr>
      <w:r w:rsidRPr="00CD03F4">
        <w:t>Videreføring av langsiktige trender</w:t>
      </w:r>
    </w:p>
    <w:p w:rsidR="0096062A" w:rsidRPr="00CD03F4" w:rsidRDefault="0096062A" w:rsidP="0096062A">
      <w:pPr>
        <w:pStyle w:val="Brdtekst"/>
        <w:rPr>
          <w:lang w:eastAsia="nb-NO"/>
        </w:rPr>
      </w:pPr>
      <w:r w:rsidRPr="00CD03F4">
        <w:rPr>
          <w:lang w:eastAsia="nb-NO"/>
        </w:rPr>
        <w:t>Som tidligere omtalt har det skjedd betyd</w:t>
      </w:r>
      <w:r w:rsidRPr="00CD03F4">
        <w:rPr>
          <w:lang w:eastAsia="nb-NO"/>
        </w:rPr>
        <w:softHyphen/>
        <w:t>e</w:t>
      </w:r>
      <w:r>
        <w:rPr>
          <w:lang w:eastAsia="nb-NO"/>
        </w:rPr>
        <w:softHyphen/>
      </w:r>
      <w:r w:rsidRPr="00CD03F4">
        <w:rPr>
          <w:lang w:eastAsia="nb-NO"/>
        </w:rPr>
        <w:t xml:space="preserve">lige endringer i </w:t>
      </w:r>
      <w:r w:rsidRPr="00CD03F4">
        <w:rPr>
          <w:lang w:eastAsia="nb-NO"/>
        </w:rPr>
        <w:softHyphen/>
        <w:t>tilbudet de siste årene. Nå får flere tilbud hjemme og færre på institu</w:t>
      </w:r>
      <w:r>
        <w:rPr>
          <w:lang w:eastAsia="nb-NO"/>
        </w:rPr>
        <w:softHyphen/>
      </w:r>
      <w:r w:rsidRPr="00CD03F4">
        <w:rPr>
          <w:lang w:eastAsia="nb-NO"/>
        </w:rPr>
        <w:t>sjon, blant annet som følge av strate</w:t>
      </w:r>
      <w:r w:rsidRPr="00CD03F4">
        <w:rPr>
          <w:lang w:eastAsia="nb-NO"/>
        </w:rPr>
        <w:softHyphen/>
        <w:t xml:space="preserve">gier og tiltak utviklet i </w:t>
      </w:r>
      <w:r>
        <w:rPr>
          <w:lang w:eastAsia="nb-NO"/>
        </w:rPr>
        <w:t>tidligere helse- og omsorgsplan</w:t>
      </w:r>
      <w:r w:rsidRPr="00CD03F4">
        <w:rPr>
          <w:lang w:eastAsia="nb-NO"/>
        </w:rPr>
        <w:t>. Tabellen illustrerer hva som kan skje dersom disse trendene fort</w:t>
      </w:r>
      <w:r w:rsidRPr="00CD03F4">
        <w:rPr>
          <w:lang w:eastAsia="nb-NO"/>
        </w:rPr>
        <w:softHyphen/>
        <w:t xml:space="preserve">setter. </w:t>
      </w:r>
    </w:p>
    <w:p w:rsidR="0096062A" w:rsidRPr="00CD03F4" w:rsidRDefault="00C83DA9" w:rsidP="0096062A">
      <w:pPr>
        <w:pStyle w:val="Brdtekst"/>
        <w:rPr>
          <w:lang w:eastAsia="nb-NO"/>
        </w:rPr>
      </w:pPr>
      <w:r w:rsidRPr="00C83DA9">
        <w:rPr>
          <w:noProof/>
          <w:lang w:eastAsia="nb-NO"/>
        </w:rPr>
        <w:drawing>
          <wp:inline distT="0" distB="0" distL="0" distR="0" wp14:anchorId="117D408D" wp14:editId="0D2209C3">
            <wp:extent cx="2520315" cy="141732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20315" cy="1417320"/>
                    </a:xfrm>
                    <a:prstGeom prst="rect">
                      <a:avLst/>
                    </a:prstGeom>
                  </pic:spPr>
                </pic:pic>
              </a:graphicData>
            </a:graphic>
          </wp:inline>
        </w:drawing>
      </w:r>
      <w:r w:rsidR="000970FF" w:rsidRPr="000970FF">
        <w:rPr>
          <w:noProof/>
          <w:lang w:eastAsia="nb-NO"/>
        </w:rPr>
        <w:drawing>
          <wp:inline distT="0" distB="0" distL="0" distR="0" wp14:anchorId="6DDD3B94" wp14:editId="5B439061">
            <wp:extent cx="2865120" cy="927609"/>
            <wp:effectExtent l="0" t="0" r="0" b="6350"/>
            <wp:docPr id="88" name="Bilde 6">
              <a:extLst xmlns:a="http://schemas.openxmlformats.org/drawingml/2006/main">
                <a:ext uri="{FF2B5EF4-FFF2-40B4-BE49-F238E27FC236}">
                  <a16:creationId xmlns:a16="http://schemas.microsoft.com/office/drawing/2014/main" id="{D0032FE6-43B1-477D-A1E9-A19625D71F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a:extLst>
                        <a:ext uri="{FF2B5EF4-FFF2-40B4-BE49-F238E27FC236}">
                          <a16:creationId xmlns:a16="http://schemas.microsoft.com/office/drawing/2014/main" id="{D0032FE6-43B1-477D-A1E9-A19625D71F5F}"/>
                        </a:ext>
                      </a:extLst>
                    </pic:cNvPr>
                    <pic:cNvPicPr>
                      <a:picLocks noChangeAspect="1"/>
                    </pic:cNvPicPr>
                  </pic:nvPicPr>
                  <pic:blipFill>
                    <a:blip r:embed="rId34"/>
                    <a:stretch>
                      <a:fillRect/>
                    </a:stretch>
                  </pic:blipFill>
                  <pic:spPr>
                    <a:xfrm>
                      <a:off x="0" y="0"/>
                      <a:ext cx="2884086" cy="933749"/>
                    </a:xfrm>
                    <a:prstGeom prst="rect">
                      <a:avLst/>
                    </a:prstGeom>
                  </pic:spPr>
                </pic:pic>
              </a:graphicData>
            </a:graphic>
          </wp:inline>
        </w:drawing>
      </w:r>
    </w:p>
    <w:p w:rsidR="000970FF" w:rsidRDefault="0096062A" w:rsidP="000970FF">
      <w:pPr>
        <w:pStyle w:val="Brdtekst"/>
        <w:rPr>
          <w:lang w:eastAsia="nb-NO"/>
        </w:rPr>
      </w:pPr>
      <w:r w:rsidRPr="002668C3">
        <w:rPr>
          <w:lang w:eastAsia="nb-NO"/>
        </w:rPr>
        <w:t>Andelen over 80 år i Brønnøy med et heldøgns</w:t>
      </w:r>
      <w:r w:rsidRPr="002668C3">
        <w:rPr>
          <w:lang w:eastAsia="nb-NO"/>
        </w:rPr>
        <w:softHyphen/>
        <w:t>tilbud er høy i nasjonal sammenheng. Derfor er det trolig et stort poten</w:t>
      </w:r>
      <w:r w:rsidRPr="002668C3">
        <w:rPr>
          <w:lang w:eastAsia="nb-NO"/>
        </w:rPr>
        <w:softHyphen/>
        <w:t>sial for ytter</w:t>
      </w:r>
      <w:r w:rsidRPr="002668C3">
        <w:rPr>
          <w:lang w:eastAsia="nb-NO"/>
        </w:rPr>
        <w:softHyphen/>
        <w:t>ligere reduk</w:t>
      </w:r>
      <w:r w:rsidRPr="002668C3">
        <w:rPr>
          <w:lang w:eastAsia="nb-NO"/>
        </w:rPr>
        <w:softHyphen/>
        <w:t>sjon</w:t>
      </w:r>
      <w:r w:rsidRPr="00CD03F4">
        <w:rPr>
          <w:lang w:eastAsia="nb-NO"/>
        </w:rPr>
        <w:t xml:space="preserve">. </w:t>
      </w:r>
    </w:p>
    <w:p w:rsidR="006E748D" w:rsidRPr="00E622F4" w:rsidRDefault="00B03594" w:rsidP="00E622F4">
      <w:pPr>
        <w:pStyle w:val="Overskrift5"/>
        <w:rPr>
          <w:rFonts w:eastAsia="Calibri"/>
          <w:lang w:eastAsia="nb-NO"/>
        </w:rPr>
      </w:pPr>
      <w:r w:rsidRPr="00E622F4">
        <w:rPr>
          <w:rFonts w:eastAsia="Calibri"/>
          <w:lang w:eastAsia="nb-NO"/>
        </w:rPr>
        <w:t xml:space="preserve">Det «nordiske» alternativet </w:t>
      </w:r>
      <w:r w:rsidR="00C405FF">
        <w:rPr>
          <w:rFonts w:eastAsia="Calibri"/>
          <w:lang w:eastAsia="nb-NO"/>
        </w:rPr>
        <w:t>gir</w:t>
      </w:r>
    </w:p>
    <w:p w:rsidR="006E748D" w:rsidRPr="00E622F4" w:rsidRDefault="00E622F4" w:rsidP="00FC5F4C">
      <w:pPr>
        <w:pStyle w:val="Listeavsnitt"/>
        <w:numPr>
          <w:ilvl w:val="0"/>
          <w:numId w:val="23"/>
        </w:numPr>
        <w:rPr>
          <w:lang w:eastAsia="nb-NO"/>
        </w:rPr>
      </w:pPr>
      <w:r>
        <w:rPr>
          <w:lang w:eastAsia="nb-NO"/>
        </w:rPr>
        <w:t>E</w:t>
      </w:r>
      <w:r w:rsidR="00B03594" w:rsidRPr="00E622F4">
        <w:rPr>
          <w:lang w:eastAsia="nb-NO"/>
        </w:rPr>
        <w:t>n samlet dekning for korttids- og langtidsplasser institusjon på 10 % i 2022</w:t>
      </w:r>
    </w:p>
    <w:p w:rsidR="006E748D" w:rsidRPr="00E622F4" w:rsidRDefault="00B03594" w:rsidP="00FC5F4C">
      <w:pPr>
        <w:pStyle w:val="Listeavsnitt"/>
        <w:numPr>
          <w:ilvl w:val="0"/>
          <w:numId w:val="23"/>
        </w:numPr>
        <w:rPr>
          <w:lang w:eastAsia="nb-NO"/>
        </w:rPr>
      </w:pPr>
      <w:r w:rsidRPr="00E622F4">
        <w:rPr>
          <w:lang w:eastAsia="nb-NO"/>
        </w:rPr>
        <w:t>For boliger med døgnbemanning er det lagt til grunn en dekning på 5 % i 2022</w:t>
      </w:r>
    </w:p>
    <w:p w:rsidR="006E748D" w:rsidRPr="00E622F4" w:rsidRDefault="00B03594" w:rsidP="00FC5F4C">
      <w:pPr>
        <w:pStyle w:val="Listeavsnitt"/>
        <w:numPr>
          <w:ilvl w:val="0"/>
          <w:numId w:val="23"/>
        </w:numPr>
        <w:rPr>
          <w:lang w:eastAsia="nb-NO"/>
        </w:rPr>
      </w:pPr>
      <w:r w:rsidRPr="00E622F4">
        <w:rPr>
          <w:lang w:eastAsia="nb-NO"/>
        </w:rPr>
        <w:t>Det samlede nivået for døgntilbudet blir omtrent på linje med det som er vanlig i resten av Norden</w:t>
      </w:r>
    </w:p>
    <w:p w:rsidR="006E748D" w:rsidRPr="00E622F4" w:rsidRDefault="00B03594" w:rsidP="00FC5F4C">
      <w:pPr>
        <w:pStyle w:val="Listeavsnitt"/>
        <w:numPr>
          <w:ilvl w:val="0"/>
          <w:numId w:val="23"/>
        </w:numPr>
        <w:rPr>
          <w:lang w:eastAsia="nb-NO"/>
        </w:rPr>
      </w:pPr>
      <w:r w:rsidRPr="00E622F4">
        <w:rPr>
          <w:lang w:eastAsia="nb-NO"/>
        </w:rPr>
        <w:t xml:space="preserve">Dekningen i 2022 </w:t>
      </w:r>
      <w:r w:rsidR="00C405FF">
        <w:rPr>
          <w:lang w:eastAsia="nb-NO"/>
        </w:rPr>
        <w:t xml:space="preserve">vil være </w:t>
      </w:r>
      <w:r w:rsidRPr="00E622F4">
        <w:rPr>
          <w:lang w:eastAsia="nb-NO"/>
        </w:rPr>
        <w:t>på linje med de kommunene i Norge med lavest dekning</w:t>
      </w:r>
      <w:r w:rsidR="00C405FF">
        <w:rPr>
          <w:lang w:eastAsia="nb-NO"/>
        </w:rPr>
        <w:t>sgrad for innbyggere over 80 år</w:t>
      </w:r>
      <w:r w:rsidRPr="00E622F4">
        <w:rPr>
          <w:lang w:eastAsia="nb-NO"/>
        </w:rPr>
        <w:t xml:space="preserve"> i 2017</w:t>
      </w:r>
    </w:p>
    <w:p w:rsidR="006E748D" w:rsidRPr="00E622F4" w:rsidRDefault="00E622F4" w:rsidP="00E622F4">
      <w:pPr>
        <w:pStyle w:val="Brdtekst"/>
        <w:rPr>
          <w:lang w:eastAsia="nb-NO"/>
        </w:rPr>
      </w:pPr>
      <w:r>
        <w:rPr>
          <w:lang w:eastAsia="nb-NO"/>
        </w:rPr>
        <w:t xml:space="preserve">Ved valg av en dekningsgrad på et nordisk nivå </w:t>
      </w:r>
      <w:r w:rsidR="00B03594" w:rsidRPr="00E622F4">
        <w:rPr>
          <w:lang w:eastAsia="nb-NO"/>
        </w:rPr>
        <w:t xml:space="preserve">vil behovet for </w:t>
      </w:r>
      <w:r>
        <w:rPr>
          <w:lang w:eastAsia="nb-NO"/>
        </w:rPr>
        <w:t>institusjons</w:t>
      </w:r>
      <w:r w:rsidR="00B03594" w:rsidRPr="00E622F4">
        <w:rPr>
          <w:lang w:eastAsia="nb-NO"/>
        </w:rPr>
        <w:t xml:space="preserve">plasser og investeringer framover holdes på </w:t>
      </w:r>
      <w:r>
        <w:rPr>
          <w:lang w:eastAsia="nb-NO"/>
        </w:rPr>
        <w:t>et lavt nivå</w:t>
      </w:r>
      <w:r w:rsidR="00B03594" w:rsidRPr="00E622F4">
        <w:rPr>
          <w:lang w:eastAsia="nb-NO"/>
        </w:rPr>
        <w:t>. Behovet for plasser tilrettelagt for heldøgns bemanning øker sterkest etter 2030, når de store etterkrigskullene etter hvert blir over 80 år</w:t>
      </w:r>
    </w:p>
    <w:p w:rsidR="006E748D" w:rsidRPr="000970FF" w:rsidRDefault="00B03594" w:rsidP="000970FF">
      <w:pPr>
        <w:rPr>
          <w:lang w:eastAsia="nb-NO"/>
        </w:rPr>
      </w:pPr>
      <w:r w:rsidRPr="000970FF">
        <w:rPr>
          <w:lang w:eastAsia="nb-NO"/>
        </w:rPr>
        <w:t>I 2030 vil det med det nordiske alternativet                                                                                         totalt være beh</w:t>
      </w:r>
      <w:r w:rsidR="000970FF">
        <w:rPr>
          <w:lang w:eastAsia="nb-NO"/>
        </w:rPr>
        <w:t>ov for 105 he</w:t>
      </w:r>
      <w:r w:rsidR="002668C3">
        <w:rPr>
          <w:lang w:eastAsia="nb-NO"/>
        </w:rPr>
        <w:t>ldøgns plasser, o</w:t>
      </w:r>
      <w:r w:rsidRPr="000970FF">
        <w:rPr>
          <w:lang w:eastAsia="nb-NO"/>
        </w:rPr>
        <w:t xml:space="preserve">mtrent samme antall som </w:t>
      </w:r>
      <w:r w:rsidR="000970FF">
        <w:rPr>
          <w:lang w:eastAsia="nb-NO"/>
        </w:rPr>
        <w:t xml:space="preserve">kommunen har i </w:t>
      </w:r>
      <w:r w:rsidRPr="000970FF">
        <w:rPr>
          <w:lang w:eastAsia="nb-NO"/>
        </w:rPr>
        <w:t>2017</w:t>
      </w:r>
      <w:r w:rsidR="000970FF">
        <w:rPr>
          <w:lang w:eastAsia="nb-NO"/>
        </w:rPr>
        <w:t>.</w:t>
      </w:r>
    </w:p>
    <w:p w:rsidR="006E748D" w:rsidRPr="000970FF" w:rsidRDefault="00B03594" w:rsidP="000970FF">
      <w:pPr>
        <w:rPr>
          <w:lang w:eastAsia="nb-NO"/>
        </w:rPr>
      </w:pPr>
      <w:r w:rsidRPr="000970FF">
        <w:rPr>
          <w:lang w:eastAsia="nb-NO"/>
        </w:rPr>
        <w:t xml:space="preserve">I </w:t>
      </w:r>
      <w:r w:rsidRPr="000970FF">
        <w:t xml:space="preserve">alternativ «Norden» </w:t>
      </w:r>
      <w:r w:rsidR="000970FF">
        <w:t>vil det ikke bli behov for</w:t>
      </w:r>
      <w:r w:rsidR="002668C3">
        <w:t xml:space="preserve"> flere langtidsplasser på institusjon </w:t>
      </w:r>
      <w:r w:rsidRPr="000970FF">
        <w:t>før i 2024</w:t>
      </w:r>
      <w:r w:rsidR="000970FF">
        <w:t>.</w:t>
      </w:r>
      <w:r w:rsidR="002668C3">
        <w:t xml:space="preserve">Totalt </w:t>
      </w:r>
      <w:r w:rsidRPr="000970FF">
        <w:rPr>
          <w:lang w:eastAsia="nb-NO"/>
        </w:rPr>
        <w:t xml:space="preserve">øker behovet til 97 </w:t>
      </w:r>
      <w:r w:rsidR="000970FF">
        <w:rPr>
          <w:lang w:eastAsia="nb-NO"/>
        </w:rPr>
        <w:t>institusjon</w:t>
      </w:r>
      <w:r w:rsidR="002668C3">
        <w:rPr>
          <w:lang w:eastAsia="nb-NO"/>
        </w:rPr>
        <w:t xml:space="preserve">splasser </w:t>
      </w:r>
      <w:r w:rsidRPr="000970FF">
        <w:rPr>
          <w:lang w:eastAsia="nb-NO"/>
        </w:rPr>
        <w:t>i 2040</w:t>
      </w:r>
      <w:r w:rsidR="000970FF">
        <w:rPr>
          <w:lang w:eastAsia="nb-NO"/>
        </w:rPr>
        <w:t>.</w:t>
      </w:r>
    </w:p>
    <w:p w:rsidR="0096062A" w:rsidRPr="00BC0FCF" w:rsidRDefault="00C23E8F" w:rsidP="000970FF">
      <w:pPr>
        <w:pStyle w:val="Brdtekst"/>
      </w:pPr>
      <w:r>
        <w:rPr>
          <w:lang w:eastAsia="nb-NO"/>
        </w:rPr>
        <w:t>Distrikts</w:t>
      </w:r>
      <w:r w:rsidR="0096062A">
        <w:rPr>
          <w:lang w:eastAsia="nb-NO"/>
        </w:rPr>
        <w:t xml:space="preserve">medisinsk senter vil </w:t>
      </w:r>
      <w:r w:rsidR="000970FF">
        <w:rPr>
          <w:lang w:eastAsia="nb-NO"/>
        </w:rPr>
        <w:t xml:space="preserve">i nær framtid </w:t>
      </w:r>
      <w:r w:rsidR="0085500E">
        <w:rPr>
          <w:lang w:eastAsia="nb-NO"/>
        </w:rPr>
        <w:t xml:space="preserve">benytte </w:t>
      </w:r>
      <w:r w:rsidR="0096062A">
        <w:rPr>
          <w:lang w:eastAsia="nb-NO"/>
        </w:rPr>
        <w:t>5</w:t>
      </w:r>
      <w:r w:rsidR="008A49CD">
        <w:rPr>
          <w:lang w:eastAsia="nb-NO"/>
        </w:rPr>
        <w:t>- 6</w:t>
      </w:r>
      <w:r w:rsidR="0096062A">
        <w:rPr>
          <w:lang w:eastAsia="nb-NO"/>
        </w:rPr>
        <w:t xml:space="preserve"> </w:t>
      </w:r>
      <w:r w:rsidR="000970FF">
        <w:rPr>
          <w:lang w:eastAsia="nb-NO"/>
        </w:rPr>
        <w:t xml:space="preserve">av dagens institusjonsplasser til </w:t>
      </w:r>
      <w:r w:rsidR="0096062A">
        <w:rPr>
          <w:lang w:eastAsia="nb-NO"/>
        </w:rPr>
        <w:t>intermediær</w:t>
      </w:r>
      <w:r w:rsidR="000970FF">
        <w:rPr>
          <w:lang w:eastAsia="nb-NO"/>
        </w:rPr>
        <w:t>e plasser. I</w:t>
      </w:r>
      <w:r w:rsidR="00BC0FCF" w:rsidRPr="00BC0FCF">
        <w:t>nkludert KAD-plassene</w:t>
      </w:r>
      <w:r w:rsidR="008A49CD">
        <w:t xml:space="preserve"> vil det gjenstå 51- 52 </w:t>
      </w:r>
      <w:r w:rsidRPr="00BC0FCF">
        <w:t>institusjons</w:t>
      </w:r>
      <w:r w:rsidR="00BC0FCF" w:rsidRPr="00BC0FCF">
        <w:t xml:space="preserve">plasser </w:t>
      </w:r>
      <w:r w:rsidR="0085500E">
        <w:t xml:space="preserve">i </w:t>
      </w:r>
      <w:r w:rsidR="0096062A" w:rsidRPr="00BC0FCF">
        <w:t>Brønnøy kommune.</w:t>
      </w:r>
    </w:p>
    <w:p w:rsidR="0096062A" w:rsidRPr="00CD03F4" w:rsidRDefault="0096062A" w:rsidP="0096062A">
      <w:pPr>
        <w:pStyle w:val="Brdtekst"/>
        <w:rPr>
          <w:lang w:eastAsia="nb-NO"/>
        </w:rPr>
      </w:pPr>
      <w:r w:rsidRPr="00BC0FCF">
        <w:rPr>
          <w:lang w:eastAsia="nb-NO"/>
        </w:rPr>
        <w:t xml:space="preserve">Beregningene </w:t>
      </w:r>
      <w:r w:rsidRPr="00CD03F4">
        <w:rPr>
          <w:lang w:eastAsia="nb-NO"/>
        </w:rPr>
        <w:t>er ment som en illustrasjon av en mulig utvikling. I praksis er det usikkerhet knyttet til bereg</w:t>
      </w:r>
      <w:r w:rsidRPr="00CD03F4">
        <w:rPr>
          <w:lang w:eastAsia="nb-NO"/>
        </w:rPr>
        <w:softHyphen/>
        <w:t>ningene. Den faktiske utvik</w:t>
      </w:r>
      <w:r w:rsidRPr="00CD03F4">
        <w:rPr>
          <w:lang w:eastAsia="nb-NO"/>
        </w:rPr>
        <w:softHyphen/>
        <w:t>lingen vil i stor grad være påvirket av beslut</w:t>
      </w:r>
      <w:r w:rsidRPr="00CD03F4">
        <w:rPr>
          <w:lang w:eastAsia="nb-NO"/>
        </w:rPr>
        <w:softHyphen/>
        <w:t>ninger</w:t>
      </w:r>
      <w:r>
        <w:rPr>
          <w:lang w:eastAsia="nb-NO"/>
        </w:rPr>
        <w:t xml:space="preserve"> som blir</w:t>
      </w:r>
      <w:r w:rsidRPr="00CD03F4">
        <w:rPr>
          <w:lang w:eastAsia="nb-NO"/>
        </w:rPr>
        <w:t xml:space="preserve"> foretatt av </w:t>
      </w:r>
      <w:r>
        <w:rPr>
          <w:lang w:eastAsia="nb-NO"/>
        </w:rPr>
        <w:t>Brønnøy</w:t>
      </w:r>
      <w:r w:rsidRPr="00CD03F4">
        <w:rPr>
          <w:lang w:eastAsia="nb-NO"/>
        </w:rPr>
        <w:t xml:space="preserve"> kommune.</w:t>
      </w:r>
    </w:p>
    <w:p w:rsidR="0096062A" w:rsidRPr="00CD03F4" w:rsidRDefault="0096062A" w:rsidP="0096062A">
      <w:pPr>
        <w:pStyle w:val="Overskrift4"/>
      </w:pPr>
      <w:r w:rsidRPr="00CD03F4">
        <w:t xml:space="preserve">Boligpolitikk </w:t>
      </w:r>
    </w:p>
    <w:p w:rsidR="0096062A" w:rsidRPr="000970FF" w:rsidRDefault="0096062A" w:rsidP="0096062A">
      <w:pPr>
        <w:pStyle w:val="Brdtekst"/>
        <w:rPr>
          <w:lang w:eastAsia="nb-NO"/>
        </w:rPr>
      </w:pPr>
      <w:r w:rsidRPr="00CD03F4">
        <w:rPr>
          <w:lang w:eastAsia="nb-NO"/>
        </w:rPr>
        <w:t>Et sentralt spørsmål er i hvilken grad eldre skal få tilbud om bolig</w:t>
      </w:r>
      <w:r>
        <w:rPr>
          <w:lang w:eastAsia="nb-NO"/>
        </w:rPr>
        <w:t xml:space="preserve"> med døgnomsorg</w:t>
      </w:r>
      <w:r w:rsidRPr="00CD03F4">
        <w:rPr>
          <w:lang w:eastAsia="nb-NO"/>
        </w:rPr>
        <w:t xml:space="preserve"> istedenfor plass på en institusjon. En til</w:t>
      </w:r>
      <w:r>
        <w:rPr>
          <w:lang w:eastAsia="nb-NO"/>
        </w:rPr>
        <w:softHyphen/>
      </w:r>
      <w:r w:rsidRPr="00CD03F4">
        <w:rPr>
          <w:lang w:eastAsia="nb-NO"/>
        </w:rPr>
        <w:t xml:space="preserve">svarende omlegging av tilbudet ble gjort for </w:t>
      </w:r>
      <w:r w:rsidRPr="000970FF">
        <w:rPr>
          <w:lang w:eastAsia="nb-NO"/>
        </w:rPr>
        <w:t xml:space="preserve">funksjonshemmede på 1990-tallet. </w:t>
      </w:r>
    </w:p>
    <w:p w:rsidR="0096062A" w:rsidRDefault="0096062A" w:rsidP="0096062A">
      <w:pPr>
        <w:pStyle w:val="Brdtekst"/>
        <w:rPr>
          <w:lang w:eastAsia="nb-NO"/>
        </w:rPr>
      </w:pPr>
      <w:r w:rsidRPr="000970FF">
        <w:rPr>
          <w:lang w:eastAsia="nb-NO"/>
        </w:rPr>
        <w:t>Brønnøy leier også ut boliger til leietakere mellom 18 og 95 år. 2,2 % av gruppen over 80 år leier kommunale boliger i 2017. I noen av disse boligene har kommunen etablert baser, hvor det blir gitt om</w:t>
      </w:r>
      <w:r w:rsidRPr="000970FF">
        <w:rPr>
          <w:lang w:eastAsia="nb-NO"/>
        </w:rPr>
        <w:softHyphen/>
        <w:t>sorgs</w:t>
      </w:r>
      <w:r w:rsidRPr="000970FF">
        <w:rPr>
          <w:lang w:eastAsia="nb-NO"/>
        </w:rPr>
        <w:softHyphen/>
        <w:t>tjenester.</w:t>
      </w:r>
      <w:r w:rsidRPr="00351D4B">
        <w:rPr>
          <w:lang w:eastAsia="nb-NO"/>
        </w:rPr>
        <w:t xml:space="preserve"> </w:t>
      </w:r>
    </w:p>
    <w:p w:rsidR="00BC0FCF" w:rsidRDefault="00B03594" w:rsidP="0096062A">
      <w:pPr>
        <w:pStyle w:val="Brdtekst"/>
        <w:rPr>
          <w:lang w:eastAsia="nb-NO"/>
        </w:rPr>
      </w:pPr>
      <w:r w:rsidRPr="00BC0FCF">
        <w:rPr>
          <w:lang w:eastAsia="nb-NO"/>
        </w:rPr>
        <w:t xml:space="preserve">Administrasjonen mener at 23 av </w:t>
      </w:r>
      <w:r w:rsidR="00BC0FCF">
        <w:rPr>
          <w:lang w:eastAsia="nb-NO"/>
        </w:rPr>
        <w:t xml:space="preserve">dagens kommunale </w:t>
      </w:r>
      <w:r w:rsidRPr="00BC0FCF">
        <w:rPr>
          <w:lang w:eastAsia="nb-NO"/>
        </w:rPr>
        <w:t>bolige</w:t>
      </w:r>
      <w:r w:rsidR="000970FF">
        <w:rPr>
          <w:lang w:eastAsia="nb-NO"/>
        </w:rPr>
        <w:t>r</w:t>
      </w:r>
      <w:r w:rsidRPr="00BC0FCF">
        <w:rPr>
          <w:lang w:eastAsia="nb-NO"/>
        </w:rPr>
        <w:t xml:space="preserve"> ikke bør beholdes som omsorgsboliger</w:t>
      </w:r>
      <w:r w:rsidR="00BC0FCF">
        <w:rPr>
          <w:lang w:eastAsia="nb-NO"/>
        </w:rPr>
        <w:t xml:space="preserve">. </w:t>
      </w:r>
    </w:p>
    <w:p w:rsidR="0096062A" w:rsidRDefault="0096062A" w:rsidP="0096062A">
      <w:pPr>
        <w:pStyle w:val="Brdtekst"/>
        <w:rPr>
          <w:lang w:eastAsia="nb-NO"/>
        </w:rPr>
      </w:pPr>
      <w:r w:rsidRPr="00081252">
        <w:rPr>
          <w:lang w:eastAsia="nb-NO"/>
        </w:rPr>
        <w:t>En strategi for disse boligene bør også være omfattet av denne politikken.</w:t>
      </w:r>
    </w:p>
    <w:p w:rsidR="0096062A" w:rsidRDefault="0096062A" w:rsidP="0096062A">
      <w:pPr>
        <w:spacing w:before="0" w:after="160" w:line="259" w:lineRule="auto"/>
        <w:rPr>
          <w:lang w:eastAsia="nb-NO"/>
        </w:rPr>
      </w:pPr>
      <w:r>
        <w:rPr>
          <w:lang w:eastAsia="nb-NO"/>
        </w:rPr>
        <w:br w:type="page"/>
      </w:r>
    </w:p>
    <w:p w:rsidR="0096062A" w:rsidRPr="00696979" w:rsidRDefault="0096062A" w:rsidP="00030090">
      <w:pPr>
        <w:pStyle w:val="Overskrift1"/>
        <w:rPr>
          <w:rFonts w:eastAsia="Calibri"/>
          <w:lang w:eastAsia="nb-NO"/>
        </w:rPr>
        <w:sectPr w:rsidR="0096062A" w:rsidRPr="00696979" w:rsidSect="007B093D">
          <w:headerReference w:type="even" r:id="rId35"/>
          <w:headerReference w:type="default" r:id="rId36"/>
          <w:footerReference w:type="even" r:id="rId37"/>
          <w:footerReference w:type="default" r:id="rId38"/>
          <w:footerReference w:type="first" r:id="rId39"/>
          <w:type w:val="continuous"/>
          <w:pgSz w:w="11906" w:h="16838" w:code="9"/>
          <w:pgMar w:top="1418" w:right="1559" w:bottom="1134" w:left="1701" w:header="624" w:footer="709" w:gutter="0"/>
          <w:cols w:num="2" w:space="708"/>
          <w:titlePg/>
          <w:docGrid w:linePitch="360"/>
        </w:sectPr>
      </w:pPr>
      <w:bookmarkStart w:id="44" w:name="_Toc460569998"/>
      <w:bookmarkStart w:id="45" w:name="_Toc479582807"/>
      <w:bookmarkStart w:id="46" w:name="_Toc479755555"/>
      <w:bookmarkStart w:id="47" w:name="_Toc479757304"/>
    </w:p>
    <w:p w:rsidR="00F379F0" w:rsidRDefault="00F379F0" w:rsidP="00F4788A">
      <w:pPr>
        <w:pStyle w:val="Overskrift1"/>
      </w:pPr>
      <w:bookmarkStart w:id="48" w:name="_Toc479582811"/>
      <w:bookmarkStart w:id="49" w:name="_Toc479755559"/>
      <w:bookmarkStart w:id="50" w:name="_Toc479757308"/>
      <w:bookmarkStart w:id="51" w:name="_Toc460569997"/>
      <w:bookmarkStart w:id="52" w:name="_Toc529427194"/>
      <w:bookmarkEnd w:id="44"/>
      <w:bookmarkEnd w:id="45"/>
      <w:bookmarkEnd w:id="46"/>
      <w:bookmarkEnd w:id="47"/>
      <w:r>
        <w:t>B</w:t>
      </w:r>
      <w:r w:rsidRPr="00CD03F4">
        <w:t>o</w:t>
      </w:r>
      <w:r>
        <w:t>lig</w:t>
      </w:r>
      <w:bookmarkEnd w:id="48"/>
      <w:bookmarkEnd w:id="49"/>
      <w:bookmarkEnd w:id="50"/>
      <w:bookmarkEnd w:id="51"/>
      <w:r w:rsidR="00941C69">
        <w:t xml:space="preserve"> og institusjon for eldre</w:t>
      </w:r>
      <w:bookmarkEnd w:id="52"/>
    </w:p>
    <w:p w:rsidR="00941C69" w:rsidRPr="00941C69" w:rsidRDefault="00941C69" w:rsidP="00941C69">
      <w:pPr>
        <w:pStyle w:val="Overskrift2"/>
      </w:pPr>
      <w:bookmarkStart w:id="53" w:name="_Toc529427195"/>
      <w:r>
        <w:t>Boligpolitikk for eldre</w:t>
      </w:r>
      <w:bookmarkEnd w:id="53"/>
    </w:p>
    <w:p w:rsidR="00F379F0" w:rsidRPr="00CD03F4" w:rsidRDefault="00F379F0" w:rsidP="002F7FEF">
      <w:pPr>
        <w:pStyle w:val="Overskrift4"/>
        <w:sectPr w:rsidR="00F379F0" w:rsidRPr="00CD03F4" w:rsidSect="00AF303D">
          <w:headerReference w:type="first" r:id="rId40"/>
          <w:type w:val="continuous"/>
          <w:pgSz w:w="11906" w:h="16838" w:code="9"/>
          <w:pgMar w:top="1418" w:right="1559" w:bottom="1134" w:left="1701" w:header="709" w:footer="709" w:gutter="0"/>
          <w:cols w:space="708"/>
          <w:titlePg/>
          <w:docGrid w:linePitch="360"/>
        </w:sectPr>
      </w:pPr>
    </w:p>
    <w:p w:rsidR="00F379F0" w:rsidRPr="007929D5" w:rsidRDefault="00F379F0" w:rsidP="00F379F0">
      <w:pPr>
        <w:pStyle w:val="Overskrift4"/>
        <w:spacing w:before="120"/>
      </w:pPr>
      <w:r w:rsidRPr="007929D5">
        <w:t>Boligpolitikk og boligtrapp</w:t>
      </w:r>
    </w:p>
    <w:p w:rsidR="00F379F0" w:rsidRPr="007929D5" w:rsidRDefault="00F379F0" w:rsidP="00F379F0">
      <w:pPr>
        <w:pStyle w:val="Brdtekst"/>
        <w:rPr>
          <w:lang w:eastAsia="nb-NO"/>
        </w:rPr>
      </w:pPr>
      <w:r w:rsidRPr="007929D5">
        <w:rPr>
          <w:lang w:eastAsia="nb-NO"/>
        </w:rPr>
        <w:t xml:space="preserve">Det er vanlig </w:t>
      </w:r>
      <w:r>
        <w:rPr>
          <w:lang w:eastAsia="nb-NO"/>
        </w:rPr>
        <w:t xml:space="preserve">å </w:t>
      </w:r>
      <w:r w:rsidRPr="007929D5">
        <w:rPr>
          <w:lang w:eastAsia="nb-NO"/>
        </w:rPr>
        <w:t>sortere helse- og omsorgs</w:t>
      </w:r>
      <w:r w:rsidRPr="007929D5">
        <w:rPr>
          <w:lang w:eastAsia="nb-NO"/>
        </w:rPr>
        <w:softHyphen/>
        <w:t xml:space="preserve">tjeneste i en omsorgstrapp. Laveste trinn i omsorgstrappen er forebyggende arbeid og øverste trinn er </w:t>
      </w:r>
      <w:r w:rsidR="00C23E8F">
        <w:rPr>
          <w:lang w:eastAsia="nb-NO"/>
        </w:rPr>
        <w:t>institusjon</w:t>
      </w:r>
      <w:r w:rsidRPr="007929D5">
        <w:rPr>
          <w:lang w:eastAsia="nb-NO"/>
        </w:rPr>
        <w:t xml:space="preserve"> eller tilsvarende tjenester med høy bemanning. Sorteringen danner grunnlagt for en tilpasset behandling og oppfølging etter det behovet brukerne har for bistand og omsorg. </w:t>
      </w:r>
    </w:p>
    <w:p w:rsidR="00F379F0" w:rsidRPr="007929D5" w:rsidRDefault="00F379F0" w:rsidP="00F379F0">
      <w:pPr>
        <w:pStyle w:val="Brdtekst"/>
        <w:rPr>
          <w:lang w:eastAsia="nb-NO"/>
        </w:rPr>
      </w:pPr>
      <w:r w:rsidRPr="007929D5">
        <w:rPr>
          <w:lang w:eastAsia="nb-NO"/>
        </w:rPr>
        <w:t xml:space="preserve">Det har også blitt vanlig å bruke begrepet </w:t>
      </w:r>
      <w:r w:rsidRPr="007929D5">
        <w:rPr>
          <w:i/>
          <w:lang w:eastAsia="nb-NO"/>
        </w:rPr>
        <w:t>boligtrapp</w:t>
      </w:r>
      <w:r w:rsidRPr="007929D5">
        <w:rPr>
          <w:lang w:eastAsia="nb-NO"/>
        </w:rPr>
        <w:t xml:space="preserve"> som forteller om hvor brukerne av tjenester bor. Utviklingen av en differensiert boligtrapp er altså kjernen i en </w:t>
      </w:r>
      <w:r w:rsidRPr="007929D5">
        <w:rPr>
          <w:i/>
          <w:lang w:eastAsia="nb-NO"/>
        </w:rPr>
        <w:t>boligpolitikk</w:t>
      </w:r>
      <w:r w:rsidRPr="007929D5">
        <w:rPr>
          <w:lang w:eastAsia="nb-NO"/>
        </w:rPr>
        <w:t>. Et differensiert botilbud kan gi flere et godt alternativ til institu</w:t>
      </w:r>
      <w:r w:rsidRPr="007929D5">
        <w:rPr>
          <w:lang w:eastAsia="nb-NO"/>
        </w:rPr>
        <w:softHyphen/>
        <w:t>sjon</w:t>
      </w:r>
      <w:r>
        <w:rPr>
          <w:lang w:eastAsia="nb-NO"/>
        </w:rPr>
        <w:t>,</w:t>
      </w:r>
      <w:r w:rsidRPr="007929D5">
        <w:rPr>
          <w:lang w:eastAsia="nb-NO"/>
        </w:rPr>
        <w:t xml:space="preserve"> som kan bidra til at brukerne </w:t>
      </w:r>
      <w:r>
        <w:rPr>
          <w:lang w:eastAsia="nb-NO"/>
        </w:rPr>
        <w:t>kan</w:t>
      </w:r>
      <w:r w:rsidRPr="007929D5">
        <w:rPr>
          <w:lang w:eastAsia="nb-NO"/>
        </w:rPr>
        <w:t xml:space="preserve"> bo lengst mulig i egne hjem. </w:t>
      </w:r>
    </w:p>
    <w:p w:rsidR="00F379F0" w:rsidRDefault="00F379F0" w:rsidP="00F379F0">
      <w:pPr>
        <w:pStyle w:val="Brdtekst"/>
        <w:rPr>
          <w:lang w:eastAsia="nb-NO"/>
        </w:rPr>
      </w:pPr>
      <w:r w:rsidRPr="007929D5">
        <w:rPr>
          <w:lang w:eastAsia="nb-NO"/>
        </w:rPr>
        <w:t xml:space="preserve">Husbanken gir tilskudd til </w:t>
      </w:r>
      <w:r w:rsidRPr="007929D5">
        <w:rPr>
          <w:i/>
          <w:lang w:eastAsia="nb-NO"/>
        </w:rPr>
        <w:t>omsorgsboliger med heldøgns omsorg</w:t>
      </w:r>
      <w:r w:rsidRPr="007929D5">
        <w:rPr>
          <w:lang w:eastAsia="nb-NO"/>
        </w:rPr>
        <w:t>. Kommunen tilbyr også boliger til eldre uten døgnbemanning. Dessuten er det vanlig at eldre kjøper eller leier boliger med mange av de samme egen</w:t>
      </w:r>
      <w:r w:rsidRPr="007929D5">
        <w:rPr>
          <w:lang w:eastAsia="nb-NO"/>
        </w:rPr>
        <w:softHyphen/>
        <w:t>skapene som en omsorgs</w:t>
      </w:r>
      <w:r w:rsidRPr="007929D5">
        <w:rPr>
          <w:lang w:eastAsia="nb-NO"/>
        </w:rPr>
        <w:softHyphen/>
        <w:t>bolig</w:t>
      </w:r>
    </w:p>
    <w:p w:rsidR="00F379F0" w:rsidRPr="00CD03F4" w:rsidRDefault="00F379F0" w:rsidP="00F379F0">
      <w:pPr>
        <w:pStyle w:val="Overskrift4"/>
      </w:pPr>
      <w:r w:rsidRPr="00CD03F4">
        <w:t>Kommunale botilbud krever investeringer</w:t>
      </w:r>
    </w:p>
    <w:p w:rsidR="00F379F0" w:rsidRPr="007929D5" w:rsidRDefault="00F379F0" w:rsidP="00F379F0">
      <w:pPr>
        <w:pStyle w:val="Brdtekst"/>
        <w:rPr>
          <w:lang w:eastAsia="nb-NO"/>
        </w:rPr>
      </w:pPr>
      <w:r w:rsidRPr="00CD03F4">
        <w:rPr>
          <w:lang w:eastAsia="nb-NO"/>
        </w:rPr>
        <w:t xml:space="preserve">Bygging av </w:t>
      </w:r>
      <w:r w:rsidR="00C23E8F">
        <w:rPr>
          <w:lang w:eastAsia="nb-NO"/>
        </w:rPr>
        <w:t>institusjonsplasser</w:t>
      </w:r>
      <w:r w:rsidRPr="00CD03F4">
        <w:rPr>
          <w:lang w:eastAsia="nb-NO"/>
        </w:rPr>
        <w:t xml:space="preserve"> og omsorgsboliger innebærer betydelige investeringer for </w:t>
      </w:r>
      <w:r w:rsidR="00884552">
        <w:rPr>
          <w:lang w:eastAsia="nb-NO"/>
        </w:rPr>
        <w:t>Brønnøy</w:t>
      </w:r>
      <w:r w:rsidRPr="00CD03F4">
        <w:rPr>
          <w:lang w:eastAsia="nb-NO"/>
        </w:rPr>
        <w:t>. Byggingen er også av stor betydning for driftsutgiftene i årene som kommer.</w:t>
      </w:r>
      <w:r>
        <w:rPr>
          <w:lang w:eastAsia="nb-NO"/>
        </w:rPr>
        <w:t xml:space="preserve"> Det er viktig å se utbygging i kommunal og privat regi i sammenheng.</w:t>
      </w:r>
    </w:p>
    <w:p w:rsidR="00F379F0" w:rsidRPr="007929D5" w:rsidRDefault="00F379F0" w:rsidP="00F379F0">
      <w:pPr>
        <w:pStyle w:val="Overskrift4"/>
      </w:pPr>
      <w:r w:rsidRPr="007929D5">
        <w:t>Lettstelte selveide boliger reduserer behovet for kommunal utbygging</w:t>
      </w:r>
    </w:p>
    <w:p w:rsidR="00F379F0" w:rsidRDefault="00F379F0" w:rsidP="00F379F0">
      <w:pPr>
        <w:pStyle w:val="Brdtekst"/>
        <w:rPr>
          <w:lang w:eastAsia="nb-NO"/>
        </w:rPr>
      </w:pPr>
      <w:r w:rsidRPr="007929D5">
        <w:rPr>
          <w:lang w:eastAsia="nb-NO"/>
        </w:rPr>
        <w:t>I Norge har det vært en betydelig økning i antall personer over 50 år som kjøper ny bolig. Mange ønsker seg lettstelte sentrums</w:t>
      </w:r>
      <w:r w:rsidRPr="007929D5">
        <w:rPr>
          <w:lang w:eastAsia="nb-NO"/>
        </w:rPr>
        <w:softHyphen/>
        <w:t>nære boliger med mulighet for sosial kon</w:t>
      </w:r>
      <w:r w:rsidRPr="007929D5">
        <w:rPr>
          <w:lang w:eastAsia="nb-NO"/>
        </w:rPr>
        <w:softHyphen/>
        <w:t xml:space="preserve">takt. </w:t>
      </w:r>
    </w:p>
    <w:p w:rsidR="00F379F0" w:rsidRPr="007929D5" w:rsidRDefault="00F379F0" w:rsidP="00F379F0">
      <w:pPr>
        <w:pStyle w:val="Brdtekst"/>
        <w:rPr>
          <w:lang w:eastAsia="nb-NO"/>
        </w:rPr>
      </w:pPr>
      <w:r w:rsidRPr="007929D5">
        <w:rPr>
          <w:lang w:eastAsia="nb-NO"/>
        </w:rPr>
        <w:t>Bygging av flere slike boliger redu</w:t>
      </w:r>
      <w:r w:rsidRPr="007929D5">
        <w:rPr>
          <w:lang w:eastAsia="nb-NO"/>
        </w:rPr>
        <w:softHyphen/>
        <w:t>serer behovet for et kommunalt botilbud til denne gruppen.</w:t>
      </w:r>
    </w:p>
    <w:p w:rsidR="00F379F0" w:rsidRPr="007929D5" w:rsidRDefault="00F379F0" w:rsidP="00F379F0">
      <w:pPr>
        <w:pStyle w:val="Brdtekst"/>
        <w:rPr>
          <w:lang w:eastAsia="nb-NO"/>
        </w:rPr>
      </w:pPr>
      <w:r w:rsidRPr="007929D5">
        <w:rPr>
          <w:lang w:eastAsia="nb-NO"/>
        </w:rPr>
        <w:t>Bygging av gode seniorboliger i privat regi kan bidra til at flere eldre kan ta ansvar for egen egnet bolig. Ofte kan det være lurt å flytte inn i slik bolig før det er aktuelt og funksjonene falle som følge av økt alder.</w:t>
      </w:r>
    </w:p>
    <w:p w:rsidR="00F379F0" w:rsidRDefault="00F379F0" w:rsidP="00F379F0">
      <w:pPr>
        <w:pStyle w:val="Brdtekst"/>
      </w:pPr>
      <w:r w:rsidRPr="007929D5">
        <w:t>Noen eldre har ikke nok egenkapital til å kjøpe en ny egnet bolig. Det bør derfor være mulig å leie boliger. Kommunen kan gi råd til eldre om hva som finnes av støtteordninger i kommunal og statlig</w:t>
      </w:r>
      <w:r>
        <w:t xml:space="preserve"> regi, og </w:t>
      </w:r>
      <w:r w:rsidR="009F0631">
        <w:t xml:space="preserve">en mulighet er </w:t>
      </w:r>
      <w:r>
        <w:t xml:space="preserve">også hjelpe til med å ta opp lån på det private markedet. </w:t>
      </w:r>
    </w:p>
    <w:p w:rsidR="00F379F0" w:rsidRPr="00CD03F4" w:rsidRDefault="00F379F0" w:rsidP="00F379F0">
      <w:pPr>
        <w:pStyle w:val="Brdtekst"/>
        <w:rPr>
          <w:lang w:eastAsia="nb-NO"/>
        </w:rPr>
      </w:pPr>
      <w:r>
        <w:rPr>
          <w:lang w:eastAsia="nb-NO"/>
        </w:rPr>
        <w:t xml:space="preserve">Byggingen av slike boliger kan gjøres i dialog med private utbyggere. Som planmyndighet kan kommunen stille krav om for eksempel fellesarealer, slik at boligene er egnet for eldre. Det er også mulig å vurdere om kommunen skal etablere </w:t>
      </w:r>
      <w:r w:rsidRPr="00CF6FB5">
        <w:rPr>
          <w:lang w:eastAsia="nb-NO"/>
        </w:rPr>
        <w:t>omsorgsbaser</w:t>
      </w:r>
      <w:r>
        <w:rPr>
          <w:lang w:eastAsia="nb-NO"/>
        </w:rPr>
        <w:t xml:space="preserve"> i private bygg, slik enkelte kommuner har gjort.  </w:t>
      </w:r>
    </w:p>
    <w:p w:rsidR="00F379F0" w:rsidRPr="00CD03F4" w:rsidRDefault="00F379F0" w:rsidP="00F379F0">
      <w:pPr>
        <w:pStyle w:val="Overskrift4"/>
      </w:pPr>
      <w:r w:rsidRPr="00CD03F4">
        <w:t>Bygging i sentrum</w:t>
      </w:r>
      <w:r>
        <w:t>?</w:t>
      </w:r>
    </w:p>
    <w:p w:rsidR="00F379F0" w:rsidRDefault="00F379F0" w:rsidP="00F379F0">
      <w:pPr>
        <w:pStyle w:val="Brdtekst"/>
        <w:rPr>
          <w:lang w:eastAsia="nb-NO"/>
        </w:rPr>
      </w:pPr>
      <w:r>
        <w:rPr>
          <w:lang w:eastAsia="nb-NO"/>
        </w:rPr>
        <w:t xml:space="preserve">Erfaringen fra andre kommuner har vist at det er viktig for eldre å kunne være sosiale og aktive. Eldre flytter ofte til boliger i sentrum for å få dekket disse behovene. </w:t>
      </w:r>
    </w:p>
    <w:p w:rsidR="00F379F0" w:rsidRDefault="00F379F0" w:rsidP="00F379F0">
      <w:pPr>
        <w:pStyle w:val="Brdtekst"/>
        <w:rPr>
          <w:lang w:eastAsia="nb-NO"/>
        </w:rPr>
      </w:pPr>
      <w:r>
        <w:rPr>
          <w:lang w:eastAsia="nb-NO"/>
        </w:rPr>
        <w:t xml:space="preserve">En spørreundersøkelse blant innbyggerne i </w:t>
      </w:r>
      <w:r w:rsidR="00884552">
        <w:rPr>
          <w:lang w:eastAsia="nb-NO"/>
        </w:rPr>
        <w:t>Brønnøy</w:t>
      </w:r>
      <w:r w:rsidRPr="00CF6FB5">
        <w:rPr>
          <w:lang w:eastAsia="nb-NO"/>
        </w:rPr>
        <w:t xml:space="preserve"> </w:t>
      </w:r>
      <w:r>
        <w:rPr>
          <w:lang w:eastAsia="nb-NO"/>
        </w:rPr>
        <w:t>kan gi informasjon om hvor i kommunen eldre ønsker å bo og hvilke funk</w:t>
      </w:r>
      <w:r>
        <w:rPr>
          <w:lang w:eastAsia="nb-NO"/>
        </w:rPr>
        <w:softHyphen/>
        <w:t xml:space="preserve">sjoner eldre ønsker i nærheten av boligen. </w:t>
      </w:r>
    </w:p>
    <w:p w:rsidR="00C33B4A" w:rsidRDefault="00C33B4A" w:rsidP="00C33B4A"/>
    <w:p w:rsidR="00C33B4A" w:rsidRDefault="00C33B4A" w:rsidP="00C33B4A"/>
    <w:p w:rsidR="00C33B4A" w:rsidRDefault="00C33B4A" w:rsidP="00C33B4A"/>
    <w:p w:rsidR="00C33B4A" w:rsidRDefault="00C33B4A" w:rsidP="00C33B4A"/>
    <w:p w:rsidR="00941C69" w:rsidRDefault="00941C69" w:rsidP="00C33B4A"/>
    <w:p w:rsidR="00941C69" w:rsidRDefault="00941C69" w:rsidP="00C33B4A"/>
    <w:p w:rsidR="00941C69" w:rsidRPr="00C33B4A" w:rsidRDefault="00941C69" w:rsidP="00C33B4A">
      <w:pPr>
        <w:sectPr w:rsidR="00941C69" w:rsidRPr="00C33B4A" w:rsidSect="00AF303D">
          <w:type w:val="continuous"/>
          <w:pgSz w:w="11906" w:h="16838" w:code="9"/>
          <w:pgMar w:top="1560" w:right="1416" w:bottom="1560" w:left="1701" w:header="720" w:footer="1119" w:gutter="0"/>
          <w:paperSrc w:first="15" w:other="15"/>
          <w:cols w:num="2" w:space="720"/>
          <w:titlePg/>
          <w:docGrid w:linePitch="360"/>
        </w:sectPr>
      </w:pPr>
    </w:p>
    <w:p w:rsidR="00F379F0" w:rsidRPr="00EF7EAC" w:rsidRDefault="002F7FEF" w:rsidP="00EF7EAC">
      <w:pPr>
        <w:pStyle w:val="Overskrift2"/>
        <w:shd w:val="clear" w:color="auto" w:fill="FFFFFF" w:themeFill="background1"/>
        <w:sectPr w:rsidR="00F379F0" w:rsidRPr="00EF7EAC" w:rsidSect="00262EF1">
          <w:type w:val="continuous"/>
          <w:pgSz w:w="11906" w:h="16838" w:code="9"/>
          <w:pgMar w:top="1560" w:right="1416" w:bottom="1560" w:left="1701" w:header="720" w:footer="680" w:gutter="0"/>
          <w:paperSrc w:first="15" w:other="15"/>
          <w:cols w:space="720"/>
          <w:titlePg/>
          <w:docGrid w:linePitch="360"/>
        </w:sectPr>
      </w:pPr>
      <w:bookmarkStart w:id="54" w:name="_Toc479582812"/>
      <w:bookmarkStart w:id="55" w:name="_Toc479755560"/>
      <w:bookmarkStart w:id="56" w:name="_Toc479757309"/>
      <w:bookmarkStart w:id="57" w:name="_Toc529427196"/>
      <w:r w:rsidRPr="00EF7EAC">
        <w:rPr>
          <w:shd w:val="clear" w:color="auto" w:fill="FFFFFF" w:themeFill="background1"/>
        </w:rPr>
        <w:t>K</w:t>
      </w:r>
      <w:r w:rsidR="002B03BD" w:rsidRPr="00EF7EAC">
        <w:rPr>
          <w:shd w:val="clear" w:color="auto" w:fill="FFFFFF" w:themeFill="background1"/>
        </w:rPr>
        <w:t xml:space="preserve">ommunal utbygging </w:t>
      </w:r>
      <w:r w:rsidR="00885FEA" w:rsidRPr="00EF7EAC">
        <w:rPr>
          <w:shd w:val="clear" w:color="auto" w:fill="FFFFFF" w:themeFill="background1"/>
        </w:rPr>
        <w:t>av boliger</w:t>
      </w:r>
      <w:r w:rsidR="00F379F0" w:rsidRPr="00EF7EAC">
        <w:rPr>
          <w:shd w:val="clear" w:color="auto" w:fill="FFFFFF" w:themeFill="background1"/>
        </w:rPr>
        <w:t xml:space="preserve"> med bemanning</w:t>
      </w:r>
      <w:bookmarkEnd w:id="54"/>
      <w:bookmarkEnd w:id="55"/>
      <w:bookmarkEnd w:id="56"/>
      <w:bookmarkEnd w:id="57"/>
      <w:r w:rsidR="001C0BC5" w:rsidRPr="00EF7EAC">
        <w:rPr>
          <w:shd w:val="clear" w:color="auto" w:fill="FFFFFF" w:themeFill="background1"/>
        </w:rPr>
        <w:t xml:space="preserve"> </w:t>
      </w:r>
    </w:p>
    <w:p w:rsidR="00F379F0" w:rsidRPr="00CD03F4" w:rsidRDefault="00F379F0" w:rsidP="00F379F0">
      <w:pPr>
        <w:pStyle w:val="Overskrift4"/>
      </w:pPr>
      <w:r w:rsidRPr="00CD03F4">
        <w:t xml:space="preserve">Dagens </w:t>
      </w:r>
      <w:r>
        <w:t xml:space="preserve">kommunale </w:t>
      </w:r>
      <w:r w:rsidRPr="00CD03F4">
        <w:t>botilbud i tall</w:t>
      </w:r>
    </w:p>
    <w:p w:rsidR="00EF7EAC" w:rsidRDefault="00F379F0" w:rsidP="00351D4B">
      <w:pPr>
        <w:pStyle w:val="Brdtekst"/>
        <w:rPr>
          <w:lang w:eastAsia="nb-NO"/>
        </w:rPr>
      </w:pPr>
      <w:r w:rsidRPr="004D464B">
        <w:rPr>
          <w:shd w:val="clear" w:color="auto" w:fill="FFFFFF" w:themeFill="background1"/>
          <w:lang w:eastAsia="nb-NO"/>
        </w:rPr>
        <w:t>I 201</w:t>
      </w:r>
      <w:r w:rsidR="00351D4B" w:rsidRPr="004D464B">
        <w:rPr>
          <w:shd w:val="clear" w:color="auto" w:fill="FFFFFF" w:themeFill="background1"/>
          <w:lang w:eastAsia="nb-NO"/>
        </w:rPr>
        <w:t>8</w:t>
      </w:r>
      <w:r w:rsidRPr="004D464B">
        <w:rPr>
          <w:shd w:val="clear" w:color="auto" w:fill="FFFFFF" w:themeFill="background1"/>
          <w:lang w:eastAsia="nb-NO"/>
        </w:rPr>
        <w:t xml:space="preserve"> disponerer kommunen </w:t>
      </w:r>
      <w:r w:rsidR="00351D4B" w:rsidRPr="004D464B">
        <w:rPr>
          <w:shd w:val="clear" w:color="auto" w:fill="FFFFFF" w:themeFill="background1"/>
          <w:lang w:eastAsia="nb-NO"/>
        </w:rPr>
        <w:t>58</w:t>
      </w:r>
      <w:r w:rsidR="00351D4B" w:rsidRPr="004D464B">
        <w:rPr>
          <w:lang w:eastAsia="nb-NO"/>
        </w:rPr>
        <w:t xml:space="preserve"> </w:t>
      </w:r>
      <w:r w:rsidR="00C23E8F">
        <w:rPr>
          <w:lang w:eastAsia="nb-NO"/>
        </w:rPr>
        <w:t>institusjon</w:t>
      </w:r>
      <w:r w:rsidR="00351D4B" w:rsidRPr="0016013B">
        <w:rPr>
          <w:lang w:eastAsia="nb-NO"/>
        </w:rPr>
        <w:t xml:space="preserve">splasser. </w:t>
      </w:r>
      <w:r w:rsidR="00C23E8F">
        <w:rPr>
          <w:lang w:eastAsia="nb-NO"/>
        </w:rPr>
        <w:t>Institusjon</w:t>
      </w:r>
      <w:r w:rsidR="00351D4B" w:rsidRPr="0016013B">
        <w:rPr>
          <w:lang w:eastAsia="nb-NO"/>
        </w:rPr>
        <w:t xml:space="preserve">splassene er fordelt slik: 2 </w:t>
      </w:r>
      <w:r w:rsidR="00CD4CAB">
        <w:rPr>
          <w:lang w:eastAsia="nb-NO"/>
        </w:rPr>
        <w:t xml:space="preserve">kommunal akutt døgnplasser </w:t>
      </w:r>
    </w:p>
    <w:p w:rsidR="00351D4B" w:rsidRDefault="00CD4CAB" w:rsidP="00351D4B">
      <w:pPr>
        <w:pStyle w:val="Brdtekst"/>
        <w:rPr>
          <w:lang w:eastAsia="nb-NO"/>
        </w:rPr>
      </w:pPr>
      <w:r>
        <w:rPr>
          <w:lang w:eastAsia="nb-NO"/>
        </w:rPr>
        <w:t>(</w:t>
      </w:r>
      <w:r w:rsidR="00351D4B" w:rsidRPr="0016013B">
        <w:rPr>
          <w:lang w:eastAsia="nb-NO"/>
        </w:rPr>
        <w:t>KAD</w:t>
      </w:r>
      <w:r>
        <w:rPr>
          <w:lang w:eastAsia="nb-NO"/>
        </w:rPr>
        <w:t>)</w:t>
      </w:r>
      <w:r w:rsidR="00351D4B" w:rsidRPr="0016013B">
        <w:rPr>
          <w:lang w:eastAsia="nb-NO"/>
        </w:rPr>
        <w:t>, 16 demens, 2 palliasjon</w:t>
      </w:r>
      <w:r w:rsidR="00E86796">
        <w:rPr>
          <w:lang w:eastAsia="nb-NO"/>
        </w:rPr>
        <w:t>,</w:t>
      </w:r>
      <w:r w:rsidR="002B03BD">
        <w:rPr>
          <w:lang w:eastAsia="nb-NO"/>
        </w:rPr>
        <w:t xml:space="preserve"> </w:t>
      </w:r>
      <w:r w:rsidR="00351D4B" w:rsidRPr="0016013B">
        <w:rPr>
          <w:lang w:eastAsia="nb-NO"/>
        </w:rPr>
        <w:t>8 korttidsplasser/avlastning/rehabilitering.</w:t>
      </w:r>
    </w:p>
    <w:p w:rsidR="00F379F0" w:rsidRPr="008E4B4D" w:rsidRDefault="00351D4B" w:rsidP="00F379F0">
      <w:pPr>
        <w:pStyle w:val="Brdtekst"/>
        <w:rPr>
          <w:highlight w:val="yellow"/>
          <w:lang w:eastAsia="nb-NO"/>
        </w:rPr>
      </w:pPr>
      <w:r>
        <w:rPr>
          <w:lang w:eastAsia="nb-NO"/>
        </w:rPr>
        <w:t xml:space="preserve">Det planlegges </w:t>
      </w:r>
      <w:r w:rsidR="00A01A24">
        <w:rPr>
          <w:lang w:eastAsia="nb-NO"/>
        </w:rPr>
        <w:t>ca. 5</w:t>
      </w:r>
      <w:r w:rsidR="00AE4794">
        <w:rPr>
          <w:lang w:eastAsia="nb-NO"/>
        </w:rPr>
        <w:t>- 6</w:t>
      </w:r>
      <w:r w:rsidR="00A01A24">
        <w:rPr>
          <w:lang w:eastAsia="nb-NO"/>
        </w:rPr>
        <w:t xml:space="preserve"> </w:t>
      </w:r>
      <w:r>
        <w:rPr>
          <w:lang w:eastAsia="nb-NO"/>
        </w:rPr>
        <w:t xml:space="preserve">intermediære plasser på DMS. </w:t>
      </w:r>
    </w:p>
    <w:p w:rsidR="00F379F0" w:rsidRPr="00E86796" w:rsidRDefault="00C73AC9" w:rsidP="00F379F0">
      <w:pPr>
        <w:pStyle w:val="Brdtekst"/>
        <w:rPr>
          <w:lang w:eastAsia="nb-NO"/>
        </w:rPr>
      </w:pPr>
      <w:r>
        <w:rPr>
          <w:lang w:eastAsia="nb-NO"/>
        </w:rPr>
        <w:t>I 2017</w:t>
      </w:r>
      <w:r w:rsidR="00F379F0" w:rsidRPr="00E86796">
        <w:rPr>
          <w:lang w:eastAsia="nb-NO"/>
        </w:rPr>
        <w:t xml:space="preserve"> bodde 1</w:t>
      </w:r>
      <w:r>
        <w:rPr>
          <w:lang w:eastAsia="nb-NO"/>
        </w:rPr>
        <w:t>2</w:t>
      </w:r>
      <w:r w:rsidR="00F379F0" w:rsidRPr="00E86796">
        <w:rPr>
          <w:lang w:eastAsia="nb-NO"/>
        </w:rPr>
        <w:t>,</w:t>
      </w:r>
      <w:r>
        <w:rPr>
          <w:lang w:eastAsia="nb-NO"/>
        </w:rPr>
        <w:t>6</w:t>
      </w:r>
      <w:r w:rsidR="00F379F0" w:rsidRPr="00E86796">
        <w:rPr>
          <w:lang w:eastAsia="nb-NO"/>
        </w:rPr>
        <w:t xml:space="preserve"> % av eldre over 80 år på </w:t>
      </w:r>
      <w:r w:rsidR="00C23E8F">
        <w:rPr>
          <w:lang w:eastAsia="nb-NO"/>
        </w:rPr>
        <w:t>institusjon</w:t>
      </w:r>
      <w:r w:rsidR="00F379F0" w:rsidRPr="00E86796">
        <w:rPr>
          <w:lang w:eastAsia="nb-NO"/>
        </w:rPr>
        <w:t xml:space="preserve">. </w:t>
      </w:r>
      <w:r>
        <w:rPr>
          <w:lang w:eastAsia="nb-NO"/>
        </w:rPr>
        <w:t>11</w:t>
      </w:r>
      <w:r w:rsidR="00F379F0" w:rsidRPr="00E86796">
        <w:rPr>
          <w:lang w:eastAsia="nb-NO"/>
        </w:rPr>
        <w:t>,</w:t>
      </w:r>
      <w:r>
        <w:rPr>
          <w:lang w:eastAsia="nb-NO"/>
        </w:rPr>
        <w:t>7</w:t>
      </w:r>
      <w:r w:rsidR="00F379F0" w:rsidRPr="00E86796">
        <w:rPr>
          <w:lang w:eastAsia="nb-NO"/>
        </w:rPr>
        <w:t xml:space="preserve"> % fikk tilbud om bolig med heldøgns </w:t>
      </w:r>
      <w:r>
        <w:rPr>
          <w:lang w:eastAsia="nb-NO"/>
        </w:rPr>
        <w:t>bemanning</w:t>
      </w:r>
      <w:r w:rsidR="00F379F0" w:rsidRPr="00E86796">
        <w:rPr>
          <w:lang w:eastAsia="nb-NO"/>
        </w:rPr>
        <w:t>. Tilsvarende andeler for landet var på henholdsvis 1</w:t>
      </w:r>
      <w:r w:rsidR="00CD4CAB">
        <w:rPr>
          <w:lang w:eastAsia="nb-NO"/>
        </w:rPr>
        <w:t>2</w:t>
      </w:r>
      <w:r w:rsidR="00F379F0" w:rsidRPr="00E86796">
        <w:rPr>
          <w:lang w:eastAsia="nb-NO"/>
        </w:rPr>
        <w:t>,</w:t>
      </w:r>
      <w:r>
        <w:rPr>
          <w:lang w:eastAsia="nb-NO"/>
        </w:rPr>
        <w:t>9</w:t>
      </w:r>
      <w:r w:rsidR="00F379F0" w:rsidRPr="00E86796">
        <w:rPr>
          <w:lang w:eastAsia="nb-NO"/>
        </w:rPr>
        <w:t xml:space="preserve"> og 3,</w:t>
      </w:r>
      <w:r>
        <w:rPr>
          <w:lang w:eastAsia="nb-NO"/>
        </w:rPr>
        <w:t>7</w:t>
      </w:r>
      <w:r w:rsidR="00F379F0" w:rsidRPr="00E86796">
        <w:rPr>
          <w:lang w:eastAsia="nb-NO"/>
        </w:rPr>
        <w:t xml:space="preserve"> %.</w:t>
      </w:r>
    </w:p>
    <w:p w:rsidR="00F379F0" w:rsidRPr="00DA41A4" w:rsidRDefault="00F379F0" w:rsidP="00F379F0">
      <w:pPr>
        <w:pStyle w:val="Brdtekst"/>
        <w:rPr>
          <w:lang w:eastAsia="nb-NO"/>
        </w:rPr>
      </w:pPr>
      <w:r w:rsidRPr="00DA41A4">
        <w:rPr>
          <w:lang w:eastAsia="nb-NO"/>
        </w:rPr>
        <w:t xml:space="preserve">En </w:t>
      </w:r>
      <w:r w:rsidR="00C23E8F">
        <w:rPr>
          <w:lang w:eastAsia="nb-NO"/>
        </w:rPr>
        <w:t>institusjon</w:t>
      </w:r>
      <w:r w:rsidRPr="00DA41A4">
        <w:rPr>
          <w:lang w:eastAsia="nb-NO"/>
        </w:rPr>
        <w:t xml:space="preserve">splass </w:t>
      </w:r>
      <w:r w:rsidR="00DA41A4" w:rsidRPr="00DA41A4">
        <w:rPr>
          <w:lang w:eastAsia="nb-NO"/>
        </w:rPr>
        <w:t xml:space="preserve">i Brønnøy </w:t>
      </w:r>
      <w:r w:rsidRPr="00DA41A4">
        <w:rPr>
          <w:lang w:eastAsia="nb-NO"/>
        </w:rPr>
        <w:t>kostet i 2016 i gjennom</w:t>
      </w:r>
      <w:r w:rsidRPr="00DA41A4">
        <w:rPr>
          <w:lang w:eastAsia="nb-NO"/>
        </w:rPr>
        <w:softHyphen/>
        <w:t xml:space="preserve">snitt 1 </w:t>
      </w:r>
      <w:r w:rsidR="00DA41A4" w:rsidRPr="00DA41A4">
        <w:rPr>
          <w:lang w:eastAsia="nb-NO"/>
        </w:rPr>
        <w:t>184</w:t>
      </w:r>
      <w:r w:rsidRPr="00DA41A4">
        <w:rPr>
          <w:lang w:eastAsia="nb-NO"/>
        </w:rPr>
        <w:t xml:space="preserve"> 000 kr i året. Man kan altså tilby mye hjelp i hjemmet </w:t>
      </w:r>
      <w:r w:rsidR="00C73AC9">
        <w:rPr>
          <w:lang w:eastAsia="nb-NO"/>
        </w:rPr>
        <w:t xml:space="preserve">il mange brukere </w:t>
      </w:r>
      <w:r w:rsidRPr="00DA41A4">
        <w:rPr>
          <w:lang w:eastAsia="nb-NO"/>
        </w:rPr>
        <w:t xml:space="preserve">for det en plass på </w:t>
      </w:r>
      <w:r w:rsidR="00C23E8F">
        <w:rPr>
          <w:lang w:eastAsia="nb-NO"/>
        </w:rPr>
        <w:t>institusjon</w:t>
      </w:r>
      <w:r w:rsidRPr="00DA41A4">
        <w:rPr>
          <w:lang w:eastAsia="nb-NO"/>
        </w:rPr>
        <w:t xml:space="preserve"> koster.</w:t>
      </w:r>
    </w:p>
    <w:p w:rsidR="00F379F0" w:rsidRDefault="00F379F0" w:rsidP="00F379F0">
      <w:pPr>
        <w:pStyle w:val="Brdtekst"/>
        <w:rPr>
          <w:lang w:eastAsia="nb-NO"/>
        </w:rPr>
      </w:pPr>
      <w:r w:rsidRPr="00BC414D">
        <w:rPr>
          <w:lang w:eastAsia="nb-NO"/>
        </w:rPr>
        <w:t>En plass i en omsorgs</w:t>
      </w:r>
      <w:r w:rsidRPr="00BC414D">
        <w:rPr>
          <w:lang w:eastAsia="nb-NO"/>
        </w:rPr>
        <w:softHyphen/>
        <w:t>bolig med døgn</w:t>
      </w:r>
      <w:r w:rsidRPr="00BC414D">
        <w:rPr>
          <w:lang w:eastAsia="nb-NO"/>
        </w:rPr>
        <w:softHyphen/>
        <w:t>bemanning kan koste fra 200 000 til 700 000 kr i året. Den store variasjonen er et uttrykk for forskjeller i om</w:t>
      </w:r>
      <w:r w:rsidRPr="00BC414D">
        <w:rPr>
          <w:lang w:eastAsia="nb-NO"/>
        </w:rPr>
        <w:softHyphen/>
        <w:t>fang</w:t>
      </w:r>
      <w:r w:rsidRPr="00BC414D">
        <w:rPr>
          <w:lang w:eastAsia="nb-NO"/>
        </w:rPr>
        <w:softHyphen/>
        <w:t xml:space="preserve">et av </w:t>
      </w:r>
      <w:r w:rsidR="00BC414D" w:rsidRPr="00BC414D">
        <w:rPr>
          <w:lang w:eastAsia="nb-NO"/>
        </w:rPr>
        <w:t>bemanning og bistand</w:t>
      </w:r>
      <w:r w:rsidRPr="00BC414D">
        <w:rPr>
          <w:lang w:eastAsia="nb-NO"/>
        </w:rPr>
        <w:t xml:space="preserve"> som blir tilbudt i disse boligene.</w:t>
      </w:r>
    </w:p>
    <w:p w:rsidR="00F379F0" w:rsidRDefault="00F379F0" w:rsidP="00F379F0">
      <w:pPr>
        <w:pStyle w:val="Overskrift4"/>
      </w:pPr>
      <w:r>
        <w:t>Behov for f</w:t>
      </w:r>
      <w:r w:rsidRPr="00CF6FB5">
        <w:t>lere kommunale boliger med bemanning</w:t>
      </w:r>
    </w:p>
    <w:p w:rsidR="00367ACF" w:rsidRPr="00367ACF" w:rsidRDefault="00367ACF" w:rsidP="00367ACF">
      <w:r>
        <w:t xml:space="preserve">En økt andel eldre med demens samt reduksjon av </w:t>
      </w:r>
      <w:r w:rsidR="00C23E8F">
        <w:t>institusjon</w:t>
      </w:r>
      <w:r>
        <w:t xml:space="preserve">splasser </w:t>
      </w:r>
      <w:r w:rsidR="00C73AC9">
        <w:t>på grunn av etableringen av</w:t>
      </w:r>
      <w:r>
        <w:t xml:space="preserve"> intermediær</w:t>
      </w:r>
      <w:r w:rsidR="00C73AC9">
        <w:t>e</w:t>
      </w:r>
      <w:r>
        <w:t xml:space="preserve"> senger</w:t>
      </w:r>
      <w:r w:rsidR="00C73AC9">
        <w:t xml:space="preserve"> i dagens areal</w:t>
      </w:r>
      <w:r w:rsidR="00C23E8F">
        <w:t>,</w:t>
      </w:r>
      <w:r>
        <w:t xml:space="preserve"> vil </w:t>
      </w:r>
      <w:r w:rsidR="00C23E8F">
        <w:t xml:space="preserve">gi </w:t>
      </w:r>
      <w:r>
        <w:t xml:space="preserve">et økt behov for kommunale boliger med bemanning. Jamfør </w:t>
      </w:r>
      <w:r w:rsidR="00C23E8F">
        <w:t xml:space="preserve">kap. </w:t>
      </w:r>
      <w:r>
        <w:t xml:space="preserve">2.4, sier </w:t>
      </w:r>
      <w:r w:rsidR="00AD6121">
        <w:t xml:space="preserve">beregninger </w:t>
      </w:r>
      <w:r>
        <w:t>noe om et behov for 54 nye plasser fram mot 2040</w:t>
      </w:r>
      <w:r w:rsidR="00AD6121">
        <w:t xml:space="preserve"> dersom dagens praksis videreføres</w:t>
      </w:r>
      <w:r>
        <w:t>.</w:t>
      </w:r>
    </w:p>
    <w:p w:rsidR="00941C69" w:rsidRDefault="00367ACF" w:rsidP="00F379F0">
      <w:pPr>
        <w:pStyle w:val="Brdtekst"/>
        <w:rPr>
          <w:lang w:eastAsia="nb-NO"/>
        </w:rPr>
      </w:pPr>
      <w:r>
        <w:rPr>
          <w:lang w:eastAsia="nb-NO"/>
        </w:rPr>
        <w:t xml:space="preserve">Boliger </w:t>
      </w:r>
      <w:r w:rsidRPr="00CD03F4">
        <w:rPr>
          <w:lang w:eastAsia="nb-NO"/>
        </w:rPr>
        <w:t>bør</w:t>
      </w:r>
      <w:r w:rsidR="00F379F0" w:rsidRPr="00CD03F4">
        <w:rPr>
          <w:lang w:eastAsia="nb-NO"/>
        </w:rPr>
        <w:t xml:space="preserve"> bygges med mulighet for å tilpasse bemanning til brukernes behov til enhver tid. Det bør være en base med mulig</w:t>
      </w:r>
      <w:r w:rsidR="00F379F0" w:rsidRPr="00CD03F4">
        <w:rPr>
          <w:lang w:eastAsia="nb-NO"/>
        </w:rPr>
        <w:softHyphen/>
        <w:t>het for heldøgns bemanning, slik at det om nødvendig kan tilbys nattevakt.</w:t>
      </w:r>
      <w:r w:rsidR="00F379F0">
        <w:rPr>
          <w:lang w:eastAsia="nb-NO"/>
        </w:rPr>
        <w:t xml:space="preserve"> E</w:t>
      </w:r>
      <w:r w:rsidR="00F379F0" w:rsidRPr="00B04395">
        <w:rPr>
          <w:lang w:eastAsia="nb-NO"/>
        </w:rPr>
        <w:t>n mer differen</w:t>
      </w:r>
      <w:r w:rsidR="00F379F0">
        <w:rPr>
          <w:lang w:eastAsia="nb-NO"/>
        </w:rPr>
        <w:softHyphen/>
      </w:r>
      <w:r w:rsidR="00F379F0" w:rsidRPr="00B04395">
        <w:rPr>
          <w:lang w:eastAsia="nb-NO"/>
        </w:rPr>
        <w:t xml:space="preserve">siert boligtrapp vil kunne bidra til </w:t>
      </w:r>
    </w:p>
    <w:p w:rsidR="00941C69" w:rsidRDefault="00941C69" w:rsidP="00F379F0">
      <w:pPr>
        <w:pStyle w:val="Brdtekst"/>
        <w:rPr>
          <w:lang w:eastAsia="nb-NO"/>
        </w:rPr>
      </w:pPr>
    </w:p>
    <w:p w:rsidR="00F379F0" w:rsidRDefault="00F379F0" w:rsidP="00F379F0">
      <w:pPr>
        <w:pStyle w:val="Brdtekst"/>
        <w:rPr>
          <w:lang w:eastAsia="nb-NO"/>
        </w:rPr>
      </w:pPr>
      <w:r w:rsidRPr="00B04395">
        <w:rPr>
          <w:lang w:eastAsia="nb-NO"/>
        </w:rPr>
        <w:t xml:space="preserve">reduserte </w:t>
      </w:r>
      <w:r>
        <w:rPr>
          <w:lang w:eastAsia="nb-NO"/>
        </w:rPr>
        <w:t xml:space="preserve">kommunale </w:t>
      </w:r>
      <w:r w:rsidRPr="00B04395">
        <w:rPr>
          <w:lang w:eastAsia="nb-NO"/>
        </w:rPr>
        <w:t>utgifter</w:t>
      </w:r>
      <w:r>
        <w:rPr>
          <w:lang w:eastAsia="nb-NO"/>
        </w:rPr>
        <w:t>, og</w:t>
      </w:r>
      <w:r w:rsidRPr="00B04395">
        <w:rPr>
          <w:lang w:eastAsia="nb-NO"/>
        </w:rPr>
        <w:t xml:space="preserve"> </w:t>
      </w:r>
      <w:r>
        <w:rPr>
          <w:lang w:eastAsia="nb-NO"/>
        </w:rPr>
        <w:t>dermed en forsvarlig økonomisk drift</w:t>
      </w:r>
      <w:r w:rsidRPr="00B04395">
        <w:rPr>
          <w:lang w:eastAsia="nb-NO"/>
        </w:rPr>
        <w:t>.</w:t>
      </w:r>
    </w:p>
    <w:p w:rsidR="00F379F0" w:rsidRDefault="00F379F0" w:rsidP="00F379F0">
      <w:pPr>
        <w:pStyle w:val="Brdtekst"/>
        <w:rPr>
          <w:lang w:eastAsia="nb-NO"/>
        </w:rPr>
      </w:pPr>
      <w:r w:rsidRPr="00CD03F4">
        <w:rPr>
          <w:lang w:eastAsia="nb-NO"/>
        </w:rPr>
        <w:t xml:space="preserve">Basen(e) i omsorgsboligene og </w:t>
      </w:r>
      <w:r w:rsidRPr="00351D4B">
        <w:rPr>
          <w:lang w:eastAsia="nb-NO"/>
        </w:rPr>
        <w:t>hjemme</w:t>
      </w:r>
      <w:r w:rsidRPr="00351D4B">
        <w:rPr>
          <w:lang w:eastAsia="nb-NO"/>
        </w:rPr>
        <w:softHyphen/>
        <w:t>tjenesten</w:t>
      </w:r>
      <w:r w:rsidRPr="004D464B">
        <w:rPr>
          <w:shd w:val="clear" w:color="auto" w:fill="FFFFFF" w:themeFill="background1"/>
          <w:lang w:eastAsia="nb-NO"/>
        </w:rPr>
        <w:t xml:space="preserve"> </w:t>
      </w:r>
      <w:r w:rsidR="00351D4B" w:rsidRPr="004D464B">
        <w:rPr>
          <w:shd w:val="clear" w:color="auto" w:fill="FFFFFF" w:themeFill="background1"/>
          <w:lang w:eastAsia="nb-NO"/>
        </w:rPr>
        <w:t xml:space="preserve">bør </w:t>
      </w:r>
      <w:r w:rsidRPr="004D464B">
        <w:rPr>
          <w:shd w:val="clear" w:color="auto" w:fill="FFFFFF" w:themeFill="background1"/>
          <w:lang w:eastAsia="nb-NO"/>
        </w:rPr>
        <w:t>ses</w:t>
      </w:r>
      <w:r w:rsidRPr="00CD03F4">
        <w:rPr>
          <w:lang w:eastAsia="nb-NO"/>
        </w:rPr>
        <w:t xml:space="preserve"> i sammenheng.</w:t>
      </w:r>
    </w:p>
    <w:p w:rsidR="00F379F0" w:rsidRPr="00CD03F4" w:rsidRDefault="00F379F0" w:rsidP="00F379F0">
      <w:pPr>
        <w:pStyle w:val="Overskrift4"/>
      </w:pPr>
      <w:r>
        <w:t>Langtidsplasser kan erstattes med boliger med bemanning</w:t>
      </w:r>
    </w:p>
    <w:p w:rsidR="00F379F0" w:rsidRDefault="00C23E8F" w:rsidP="00F379F0">
      <w:pPr>
        <w:pStyle w:val="Brdtekst"/>
        <w:rPr>
          <w:lang w:eastAsia="nb-NO"/>
        </w:rPr>
      </w:pPr>
      <w:r>
        <w:rPr>
          <w:lang w:eastAsia="nb-NO"/>
        </w:rPr>
        <w:t>Institusjon</w:t>
      </w:r>
      <w:r w:rsidR="00F379F0" w:rsidRPr="00CD03F4">
        <w:rPr>
          <w:lang w:eastAsia="nb-NO"/>
        </w:rPr>
        <w:t>ene har plasser med ulike funksjoner og brukergrupper.</w:t>
      </w:r>
      <w:r w:rsidR="00F379F0">
        <w:rPr>
          <w:lang w:eastAsia="nb-NO"/>
        </w:rPr>
        <w:t xml:space="preserve"> </w:t>
      </w:r>
      <w:r w:rsidR="00F379F0" w:rsidRPr="00CD03F4">
        <w:rPr>
          <w:lang w:eastAsia="nb-NO"/>
        </w:rPr>
        <w:t xml:space="preserve">De mest aktuelle brukergruppene av </w:t>
      </w:r>
      <w:r w:rsidR="00F379F0" w:rsidRPr="00A37D4D">
        <w:rPr>
          <w:lang w:eastAsia="nb-NO"/>
        </w:rPr>
        <w:t>lang</w:t>
      </w:r>
      <w:r w:rsidR="00F379F0" w:rsidRPr="00A37D4D">
        <w:rPr>
          <w:lang w:eastAsia="nb-NO"/>
        </w:rPr>
        <w:softHyphen/>
        <w:t>tids</w:t>
      </w:r>
      <w:r w:rsidR="00F379F0" w:rsidRPr="00A37D4D">
        <w:rPr>
          <w:lang w:eastAsia="nb-NO"/>
        </w:rPr>
        <w:softHyphen/>
        <w:t>plassene</w:t>
      </w:r>
      <w:r w:rsidR="008E4B4D">
        <w:rPr>
          <w:lang w:eastAsia="nb-NO"/>
        </w:rPr>
        <w:t xml:space="preserve"> er personer med </w:t>
      </w:r>
      <w:r w:rsidR="004D464B">
        <w:rPr>
          <w:lang w:eastAsia="nb-NO"/>
        </w:rPr>
        <w:t>langt kommet</w:t>
      </w:r>
      <w:r w:rsidR="00F379F0" w:rsidRPr="00CD03F4">
        <w:rPr>
          <w:lang w:eastAsia="nb-NO"/>
        </w:rPr>
        <w:t xml:space="preserve"> demens</w:t>
      </w:r>
      <w:r w:rsidR="008E4B4D">
        <w:rPr>
          <w:lang w:eastAsia="nb-NO"/>
        </w:rPr>
        <w:t>-sykdom</w:t>
      </w:r>
      <w:r w:rsidR="00F379F0" w:rsidRPr="00CD03F4">
        <w:rPr>
          <w:lang w:eastAsia="nb-NO"/>
        </w:rPr>
        <w:t xml:space="preserve"> og personer i palliativ fase som ikke får tilbud hjemme. Videre blir det flere </w:t>
      </w:r>
      <w:r w:rsidR="00F379F0">
        <w:rPr>
          <w:lang w:eastAsia="nb-NO"/>
        </w:rPr>
        <w:t xml:space="preserve">eldre </w:t>
      </w:r>
      <w:r w:rsidR="00F379F0" w:rsidRPr="00CD03F4">
        <w:rPr>
          <w:lang w:eastAsia="nb-NO"/>
        </w:rPr>
        <w:t>funk</w:t>
      </w:r>
      <w:r w:rsidR="00F379F0" w:rsidRPr="00CD03F4">
        <w:rPr>
          <w:lang w:eastAsia="nb-NO"/>
        </w:rPr>
        <w:softHyphen/>
        <w:t>sjons</w:t>
      </w:r>
      <w:r w:rsidR="00F379F0" w:rsidRPr="00CD03F4">
        <w:rPr>
          <w:lang w:eastAsia="nb-NO"/>
        </w:rPr>
        <w:softHyphen/>
      </w:r>
      <w:r w:rsidR="00F379F0" w:rsidRPr="00CD03F4">
        <w:rPr>
          <w:lang w:eastAsia="nb-NO"/>
        </w:rPr>
        <w:softHyphen/>
        <w:t xml:space="preserve">hemmede som </w:t>
      </w:r>
      <w:r w:rsidR="00F379F0">
        <w:rPr>
          <w:lang w:eastAsia="nb-NO"/>
        </w:rPr>
        <w:t xml:space="preserve">også </w:t>
      </w:r>
      <w:r w:rsidR="00F379F0" w:rsidRPr="00CD03F4">
        <w:rPr>
          <w:lang w:eastAsia="nb-NO"/>
        </w:rPr>
        <w:t>bruker disse plassene</w:t>
      </w:r>
      <w:r w:rsidR="00F379F0">
        <w:rPr>
          <w:lang w:eastAsia="nb-NO"/>
        </w:rPr>
        <w:t xml:space="preserve">. </w:t>
      </w:r>
    </w:p>
    <w:p w:rsidR="00F379F0" w:rsidRDefault="00884552" w:rsidP="006C2647">
      <w:pPr>
        <w:pStyle w:val="Brdtekst"/>
        <w:shd w:val="clear" w:color="auto" w:fill="FFFFFF" w:themeFill="background1"/>
        <w:rPr>
          <w:lang w:eastAsia="nb-NO"/>
        </w:rPr>
      </w:pPr>
      <w:r w:rsidRPr="006C2647">
        <w:rPr>
          <w:lang w:eastAsia="nb-NO"/>
        </w:rPr>
        <w:t>Brønnøy</w:t>
      </w:r>
      <w:r w:rsidR="00F379F0" w:rsidRPr="006C2647">
        <w:rPr>
          <w:lang w:eastAsia="nb-NO"/>
        </w:rPr>
        <w:t xml:space="preserve"> har også egne </w:t>
      </w:r>
      <w:r w:rsidR="006C2647" w:rsidRPr="006C2647">
        <w:rPr>
          <w:lang w:eastAsia="nb-NO"/>
        </w:rPr>
        <w:t xml:space="preserve">plasser til </w:t>
      </w:r>
      <w:r w:rsidR="00F379F0" w:rsidRPr="006C2647">
        <w:rPr>
          <w:lang w:eastAsia="nb-NO"/>
        </w:rPr>
        <w:t>avlastning av pårørende.</w:t>
      </w:r>
    </w:p>
    <w:p w:rsidR="00F379F0" w:rsidRPr="00CD03F4" w:rsidRDefault="00F379F0" w:rsidP="00F379F0">
      <w:pPr>
        <w:pStyle w:val="Overskrift4"/>
      </w:pPr>
      <w:r>
        <w:t>Behov for flere korttidsplasser</w:t>
      </w:r>
    </w:p>
    <w:p w:rsidR="00060FF9" w:rsidRDefault="00F379F0" w:rsidP="00F379F0">
      <w:pPr>
        <w:pStyle w:val="Brdtekst"/>
        <w:rPr>
          <w:lang w:eastAsia="nb-NO"/>
        </w:rPr>
      </w:pPr>
      <w:r w:rsidRPr="00797896">
        <w:rPr>
          <w:lang w:eastAsia="nb-NO"/>
        </w:rPr>
        <w:t>Korttids</w:t>
      </w:r>
      <w:r w:rsidRPr="00797896">
        <w:rPr>
          <w:lang w:eastAsia="nb-NO"/>
        </w:rPr>
        <w:softHyphen/>
        <w:t xml:space="preserve">plassene </w:t>
      </w:r>
      <w:r w:rsidR="00DA41A4">
        <w:rPr>
          <w:lang w:eastAsia="nb-NO"/>
        </w:rPr>
        <w:t xml:space="preserve">på institusjon </w:t>
      </w:r>
      <w:r w:rsidRPr="00797896">
        <w:rPr>
          <w:lang w:eastAsia="nb-NO"/>
        </w:rPr>
        <w:t xml:space="preserve">er viktige for at brukere skal klare seg </w:t>
      </w:r>
      <w:r w:rsidR="00DA41A4">
        <w:rPr>
          <w:lang w:eastAsia="nb-NO"/>
        </w:rPr>
        <w:t xml:space="preserve">lengst mulig </w:t>
      </w:r>
      <w:r w:rsidRPr="00797896">
        <w:rPr>
          <w:lang w:eastAsia="nb-NO"/>
        </w:rPr>
        <w:t>hjemme, blant annet etter ut</w:t>
      </w:r>
      <w:r>
        <w:rPr>
          <w:lang w:eastAsia="nb-NO"/>
        </w:rPr>
        <w:softHyphen/>
      </w:r>
      <w:r w:rsidRPr="00797896">
        <w:rPr>
          <w:lang w:eastAsia="nb-NO"/>
        </w:rPr>
        <w:t xml:space="preserve">skrivning fra sykehuset. </w:t>
      </w:r>
    </w:p>
    <w:p w:rsidR="00604E09" w:rsidRDefault="00884552" w:rsidP="00941C69">
      <w:pPr>
        <w:pStyle w:val="Brdtekst"/>
        <w:numPr>
          <w:ilvl w:val="0"/>
          <w:numId w:val="37"/>
        </w:numPr>
        <w:rPr>
          <w:lang w:eastAsia="nb-NO"/>
        </w:rPr>
      </w:pPr>
      <w:r>
        <w:rPr>
          <w:lang w:eastAsia="nb-NO"/>
        </w:rPr>
        <w:t>Brønnøy</w:t>
      </w:r>
      <w:r w:rsidR="00F379F0" w:rsidRPr="00797896">
        <w:rPr>
          <w:lang w:eastAsia="nb-NO"/>
        </w:rPr>
        <w:t xml:space="preserve"> har </w:t>
      </w:r>
      <w:r w:rsidR="00DA41A4">
        <w:rPr>
          <w:lang w:eastAsia="nb-NO"/>
        </w:rPr>
        <w:t>r</w:t>
      </w:r>
      <w:r w:rsidR="00DA41A4" w:rsidRPr="00DA41A4">
        <w:rPr>
          <w:lang w:eastAsia="nb-NO"/>
        </w:rPr>
        <w:t>elativt liten andel institusjonsplasser avsatt til korttidsopphold</w:t>
      </w:r>
      <w:r w:rsidR="00F379F0" w:rsidRPr="00797896">
        <w:rPr>
          <w:lang w:eastAsia="nb-NO"/>
        </w:rPr>
        <w:t xml:space="preserve">, </w:t>
      </w:r>
      <w:r w:rsidR="00F379F0" w:rsidRPr="004D464B">
        <w:rPr>
          <w:shd w:val="clear" w:color="auto" w:fill="FFFFFF" w:themeFill="background1"/>
          <w:lang w:eastAsia="nb-NO"/>
        </w:rPr>
        <w:t xml:space="preserve">og mangler et </w:t>
      </w:r>
      <w:r w:rsidR="004D464B" w:rsidRPr="004D464B">
        <w:rPr>
          <w:shd w:val="clear" w:color="auto" w:fill="FFFFFF" w:themeFill="background1"/>
          <w:lang w:eastAsia="nb-NO"/>
        </w:rPr>
        <w:t xml:space="preserve">godt </w:t>
      </w:r>
      <w:r w:rsidR="00F379F0" w:rsidRPr="004D464B">
        <w:rPr>
          <w:shd w:val="clear" w:color="auto" w:fill="FFFFFF" w:themeFill="background1"/>
          <w:lang w:eastAsia="nb-NO"/>
        </w:rPr>
        <w:t>tilbud om rehabili</w:t>
      </w:r>
      <w:r w:rsidR="00F379F0" w:rsidRPr="004D464B">
        <w:rPr>
          <w:shd w:val="clear" w:color="auto" w:fill="FFFFFF" w:themeFill="background1"/>
          <w:lang w:eastAsia="nb-NO"/>
        </w:rPr>
        <w:softHyphen/>
        <w:t>tering</w:t>
      </w:r>
      <w:r w:rsidR="00F379F0" w:rsidRPr="00797896">
        <w:rPr>
          <w:lang w:eastAsia="nb-NO"/>
        </w:rPr>
        <w:t xml:space="preserve">. </w:t>
      </w:r>
    </w:p>
    <w:p w:rsidR="00BF38BE" w:rsidRDefault="00BF38BE" w:rsidP="00941C69">
      <w:pPr>
        <w:pStyle w:val="Brdtekst"/>
        <w:numPr>
          <w:ilvl w:val="0"/>
          <w:numId w:val="37"/>
        </w:numPr>
        <w:rPr>
          <w:lang w:eastAsia="nb-NO"/>
        </w:rPr>
      </w:pPr>
      <w:r w:rsidRPr="00BF38BE">
        <w:t xml:space="preserve">Kommunen har i 2017 hatt </w:t>
      </w:r>
      <w:r w:rsidR="00AE4794">
        <w:t>liten</w:t>
      </w:r>
      <w:r w:rsidR="00604E09" w:rsidRPr="00BF38BE">
        <w:rPr>
          <w:lang w:eastAsia="nb-NO"/>
        </w:rPr>
        <w:t xml:space="preserve"> gjennomstrømning på korttidsplassene med lange korttidsopphold og få personer pr plass</w:t>
      </w:r>
      <w:r w:rsidRPr="00BF38BE">
        <w:t>.</w:t>
      </w:r>
      <w:r w:rsidR="004D464B">
        <w:rPr>
          <w:lang w:eastAsia="nb-NO"/>
        </w:rPr>
        <w:t xml:space="preserve"> </w:t>
      </w:r>
    </w:p>
    <w:p w:rsidR="00F379F0" w:rsidRDefault="00BF38BE" w:rsidP="00941C69">
      <w:pPr>
        <w:pStyle w:val="Brdtekst"/>
        <w:numPr>
          <w:ilvl w:val="0"/>
          <w:numId w:val="37"/>
        </w:numPr>
      </w:pPr>
      <w:r>
        <w:rPr>
          <w:lang w:eastAsia="nb-NO"/>
        </w:rPr>
        <w:t xml:space="preserve">I </w:t>
      </w:r>
      <w:r w:rsidR="004D464B">
        <w:rPr>
          <w:lang w:eastAsia="nb-NO"/>
        </w:rPr>
        <w:t>2018 vil det bli påbegynt et prosjektarbeid med fokus på rehabilitering og bruken av korttidsplasser.</w:t>
      </w:r>
      <w:r w:rsidR="00F379F0" w:rsidRPr="00797896">
        <w:t xml:space="preserve"> </w:t>
      </w:r>
    </w:p>
    <w:p w:rsidR="0096062A" w:rsidRPr="002F7FEF" w:rsidRDefault="00F379F0" w:rsidP="002F7FEF">
      <w:pPr>
        <w:spacing w:before="0" w:after="0" w:line="240" w:lineRule="auto"/>
        <w:rPr>
          <w:b/>
          <w:sz w:val="24"/>
          <w:szCs w:val="20"/>
          <w:lang w:eastAsia="nb-NO"/>
        </w:rPr>
        <w:sectPr w:rsidR="0096062A" w:rsidRPr="002F7FEF" w:rsidSect="00262EF1">
          <w:type w:val="continuous"/>
          <w:pgSz w:w="11906" w:h="16838" w:code="9"/>
          <w:pgMar w:top="1560" w:right="1416" w:bottom="1560" w:left="1701" w:header="720" w:footer="680" w:gutter="0"/>
          <w:paperSrc w:first="15" w:other="15"/>
          <w:cols w:num="2" w:space="720"/>
          <w:titlePg/>
          <w:docGrid w:linePitch="360"/>
        </w:sectPr>
      </w:pPr>
      <w:bookmarkStart w:id="58" w:name="_Toc479582813"/>
      <w:bookmarkStart w:id="59" w:name="_Toc479755561"/>
      <w:bookmarkStart w:id="60" w:name="_Toc479757310"/>
      <w:r>
        <w:br w:type="page"/>
      </w:r>
      <w:bookmarkStart w:id="61" w:name="_Toc479755564"/>
      <w:bookmarkStart w:id="62" w:name="_Toc479757313"/>
      <w:bookmarkStart w:id="63" w:name="_Toc514413444"/>
      <w:bookmarkEnd w:id="58"/>
      <w:bookmarkEnd w:id="59"/>
      <w:bookmarkEnd w:id="60"/>
    </w:p>
    <w:p w:rsidR="00060FF9" w:rsidRPr="00F4788A" w:rsidRDefault="00060FF9" w:rsidP="00F4788A">
      <w:pPr>
        <w:pStyle w:val="Overskrift1"/>
      </w:pPr>
      <w:bookmarkStart w:id="64" w:name="_Toc529427197"/>
      <w:r w:rsidRPr="00F4788A">
        <w:t>Andre tema</w:t>
      </w:r>
      <w:bookmarkEnd w:id="64"/>
    </w:p>
    <w:p w:rsidR="00804EE0" w:rsidRPr="00696979" w:rsidRDefault="00804EE0" w:rsidP="00696979">
      <w:pPr>
        <w:pStyle w:val="Overskrift2"/>
      </w:pPr>
      <w:bookmarkStart w:id="65" w:name="_Toc529427198"/>
      <w:r w:rsidRPr="00696979">
        <w:t>Heltidskultur og kompetanse</w:t>
      </w:r>
      <w:bookmarkEnd w:id="61"/>
      <w:bookmarkEnd w:id="62"/>
      <w:bookmarkEnd w:id="65"/>
    </w:p>
    <w:p w:rsidR="0096062A" w:rsidRDefault="0096062A" w:rsidP="00804EE0">
      <w:pPr>
        <w:sectPr w:rsidR="0096062A" w:rsidSect="00AF303D">
          <w:type w:val="continuous"/>
          <w:pgSz w:w="11906" w:h="16838" w:code="9"/>
          <w:pgMar w:top="1560" w:right="1416" w:bottom="1560" w:left="1701" w:header="720" w:footer="1119" w:gutter="0"/>
          <w:paperSrc w:first="15" w:other="15"/>
          <w:cols w:space="720"/>
          <w:titlePg/>
          <w:docGrid w:linePitch="360"/>
        </w:sectPr>
      </w:pPr>
    </w:p>
    <w:p w:rsidR="00804EE0" w:rsidRPr="00525172" w:rsidRDefault="00804EE0" w:rsidP="00804EE0">
      <w:r>
        <w:t>Brønnøy kommune ønsker å jobbe systematisk og strategisk med kompetanse for lettere å beholde, utvikle, rekruttere og b</w:t>
      </w:r>
      <w:r w:rsidR="00F30F92">
        <w:t>enytte oss av rett kompetanse.</w:t>
      </w:r>
      <w:r>
        <w:t xml:space="preserve"> Gjennom bruk av kompetanse</w:t>
      </w:r>
      <w:r w:rsidR="00D9715E">
        <w:t xml:space="preserve"> og rekrutterings</w:t>
      </w:r>
      <w:r>
        <w:t>plan og ved å satse på heltidskultur</w:t>
      </w:r>
      <w:r w:rsidR="00F30F92">
        <w:t>,</w:t>
      </w:r>
      <w:r>
        <w:t xml:space="preserve"> vil Brønnøy kommune kunne være i stand til å møte nye utfordringer. En strategisk og systematisk satsing på kompetanse er nødvendig for at kommunen skal kunne lykkes som en god velferdsprodusent. </w:t>
      </w:r>
    </w:p>
    <w:bookmarkEnd w:id="63"/>
    <w:p w:rsidR="00A660CA" w:rsidRDefault="00A660CA" w:rsidP="00804EE0">
      <w:pPr>
        <w:pStyle w:val="Overskrift4"/>
      </w:pPr>
      <w:r>
        <w:t>Status</w:t>
      </w:r>
    </w:p>
    <w:p w:rsidR="00F30F92" w:rsidRPr="00395BEE" w:rsidRDefault="006F0D50" w:rsidP="00F30F92">
      <w:r>
        <w:t>Samhandlingsreformen gir kommunene flere oppgaver som krever annen og ny kompetanse og som innebærer at det er viktig å holde et høyt kvalifikasjonsnivå slik at tjenestene og brukeren</w:t>
      </w:r>
      <w:r w:rsidR="00AA1735">
        <w:t xml:space="preserve"> blir ivaretatt</w:t>
      </w:r>
      <w:r w:rsidR="00AC61E5">
        <w:t>.</w:t>
      </w:r>
      <w:r w:rsidR="00AA1735">
        <w:t xml:space="preserve"> </w:t>
      </w:r>
      <w:r>
        <w:t xml:space="preserve"> </w:t>
      </w:r>
      <w:r w:rsidR="00A660CA">
        <w:t xml:space="preserve">I </w:t>
      </w:r>
      <w:r w:rsidR="00F30F92">
        <w:t>dag</w:t>
      </w:r>
      <w:r w:rsidR="00F22E1A">
        <w:t xml:space="preserve"> ytes det tjenester</w:t>
      </w:r>
      <w:r w:rsidR="00A660CA">
        <w:t xml:space="preserve"> innen et bredt spekter</w:t>
      </w:r>
      <w:r w:rsidR="00F30F92">
        <w:t>,</w:t>
      </w:r>
      <w:r w:rsidR="00A660CA">
        <w:t xml:space="preserve"> der det kreves kompetanse av ulik art og på ulikt nivå. Den favnes bredt med henhold til oppgaver og</w:t>
      </w:r>
      <w:r w:rsidR="00F22E1A">
        <w:t xml:space="preserve"> tilhørende kompetansekrav</w:t>
      </w:r>
      <w:r w:rsidR="00F30F92">
        <w:t xml:space="preserve"> fra ufaglærte t</w:t>
      </w:r>
      <w:r w:rsidR="00F22E1A">
        <w:t>il universitetsutdannet.</w:t>
      </w:r>
      <w:r w:rsidR="00AA1735">
        <w:t xml:space="preserve"> </w:t>
      </w:r>
      <w:r w:rsidR="00F30F92">
        <w:t xml:space="preserve"> </w:t>
      </w:r>
      <w:r w:rsidR="00F30F92">
        <w:rPr>
          <w:lang w:eastAsia="nb-NO"/>
        </w:rPr>
        <w:t>I forhold til sammenlignbare kommuner (kostragruppe 11) har vi et høyt antall ufaglært ansatte.</w:t>
      </w:r>
    </w:p>
    <w:p w:rsidR="00306BFD" w:rsidRDefault="00F30F92" w:rsidP="00D9715E">
      <w:pPr>
        <w:pStyle w:val="Brdtekst"/>
        <w:rPr>
          <w:lang w:eastAsia="nb-NO"/>
        </w:rPr>
      </w:pPr>
      <w:r>
        <w:rPr>
          <w:lang w:eastAsia="nb-NO"/>
        </w:rPr>
        <w:t xml:space="preserve">I </w:t>
      </w:r>
      <w:r w:rsidR="00395BEE">
        <w:rPr>
          <w:lang w:eastAsia="nb-NO"/>
        </w:rPr>
        <w:t>Helse og</w:t>
      </w:r>
      <w:r>
        <w:rPr>
          <w:lang w:eastAsia="nb-NO"/>
        </w:rPr>
        <w:t xml:space="preserve"> omsorg </w:t>
      </w:r>
      <w:r w:rsidR="00395BEE">
        <w:rPr>
          <w:lang w:eastAsia="nb-NO"/>
        </w:rPr>
        <w:t>er det mange</w:t>
      </w:r>
      <w:r w:rsidR="00395BEE" w:rsidRPr="0028701A">
        <w:rPr>
          <w:lang w:eastAsia="nb-NO"/>
        </w:rPr>
        <w:t xml:space="preserve"> store stillinger og veldig mange små stillinger</w:t>
      </w:r>
      <w:r w:rsidR="00395BEE">
        <w:rPr>
          <w:lang w:eastAsia="nb-NO"/>
        </w:rPr>
        <w:t>.</w:t>
      </w:r>
      <w:r w:rsidR="00D9715E">
        <w:rPr>
          <w:lang w:eastAsia="nb-NO"/>
        </w:rPr>
        <w:t xml:space="preserve"> Det er vanlig å bruke gjennomsnittlig stillings</w:t>
      </w:r>
      <w:r w:rsidR="00D9715E">
        <w:rPr>
          <w:lang w:eastAsia="nb-NO"/>
        </w:rPr>
        <w:softHyphen/>
        <w:t xml:space="preserve">størrelse som et samlemål for omfanget av deltid. </w:t>
      </w:r>
      <w:r w:rsidR="00D9715E" w:rsidRPr="0028701A">
        <w:rPr>
          <w:lang w:eastAsia="nb-NO"/>
        </w:rPr>
        <w:t>I Brønnøy kommune har rundt to tredjedeler av enhetene en gjennomsnittlig stillings</w:t>
      </w:r>
      <w:r w:rsidR="00D9715E" w:rsidRPr="0028701A">
        <w:rPr>
          <w:lang w:eastAsia="nb-NO"/>
        </w:rPr>
        <w:softHyphen/>
        <w:t xml:space="preserve">størrelse på 60 prosent eller lavere. Det er altså mange små stillinger. </w:t>
      </w:r>
    </w:p>
    <w:p w:rsidR="00D9715E" w:rsidRPr="0028701A" w:rsidRDefault="00D9715E" w:rsidP="00306BFD">
      <w:pPr>
        <w:pStyle w:val="Overskrift5"/>
        <w:rPr>
          <w:lang w:eastAsia="nb-NO"/>
        </w:rPr>
      </w:pPr>
      <w:r w:rsidRPr="0028701A">
        <w:rPr>
          <w:lang w:eastAsia="nb-NO"/>
        </w:rPr>
        <w:t xml:space="preserve">Ved </w:t>
      </w:r>
      <w:r w:rsidR="00A13D22" w:rsidRPr="0028701A">
        <w:rPr>
          <w:lang w:eastAsia="nb-NO"/>
        </w:rPr>
        <w:t xml:space="preserve">siste </w:t>
      </w:r>
      <w:r w:rsidR="00A13D22">
        <w:rPr>
          <w:lang w:eastAsia="nb-NO"/>
        </w:rPr>
        <w:t xml:space="preserve">måling i </w:t>
      </w:r>
      <w:r>
        <w:rPr>
          <w:lang w:eastAsia="nb-NO"/>
        </w:rPr>
        <w:t xml:space="preserve">2016 </w:t>
      </w:r>
      <w:r w:rsidR="00306BFD">
        <w:rPr>
          <w:lang w:eastAsia="nb-NO"/>
        </w:rPr>
        <w:t>var</w:t>
      </w:r>
    </w:p>
    <w:p w:rsidR="006D43DF" w:rsidRDefault="00306BFD" w:rsidP="00FC5F4C">
      <w:pPr>
        <w:pStyle w:val="Brdtekst"/>
        <w:numPr>
          <w:ilvl w:val="0"/>
          <w:numId w:val="13"/>
        </w:numPr>
        <w:shd w:val="clear" w:color="auto" w:fill="FFFFFF" w:themeFill="background1"/>
        <w:rPr>
          <w:lang w:eastAsia="nb-NO"/>
        </w:rPr>
      </w:pPr>
      <w:r>
        <w:rPr>
          <w:lang w:eastAsia="nb-NO"/>
        </w:rPr>
        <w:t>G</w:t>
      </w:r>
      <w:r w:rsidR="00D9715E" w:rsidRPr="0028701A">
        <w:rPr>
          <w:lang w:eastAsia="nb-NO"/>
        </w:rPr>
        <w:t xml:space="preserve">jennomsnittlig stillingsstørrelse på </w:t>
      </w:r>
      <w:r w:rsidR="00C23E8F">
        <w:rPr>
          <w:lang w:eastAsia="nb-NO"/>
        </w:rPr>
        <w:t>institusjon</w:t>
      </w:r>
      <w:r w:rsidR="00D9715E">
        <w:rPr>
          <w:lang w:eastAsia="nb-NO"/>
        </w:rPr>
        <w:t xml:space="preserve"> </w:t>
      </w:r>
      <w:r>
        <w:rPr>
          <w:lang w:eastAsia="nb-NO"/>
        </w:rPr>
        <w:t>50 %</w:t>
      </w:r>
    </w:p>
    <w:p w:rsidR="00D9715E" w:rsidRDefault="00306BFD" w:rsidP="00FC5F4C">
      <w:pPr>
        <w:pStyle w:val="Brdtekst"/>
        <w:numPr>
          <w:ilvl w:val="0"/>
          <w:numId w:val="13"/>
        </w:numPr>
        <w:shd w:val="clear" w:color="auto" w:fill="FFFFFF" w:themeFill="background1"/>
        <w:rPr>
          <w:lang w:eastAsia="nb-NO"/>
        </w:rPr>
      </w:pPr>
      <w:r>
        <w:rPr>
          <w:lang w:eastAsia="nb-NO"/>
        </w:rPr>
        <w:t>G</w:t>
      </w:r>
      <w:r w:rsidR="00D9715E" w:rsidRPr="0028701A">
        <w:rPr>
          <w:lang w:eastAsia="nb-NO"/>
        </w:rPr>
        <w:t>jennomsnittlig stillingsstørrelse i hjemmebasert omsorg</w:t>
      </w:r>
      <w:r w:rsidR="00D9715E">
        <w:rPr>
          <w:lang w:eastAsia="nb-NO"/>
        </w:rPr>
        <w:t xml:space="preserve"> </w:t>
      </w:r>
      <w:r>
        <w:rPr>
          <w:lang w:eastAsia="nb-NO"/>
        </w:rPr>
        <w:t>60 %</w:t>
      </w:r>
    </w:p>
    <w:p w:rsidR="00395BEE" w:rsidRDefault="00395BEE" w:rsidP="00395BEE">
      <w:pPr>
        <w:rPr>
          <w:lang w:eastAsia="nb-NO"/>
        </w:rPr>
      </w:pPr>
      <w:r>
        <w:rPr>
          <w:lang w:eastAsia="nb-NO"/>
        </w:rPr>
        <w:t>Det er de mange små stillingene som byr på utfordringer. Spesielt gjelder dette i tjenester som driver døgnkontinuerlig.</w:t>
      </w:r>
      <w:r w:rsidR="00F30F92">
        <w:rPr>
          <w:lang w:eastAsia="nb-NO"/>
        </w:rPr>
        <w:t xml:space="preserve"> </w:t>
      </w:r>
      <w:r>
        <w:rPr>
          <w:lang w:eastAsia="nb-NO"/>
        </w:rPr>
        <w:t>For å se på mulig</w:t>
      </w:r>
      <w:r w:rsidR="004A1926">
        <w:rPr>
          <w:lang w:eastAsia="nb-NO"/>
        </w:rPr>
        <w:t>e</w:t>
      </w:r>
      <w:r>
        <w:rPr>
          <w:lang w:eastAsia="nb-NO"/>
        </w:rPr>
        <w:t xml:space="preserve"> løsninger på dette</w:t>
      </w:r>
      <w:r w:rsidR="00F30F92">
        <w:rPr>
          <w:lang w:eastAsia="nb-NO"/>
        </w:rPr>
        <w:t>,</w:t>
      </w:r>
      <w:r>
        <w:rPr>
          <w:lang w:eastAsia="nb-NO"/>
        </w:rPr>
        <w:t xml:space="preserve"> er det satt i gang arbeid med årsplanlegging </w:t>
      </w:r>
      <w:r w:rsidRPr="0028701A">
        <w:rPr>
          <w:lang w:eastAsia="nb-NO"/>
        </w:rPr>
        <w:t>og alternative arbeidstidsordninger</w:t>
      </w:r>
      <w:r>
        <w:rPr>
          <w:lang w:eastAsia="nb-NO"/>
        </w:rPr>
        <w:t>.</w:t>
      </w:r>
      <w:r w:rsidR="005A51B1">
        <w:rPr>
          <w:lang w:eastAsia="nb-NO"/>
        </w:rPr>
        <w:t xml:space="preserve"> </w:t>
      </w:r>
    </w:p>
    <w:p w:rsidR="00D0728A" w:rsidRPr="004A1926" w:rsidRDefault="004A1926" w:rsidP="004A1926">
      <w:pPr>
        <w:pStyle w:val="Overskrift4"/>
      </w:pPr>
      <w:r>
        <w:t>Utfordringer</w:t>
      </w:r>
      <w:r w:rsidR="00D0728A" w:rsidRPr="004A1926">
        <w:t xml:space="preserve"> </w:t>
      </w:r>
    </w:p>
    <w:p w:rsidR="00AA1735" w:rsidRPr="004A1926" w:rsidRDefault="00306BFD" w:rsidP="00FC5F4C">
      <w:pPr>
        <w:pStyle w:val="Listeavsnitt"/>
        <w:numPr>
          <w:ilvl w:val="0"/>
          <w:numId w:val="8"/>
        </w:numPr>
        <w:rPr>
          <w:lang w:eastAsia="nb-NO"/>
        </w:rPr>
      </w:pPr>
      <w:r>
        <w:rPr>
          <w:lang w:eastAsia="nb-NO"/>
        </w:rPr>
        <w:t>Å</w:t>
      </w:r>
      <w:r w:rsidR="00AA1735" w:rsidRPr="004A1926">
        <w:rPr>
          <w:lang w:eastAsia="nb-NO"/>
        </w:rPr>
        <w:t xml:space="preserve"> rekruttere faggrupper som: leger, ergoterapeut</w:t>
      </w:r>
      <w:r w:rsidR="00BE5551" w:rsidRPr="004A1926">
        <w:rPr>
          <w:lang w:eastAsia="nb-NO"/>
        </w:rPr>
        <w:t>, helse</w:t>
      </w:r>
      <w:r w:rsidR="00A13D22" w:rsidRPr="004A1926">
        <w:rPr>
          <w:lang w:eastAsia="nb-NO"/>
        </w:rPr>
        <w:t>søster</w:t>
      </w:r>
      <w:r w:rsidR="00AA1735" w:rsidRPr="004A1926">
        <w:rPr>
          <w:lang w:eastAsia="nb-NO"/>
        </w:rPr>
        <w:t xml:space="preserve"> </w:t>
      </w:r>
      <w:r w:rsidR="00BE5551" w:rsidRPr="004A1926">
        <w:rPr>
          <w:lang w:eastAsia="nb-NO"/>
        </w:rPr>
        <w:t xml:space="preserve">helsefagarbeidere </w:t>
      </w:r>
      <w:r w:rsidR="00AA1735" w:rsidRPr="004A1926">
        <w:rPr>
          <w:lang w:eastAsia="nb-NO"/>
        </w:rPr>
        <w:t xml:space="preserve">og sykepleiere </w:t>
      </w:r>
    </w:p>
    <w:p w:rsidR="00F30F92" w:rsidRPr="004A1926" w:rsidRDefault="00306BFD" w:rsidP="00FC5F4C">
      <w:pPr>
        <w:pStyle w:val="Listeavsnitt"/>
        <w:numPr>
          <w:ilvl w:val="0"/>
          <w:numId w:val="8"/>
        </w:numPr>
        <w:rPr>
          <w:lang w:eastAsia="nb-NO"/>
        </w:rPr>
      </w:pPr>
      <w:r>
        <w:t>A</w:t>
      </w:r>
      <w:r w:rsidR="00A13D22" w:rsidRPr="004A1926">
        <w:t xml:space="preserve">t </w:t>
      </w:r>
      <w:r w:rsidR="00F30F92" w:rsidRPr="004A1926">
        <w:t>Samhandlingsreformen gir kommunene flere oppgaver som krever annen og ny kompetanse</w:t>
      </w:r>
    </w:p>
    <w:p w:rsidR="00A13D22" w:rsidRPr="004A1926" w:rsidRDefault="00A13D22" w:rsidP="00FC5F4C">
      <w:pPr>
        <w:pStyle w:val="Listeavsnitt"/>
        <w:numPr>
          <w:ilvl w:val="0"/>
          <w:numId w:val="8"/>
        </w:numPr>
      </w:pPr>
      <w:r w:rsidRPr="004A1926">
        <w:t>Mye deltid</w:t>
      </w:r>
    </w:p>
    <w:p w:rsidR="00A13D22" w:rsidRPr="004A1926" w:rsidRDefault="00A13D22" w:rsidP="00FC5F4C">
      <w:pPr>
        <w:pStyle w:val="Listeavsnitt"/>
        <w:numPr>
          <w:ilvl w:val="0"/>
          <w:numId w:val="8"/>
        </w:numPr>
        <w:rPr>
          <w:lang w:eastAsia="nb-NO"/>
        </w:rPr>
      </w:pPr>
      <w:r w:rsidRPr="004A1926">
        <w:rPr>
          <w:lang w:eastAsia="nb-NO"/>
        </w:rPr>
        <w:t>Høy andel ufaglærte</w:t>
      </w:r>
    </w:p>
    <w:p w:rsidR="00804EE0" w:rsidRDefault="00804EE0" w:rsidP="00D9715E">
      <w:pPr>
        <w:pStyle w:val="Overskrift5"/>
      </w:pPr>
      <w:r>
        <w:t>Hva sier forskningen?</w:t>
      </w:r>
    </w:p>
    <w:p w:rsidR="00804EE0" w:rsidRDefault="00804EE0" w:rsidP="00804EE0">
      <w:pPr>
        <w:pStyle w:val="Brdtekst"/>
        <w:rPr>
          <w:lang w:eastAsia="nb-NO"/>
        </w:rPr>
      </w:pPr>
      <w:r>
        <w:rPr>
          <w:lang w:eastAsia="nb-NO"/>
        </w:rPr>
        <w:t>Det er vanlig at etablering av nye arbeidstids</w:t>
      </w:r>
      <w:r>
        <w:rPr>
          <w:lang w:eastAsia="nb-NO"/>
        </w:rPr>
        <w:softHyphen/>
        <w:t>ordninger i helsesektoren har som mål at det skal bli mindre ufrivillig deltid, større stillings</w:t>
      </w:r>
      <w:r>
        <w:rPr>
          <w:lang w:eastAsia="nb-NO"/>
        </w:rPr>
        <w:softHyphen/>
        <w:t>størrelser og flere hele stillinger. Bakgrunnen er at sektoren er preget av mange små stillinger. Etablering av nye turnuser har imidlertid også hatt bredere målsettinger om bedre arbeidsmiljø, bedre tjenester, mindre vikarbruk og bedre ressursutnyttelse. I det følgende gis det en kortfattet oppsummering av forskningen på feltet.</w:t>
      </w:r>
    </w:p>
    <w:p w:rsidR="00804EE0" w:rsidRDefault="00804EE0" w:rsidP="00804EE0">
      <w:pPr>
        <w:pStyle w:val="Brdtekst"/>
        <w:rPr>
          <w:lang w:eastAsia="nb-NO"/>
        </w:rPr>
      </w:pPr>
      <w:r>
        <w:rPr>
          <w:lang w:eastAsia="nb-NO"/>
        </w:rPr>
        <w:t>Forskningen på feltet har dokumentert at et høyt omfang av små stillinger fører til svekket tjenestekvalitet og en ineffektiv tjeneste. Samtidig gir små stillinger uverdige ansettelses</w:t>
      </w:r>
      <w:r>
        <w:rPr>
          <w:lang w:eastAsia="nb-NO"/>
        </w:rPr>
        <w:softHyphen/>
      </w:r>
      <w:r>
        <w:rPr>
          <w:lang w:eastAsia="nb-NO"/>
        </w:rPr>
        <w:softHyphen/>
        <w:t>forhold for arbeidstakere, som er avhengig av full lønn/pensjon og mer forutsigbarhet.</w:t>
      </w:r>
    </w:p>
    <w:p w:rsidR="00804EE0" w:rsidRDefault="00804EE0" w:rsidP="00804EE0">
      <w:pPr>
        <w:pStyle w:val="Brdtekst"/>
        <w:rPr>
          <w:lang w:eastAsia="nb-NO"/>
        </w:rPr>
      </w:pPr>
      <w:r>
        <w:rPr>
          <w:lang w:eastAsia="nb-NO"/>
        </w:rPr>
        <w:t xml:space="preserve">Små stillinger bidrar til en fragmentert tjeneste og virker direkte negativt inn på tjenestekvaliteten når omfanget er stort. Særlig innen pleie- og omsorgssektoren vil mange av brukerne ha behov for stabile tjenesteutøvere som de kjenner og som kjenner dem. En virksomhet som satser på heltidsstillinger har lettere for å trekke til seg kompetent arbeidskraft og holde på den. Den vil ha lettere for å utvikle gode fagmiljøer og for å legge opp en tjeneste «med bruker i sentrum». Dermed sikres både kompetent arbeidskraft og en mer brukervennlig anvendelse av arbeidskraften. </w:t>
      </w:r>
    </w:p>
    <w:p w:rsidR="00D0728A" w:rsidRDefault="00D0728A" w:rsidP="00D0728A">
      <w:pPr>
        <w:pStyle w:val="Overskrift4"/>
      </w:pPr>
      <w:r>
        <w:t xml:space="preserve">Strategier og planer for videre utvikling </w:t>
      </w:r>
    </w:p>
    <w:p w:rsidR="00A75C87" w:rsidRDefault="00804EE0" w:rsidP="00FC5F4C">
      <w:pPr>
        <w:pStyle w:val="Listeavsnitt"/>
        <w:numPr>
          <w:ilvl w:val="0"/>
          <w:numId w:val="10"/>
        </w:numPr>
      </w:pPr>
      <w:r>
        <w:t>Beholde</w:t>
      </w:r>
      <w:r w:rsidR="00A75C87">
        <w:t xml:space="preserve">  </w:t>
      </w:r>
    </w:p>
    <w:p w:rsidR="00A75C87" w:rsidRDefault="00804EE0" w:rsidP="00FC5F4C">
      <w:pPr>
        <w:pStyle w:val="Listeavsnitt"/>
        <w:numPr>
          <w:ilvl w:val="0"/>
          <w:numId w:val="10"/>
        </w:numPr>
      </w:pPr>
      <w:r>
        <w:t xml:space="preserve">Utvikle </w:t>
      </w:r>
      <w:r w:rsidR="00A75C87">
        <w:t xml:space="preserve"> </w:t>
      </w:r>
    </w:p>
    <w:p w:rsidR="00A75C87" w:rsidRDefault="00804EE0" w:rsidP="00FC5F4C">
      <w:pPr>
        <w:pStyle w:val="Listeavsnitt"/>
        <w:numPr>
          <w:ilvl w:val="0"/>
          <w:numId w:val="10"/>
        </w:numPr>
      </w:pPr>
      <w:r>
        <w:t xml:space="preserve">Rekruttere </w:t>
      </w:r>
      <w:r w:rsidR="00A75C87">
        <w:t xml:space="preserve"> </w:t>
      </w:r>
    </w:p>
    <w:p w:rsidR="00A75C87" w:rsidRDefault="00A75C87" w:rsidP="00FC5F4C">
      <w:pPr>
        <w:pStyle w:val="Listeavsnitt"/>
        <w:numPr>
          <w:ilvl w:val="0"/>
          <w:numId w:val="10"/>
        </w:numPr>
      </w:pPr>
      <w:r>
        <w:t>Benytte</w:t>
      </w:r>
    </w:p>
    <w:p w:rsidR="00804EE0" w:rsidRDefault="00804EE0" w:rsidP="00804EE0">
      <w:pPr>
        <w:pStyle w:val="Brdtekst"/>
        <w:rPr>
          <w:lang w:eastAsia="nb-NO"/>
        </w:rPr>
      </w:pPr>
      <w:r w:rsidRPr="00D506B0">
        <w:rPr>
          <w:rStyle w:val="Overskrift5Tegn"/>
        </w:rPr>
        <w:t>Beholde:</w:t>
      </w:r>
      <w:r>
        <w:t xml:space="preserve"> Innebærer blant annet å øke stillingsbrøker.</w:t>
      </w:r>
      <w:r w:rsidR="00D0728A">
        <w:t xml:space="preserve"> </w:t>
      </w:r>
      <w:r w:rsidR="00D0728A" w:rsidRPr="0069480E">
        <w:rPr>
          <w:color w:val="000000" w:themeColor="text1"/>
          <w:lang w:eastAsia="nb-NO"/>
        </w:rPr>
        <w:t>Gevinster er</w:t>
      </w:r>
      <w:r w:rsidR="00D0728A">
        <w:rPr>
          <w:color w:val="000000" w:themeColor="text1"/>
          <w:lang w:eastAsia="nb-NO"/>
        </w:rPr>
        <w:t xml:space="preserve"> behov for færre tjenesteytere og </w:t>
      </w:r>
      <w:r w:rsidR="00D0728A" w:rsidRPr="0069480E">
        <w:rPr>
          <w:color w:val="000000" w:themeColor="text1"/>
          <w:lang w:eastAsia="nb-NO"/>
        </w:rPr>
        <w:t>større stillinger</w:t>
      </w:r>
      <w:r w:rsidR="00D0728A">
        <w:rPr>
          <w:color w:val="000000" w:themeColor="text1"/>
          <w:lang w:eastAsia="nb-NO"/>
        </w:rPr>
        <w:t xml:space="preserve">. </w:t>
      </w:r>
      <w:r>
        <w:t xml:space="preserve"> </w:t>
      </w:r>
      <w:r w:rsidRPr="0028701A">
        <w:rPr>
          <w:lang w:eastAsia="nb-NO"/>
        </w:rPr>
        <w:t>Det er jobbet med en utvikling av heltids kultur i kommunen</w:t>
      </w:r>
      <w:r>
        <w:rPr>
          <w:lang w:eastAsia="nb-NO"/>
        </w:rPr>
        <w:t xml:space="preserve">. </w:t>
      </w:r>
      <w:r w:rsidRPr="0069480E">
        <w:rPr>
          <w:lang w:eastAsia="nb-NO"/>
        </w:rPr>
        <w:t xml:space="preserve">Tiltak som skal bidra til økt stillingsprosent er utprøving av alternative arbeidstidsordninger. </w:t>
      </w:r>
      <w:r w:rsidR="00D0728A" w:rsidRPr="0069480E">
        <w:rPr>
          <w:lang w:eastAsia="nb-NO"/>
        </w:rPr>
        <w:t>Det er et mål at gjennomsnittlig stillingsp</w:t>
      </w:r>
      <w:r w:rsidR="00D0728A" w:rsidRPr="0069480E">
        <w:rPr>
          <w:lang w:eastAsia="nb-NO"/>
        </w:rPr>
        <w:softHyphen/>
        <w:t xml:space="preserve">rosent skal øke til 80 prosent, og at det ikke skal utlyses stillinger under 50 prosent. Resultatene skal meldes </w:t>
      </w:r>
      <w:r w:rsidR="00D0728A">
        <w:rPr>
          <w:lang w:eastAsia="nb-NO"/>
        </w:rPr>
        <w:t xml:space="preserve">årlig.  </w:t>
      </w:r>
      <w:r w:rsidRPr="0069480E">
        <w:rPr>
          <w:lang w:eastAsia="nb-NO"/>
        </w:rPr>
        <w:t xml:space="preserve">For å høste erfaringer er det satt i gang </w:t>
      </w:r>
      <w:r>
        <w:rPr>
          <w:lang w:eastAsia="nb-NO"/>
        </w:rPr>
        <w:t>flere tiltak</w:t>
      </w:r>
      <w:r w:rsidRPr="0069480E">
        <w:rPr>
          <w:lang w:eastAsia="nb-NO"/>
        </w:rPr>
        <w:t xml:space="preserve"> </w:t>
      </w:r>
    </w:p>
    <w:p w:rsidR="00804EE0" w:rsidRDefault="00804EE0" w:rsidP="00804EE0">
      <w:r w:rsidRPr="00D506B0">
        <w:rPr>
          <w:rStyle w:val="Overskrift5Tegn"/>
        </w:rPr>
        <w:t>Utvikle</w:t>
      </w:r>
      <w:r w:rsidR="000B4E6C">
        <w:rPr>
          <w:rStyle w:val="Overskrift5Tegn"/>
        </w:rPr>
        <w:t>:</w:t>
      </w:r>
      <w:r w:rsidRPr="002866AD">
        <w:rPr>
          <w:rStyle w:val="Overskrift3Tegn"/>
        </w:rPr>
        <w:t xml:space="preserve"> </w:t>
      </w:r>
      <w:r>
        <w:t xml:space="preserve">handler om å skape en lærende organisasjon hvor vi vil legge til rette for faglig og personlig utvikling i form av etisk refleksjon, </w:t>
      </w:r>
      <w:r w:rsidR="009A6710">
        <w:t>veiledning, gjennom</w:t>
      </w:r>
      <w:r>
        <w:t xml:space="preserve"> kurstilbud, hospitering, videre og etterutdanning. </w:t>
      </w:r>
      <w:r w:rsidR="00BE5551">
        <w:t xml:space="preserve"> </w:t>
      </w:r>
      <w:r>
        <w:t>Kompetansekartlegging gjøres via Sticos og årlig vekst og utviklingssamtaler med leder.</w:t>
      </w:r>
      <w:r w:rsidR="00D0728A">
        <w:t xml:space="preserve"> Det søkes årlig fylkesmannen for midler for kompetanseheving og innovasjonsmidler.</w:t>
      </w:r>
      <w:r w:rsidR="00DC2606">
        <w:t xml:space="preserve"> Kontinuerlig arbeid med kompetanseplan.</w:t>
      </w:r>
    </w:p>
    <w:p w:rsidR="00804EE0" w:rsidRDefault="00804EE0" w:rsidP="00804EE0">
      <w:r w:rsidRPr="00D506B0">
        <w:rPr>
          <w:rStyle w:val="Overskrift5Tegn"/>
        </w:rPr>
        <w:t>Rekruttere</w:t>
      </w:r>
      <w:r>
        <w:t xml:space="preserve">: vil si å ansette personell med den utdanning/kompetanse og motivasjon som kreves for stillingen. Det vil i løpet </w:t>
      </w:r>
      <w:r w:rsidR="00DC2606">
        <w:t xml:space="preserve">av våren 2019 bli utarbeidet en </w:t>
      </w:r>
      <w:r>
        <w:t>rekrutteringsplan.</w:t>
      </w:r>
    </w:p>
    <w:p w:rsidR="00804EE0" w:rsidRDefault="00804EE0" w:rsidP="00804EE0">
      <w:r w:rsidRPr="00D506B0">
        <w:rPr>
          <w:rStyle w:val="Overskrift5Tegn"/>
        </w:rPr>
        <w:t>Benytte:</w:t>
      </w:r>
      <w:r>
        <w:t xml:space="preserve"> vil her si å organisere arbeidet slik at eksisterende kompetanse kan benyttes av hele organisasjonen, og brukes på en effektiv måte. Samtidig med at de ansatte skal få anvendt sin kompetanse. </w:t>
      </w:r>
    </w:p>
    <w:p w:rsidR="00306BFD" w:rsidRDefault="00804EE0" w:rsidP="00306BFD">
      <w:r w:rsidRPr="00306BFD">
        <w:rPr>
          <w:rStyle w:val="Overskrift4Tegn"/>
        </w:rPr>
        <w:t xml:space="preserve">Gjennom disse </w:t>
      </w:r>
      <w:r w:rsidR="00BE5551" w:rsidRPr="00306BFD">
        <w:rPr>
          <w:rStyle w:val="Overskrift4Tegn"/>
        </w:rPr>
        <w:t>strategiene</w:t>
      </w:r>
      <w:r w:rsidR="00306BFD">
        <w:rPr>
          <w:rStyle w:val="Overskrift4Tegn"/>
        </w:rPr>
        <w:t xml:space="preserve"> vil Brønnøy kommune</w:t>
      </w:r>
    </w:p>
    <w:p w:rsidR="00306BFD" w:rsidRDefault="00804EE0" w:rsidP="00FC5F4C">
      <w:pPr>
        <w:pStyle w:val="Listeavsnitt"/>
        <w:numPr>
          <w:ilvl w:val="0"/>
          <w:numId w:val="12"/>
        </w:numPr>
      </w:pPr>
      <w:r>
        <w:t xml:space="preserve">Sikre at nødvendig kompetanse er på rett plass til rett tid </w:t>
      </w:r>
    </w:p>
    <w:p w:rsidR="00306BFD" w:rsidRDefault="00804EE0" w:rsidP="00FC5F4C">
      <w:pPr>
        <w:pStyle w:val="Listeavsnitt"/>
        <w:numPr>
          <w:ilvl w:val="0"/>
          <w:numId w:val="11"/>
        </w:numPr>
      </w:pPr>
      <w:r>
        <w:t>Gi våre brukere en god og helhetlige tjenest</w:t>
      </w:r>
      <w:r w:rsidR="00306BFD">
        <w:t xml:space="preserve">e. </w:t>
      </w:r>
    </w:p>
    <w:p w:rsidR="00306BFD" w:rsidRDefault="00804EE0" w:rsidP="00FC5F4C">
      <w:pPr>
        <w:pStyle w:val="Listeavsnitt"/>
        <w:numPr>
          <w:ilvl w:val="0"/>
          <w:numId w:val="11"/>
        </w:numPr>
      </w:pPr>
      <w:r>
        <w:t>Være en lær</w:t>
      </w:r>
      <w:r w:rsidR="00306BFD">
        <w:t>ende organisasjon i utvikling</w:t>
      </w:r>
    </w:p>
    <w:p w:rsidR="00804EE0" w:rsidRPr="005E0BDF" w:rsidRDefault="00F22E1A" w:rsidP="00FC5F4C">
      <w:pPr>
        <w:pStyle w:val="Listeavsnitt"/>
        <w:numPr>
          <w:ilvl w:val="0"/>
          <w:numId w:val="11"/>
        </w:numPr>
      </w:pPr>
      <w:r>
        <w:t>Drive gode prosjekter som skal over i drif</w:t>
      </w:r>
      <w:r w:rsidR="00BE5551">
        <w:t>t</w:t>
      </w:r>
    </w:p>
    <w:p w:rsidR="00804EE0" w:rsidRDefault="00804EE0" w:rsidP="00804EE0">
      <w:pPr>
        <w:spacing w:before="0" w:after="0" w:line="240" w:lineRule="auto"/>
        <w:rPr>
          <w:b/>
          <w:sz w:val="24"/>
          <w:szCs w:val="20"/>
          <w:lang w:eastAsia="nb-NO"/>
        </w:rPr>
      </w:pPr>
    </w:p>
    <w:p w:rsidR="00804EE0" w:rsidRDefault="00804EE0" w:rsidP="00804EE0">
      <w:pPr>
        <w:spacing w:before="0" w:after="0" w:line="240" w:lineRule="auto"/>
        <w:rPr>
          <w:b/>
          <w:sz w:val="24"/>
          <w:szCs w:val="20"/>
          <w:lang w:eastAsia="nb-NO"/>
        </w:rPr>
      </w:pPr>
    </w:p>
    <w:p w:rsidR="0096062A" w:rsidRDefault="0096062A" w:rsidP="00804EE0">
      <w:pPr>
        <w:spacing w:before="0" w:after="0" w:line="240" w:lineRule="auto"/>
        <w:rPr>
          <w:b/>
          <w:sz w:val="24"/>
          <w:szCs w:val="20"/>
          <w:lang w:eastAsia="nb-NO"/>
        </w:rPr>
        <w:sectPr w:rsidR="0096062A" w:rsidSect="00262EF1">
          <w:type w:val="continuous"/>
          <w:pgSz w:w="11906" w:h="16838" w:code="9"/>
          <w:pgMar w:top="1560" w:right="1416" w:bottom="1560" w:left="1701" w:header="720" w:footer="680" w:gutter="0"/>
          <w:paperSrc w:first="15" w:other="15"/>
          <w:cols w:num="2" w:space="720"/>
          <w:titlePg/>
          <w:docGrid w:linePitch="360"/>
        </w:sectPr>
      </w:pPr>
    </w:p>
    <w:p w:rsidR="00804EE0" w:rsidRDefault="00804EE0" w:rsidP="00804EE0">
      <w:pPr>
        <w:spacing w:before="0" w:after="0" w:line="240" w:lineRule="auto"/>
        <w:rPr>
          <w:b/>
          <w:sz w:val="24"/>
          <w:szCs w:val="20"/>
          <w:lang w:eastAsia="nb-NO"/>
        </w:rPr>
      </w:pPr>
    </w:p>
    <w:p w:rsidR="00803576" w:rsidRDefault="00803576" w:rsidP="00804EE0">
      <w:pPr>
        <w:spacing w:before="0" w:after="0" w:line="240" w:lineRule="auto"/>
        <w:rPr>
          <w:b/>
          <w:sz w:val="24"/>
          <w:szCs w:val="20"/>
          <w:lang w:eastAsia="nb-NO"/>
        </w:rPr>
      </w:pPr>
    </w:p>
    <w:p w:rsidR="00804EE0" w:rsidRDefault="00306BFD" w:rsidP="00804EE0">
      <w:pPr>
        <w:spacing w:before="0" w:after="0" w:line="240" w:lineRule="auto"/>
        <w:rPr>
          <w:b/>
          <w:sz w:val="24"/>
          <w:szCs w:val="20"/>
          <w:lang w:eastAsia="nb-NO"/>
        </w:rPr>
      </w:pPr>
      <w:r>
        <w:rPr>
          <w:noProof/>
          <w:lang w:eastAsia="nb-NO"/>
        </w:rPr>
        <w:drawing>
          <wp:inline distT="0" distB="0" distL="0" distR="0" wp14:anchorId="4A06BD91" wp14:editId="7FA345D4">
            <wp:extent cx="4783540" cy="1699146"/>
            <wp:effectExtent l="0" t="0" r="0" b="0"/>
            <wp:docPr id="1" name="Bilde 1" descr="Bilderesultat for kompetanse"/>
            <wp:cNvGraphicFramePr/>
            <a:graphic xmlns:a="http://schemas.openxmlformats.org/drawingml/2006/main">
              <a:graphicData uri="http://schemas.openxmlformats.org/drawingml/2006/picture">
                <pic:pic xmlns:pic="http://schemas.openxmlformats.org/drawingml/2006/picture">
                  <pic:nvPicPr>
                    <pic:cNvPr id="1" name="Bilde 1" descr="Bilderesultat for kompetanse"/>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85222" cy="1699744"/>
                    </a:xfrm>
                    <a:prstGeom prst="rect">
                      <a:avLst/>
                    </a:prstGeom>
                    <a:noFill/>
                    <a:ln>
                      <a:noFill/>
                    </a:ln>
                  </pic:spPr>
                </pic:pic>
              </a:graphicData>
            </a:graphic>
          </wp:inline>
        </w:drawing>
      </w:r>
    </w:p>
    <w:p w:rsidR="00804EE0" w:rsidRDefault="00804EE0" w:rsidP="00804EE0">
      <w:pPr>
        <w:spacing w:before="0" w:after="0" w:line="240" w:lineRule="auto"/>
        <w:rPr>
          <w:b/>
          <w:sz w:val="24"/>
          <w:szCs w:val="20"/>
          <w:lang w:eastAsia="nb-NO"/>
        </w:rPr>
      </w:pPr>
    </w:p>
    <w:p w:rsidR="00D0728A" w:rsidRDefault="00D0728A" w:rsidP="00804EE0">
      <w:pPr>
        <w:spacing w:before="0" w:after="0" w:line="240" w:lineRule="auto"/>
        <w:rPr>
          <w:b/>
          <w:sz w:val="24"/>
          <w:szCs w:val="20"/>
          <w:lang w:eastAsia="nb-NO"/>
        </w:rPr>
      </w:pPr>
    </w:p>
    <w:p w:rsidR="0096062A" w:rsidRDefault="0096062A">
      <w:pPr>
        <w:spacing w:before="0" w:after="160" w:line="259" w:lineRule="auto"/>
        <w:rPr>
          <w:rFonts w:asciiTheme="majorHAnsi" w:eastAsiaTheme="majorEastAsia" w:hAnsiTheme="majorHAnsi" w:cstheme="majorBidi"/>
          <w:b/>
          <w:sz w:val="28"/>
          <w:szCs w:val="26"/>
        </w:rPr>
      </w:pPr>
      <w:r>
        <w:br w:type="page"/>
      </w:r>
    </w:p>
    <w:p w:rsidR="005B0434" w:rsidRDefault="005B0434" w:rsidP="00FC5F4C">
      <w:pPr>
        <w:pStyle w:val="Overskrift2"/>
        <w:numPr>
          <w:ilvl w:val="1"/>
          <w:numId w:val="33"/>
        </w:numPr>
        <w:sectPr w:rsidR="005B0434" w:rsidSect="00262EF1">
          <w:type w:val="continuous"/>
          <w:pgSz w:w="11906" w:h="16838" w:code="9"/>
          <w:pgMar w:top="1560" w:right="1416" w:bottom="1560" w:left="1701" w:header="720" w:footer="680" w:gutter="0"/>
          <w:paperSrc w:first="15" w:other="15"/>
          <w:cols w:space="720"/>
          <w:titlePg/>
          <w:docGrid w:linePitch="360"/>
        </w:sectPr>
      </w:pPr>
      <w:bookmarkStart w:id="66" w:name="_Toc529427199"/>
      <w:r>
        <w:t>Tilbudet til personer med demens</w:t>
      </w:r>
      <w:bookmarkEnd w:id="66"/>
      <w:r>
        <w:t xml:space="preserve"> </w:t>
      </w:r>
    </w:p>
    <w:p w:rsidR="005B0434" w:rsidRDefault="005B0434" w:rsidP="005B0434">
      <w:pPr>
        <w:pStyle w:val="Overskrift4"/>
      </w:pPr>
      <w:r w:rsidRPr="007662B5">
        <w:t xml:space="preserve">Antall personer med demens i </w:t>
      </w:r>
      <w:r>
        <w:t>Brønnøy</w:t>
      </w:r>
    </w:p>
    <w:p w:rsidR="005B0434" w:rsidRPr="005E045E" w:rsidRDefault="005B0434" w:rsidP="005B0434">
      <w:pPr>
        <w:pStyle w:val="Brdtekst"/>
        <w:rPr>
          <w:lang w:eastAsia="nb-NO"/>
        </w:rPr>
      </w:pPr>
      <w:r w:rsidRPr="00DA1E52">
        <w:rPr>
          <w:lang w:eastAsia="nb-NO"/>
        </w:rPr>
        <w:t>Det foreligger ingen norske studier av forekomsten av (prevalens) demens i befolkningen. Derimot er det foretatt ulike internasjonale studier av forekomsten av demens i ulike aldersgrupper slik det er vist i tabellen under. Felles for studiene er at forekomsten av demens øker med alderen</w:t>
      </w:r>
      <w:r>
        <w:rPr>
          <w:lang w:eastAsia="nb-NO"/>
        </w:rPr>
        <w:t>, og at det er mer enn 40 prosent av eldre over 90 år som</w:t>
      </w:r>
      <w:r w:rsidRPr="00DA1E52">
        <w:rPr>
          <w:lang w:eastAsia="nb-NO"/>
        </w:rPr>
        <w:t xml:space="preserve"> har demens. Ellers viser studiene nokså store forskjeller i andelen med demens i de ulike aldersgruppene. Disse forskjellene illustrerer usikkerheten knyttet til en nøyaktig tallfesting av antall demente.</w:t>
      </w:r>
    </w:p>
    <w:p w:rsidR="005B0434" w:rsidRDefault="005B0434" w:rsidP="005B0434">
      <w:pPr>
        <w:spacing w:before="0" w:after="0" w:line="240" w:lineRule="auto"/>
      </w:pPr>
      <w:r w:rsidRPr="00D4455C">
        <w:rPr>
          <w:noProof/>
          <w:lang w:eastAsia="nb-NO"/>
        </w:rPr>
        <w:drawing>
          <wp:inline distT="0" distB="0" distL="0" distR="0" wp14:anchorId="35BAD445" wp14:editId="5B6E3774">
            <wp:extent cx="2561590" cy="1543050"/>
            <wp:effectExtent l="0" t="0" r="0" b="0"/>
            <wp:docPr id="5" name="Bilde 8">
              <a:extLst xmlns:a="http://schemas.openxmlformats.org/drawingml/2006/main">
                <a:ext uri="{FF2B5EF4-FFF2-40B4-BE49-F238E27FC236}">
                  <a16:creationId xmlns:a16="http://schemas.microsoft.com/office/drawing/2014/main" id="{B6C3950A-82F0-4E2B-A3C4-E275A8150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8">
                      <a:extLst>
                        <a:ext uri="{FF2B5EF4-FFF2-40B4-BE49-F238E27FC236}">
                          <a16:creationId xmlns:a16="http://schemas.microsoft.com/office/drawing/2014/main" id="{B6C3950A-82F0-4E2B-A3C4-E275A8150B20}"/>
                        </a:ext>
                      </a:extLst>
                    </pic:cNvPr>
                    <pic:cNvPicPr>
                      <a:picLocks noChangeAspect="1"/>
                    </pic:cNvPicPr>
                  </pic:nvPicPr>
                  <pic:blipFill>
                    <a:blip r:embed="rId42"/>
                    <a:stretch>
                      <a:fillRect/>
                    </a:stretch>
                  </pic:blipFill>
                  <pic:spPr>
                    <a:xfrm>
                      <a:off x="0" y="0"/>
                      <a:ext cx="2561590" cy="1543050"/>
                    </a:xfrm>
                    <a:prstGeom prst="rect">
                      <a:avLst/>
                    </a:prstGeom>
                  </pic:spPr>
                </pic:pic>
              </a:graphicData>
            </a:graphic>
          </wp:inline>
        </w:drawing>
      </w:r>
    </w:p>
    <w:p w:rsidR="005B0434" w:rsidRDefault="005B0434" w:rsidP="005B0434">
      <w:pPr>
        <w:pStyle w:val="Brdtekst"/>
        <w:spacing w:before="180"/>
        <w:rPr>
          <w:lang w:eastAsia="nb-NO"/>
        </w:rPr>
      </w:pPr>
      <w:r w:rsidRPr="00DA1E52">
        <w:rPr>
          <w:lang w:eastAsia="nb-NO"/>
        </w:rPr>
        <w:t xml:space="preserve">Det er anslått rundt </w:t>
      </w:r>
      <w:r>
        <w:rPr>
          <w:lang w:eastAsia="nb-NO"/>
        </w:rPr>
        <w:t>124</w:t>
      </w:r>
      <w:r w:rsidRPr="00DA1E52">
        <w:rPr>
          <w:lang w:eastAsia="nb-NO"/>
        </w:rPr>
        <w:t xml:space="preserve"> personer med demens i </w:t>
      </w:r>
      <w:r>
        <w:rPr>
          <w:lang w:eastAsia="nb-NO"/>
        </w:rPr>
        <w:t>Brønnøy</w:t>
      </w:r>
      <w:r w:rsidRPr="00DA1E52">
        <w:rPr>
          <w:lang w:eastAsia="nb-NO"/>
        </w:rPr>
        <w:t xml:space="preserve"> i 201</w:t>
      </w:r>
      <w:r>
        <w:rPr>
          <w:lang w:eastAsia="nb-NO"/>
        </w:rPr>
        <w:t>7</w:t>
      </w:r>
      <w:r w:rsidRPr="00DA1E52">
        <w:rPr>
          <w:lang w:eastAsia="nb-NO"/>
        </w:rPr>
        <w:t>, jf</w:t>
      </w:r>
      <w:r>
        <w:rPr>
          <w:lang w:eastAsia="nb-NO"/>
        </w:rPr>
        <w:t>.</w:t>
      </w:r>
      <w:r w:rsidRPr="00DA1E52">
        <w:rPr>
          <w:lang w:eastAsia="nb-NO"/>
        </w:rPr>
        <w:t xml:space="preserve"> figuren over. I perioden fra 1986 til 2017 har antall personer med demens økt med rundt </w:t>
      </w:r>
      <w:r>
        <w:rPr>
          <w:lang w:eastAsia="nb-NO"/>
        </w:rPr>
        <w:t>33</w:t>
      </w:r>
      <w:r w:rsidRPr="00DA1E52">
        <w:rPr>
          <w:lang w:eastAsia="nb-NO"/>
        </w:rPr>
        <w:t xml:space="preserve"> personer. I 20</w:t>
      </w:r>
      <w:r>
        <w:rPr>
          <w:lang w:eastAsia="nb-NO"/>
        </w:rPr>
        <w:t>38</w:t>
      </w:r>
      <w:r w:rsidRPr="00DA1E52">
        <w:rPr>
          <w:lang w:eastAsia="nb-NO"/>
        </w:rPr>
        <w:t xml:space="preserve"> vil det være rundt </w:t>
      </w:r>
      <w:r>
        <w:rPr>
          <w:lang w:eastAsia="nb-NO"/>
        </w:rPr>
        <w:t>248</w:t>
      </w:r>
      <w:r w:rsidRPr="00DA1E52">
        <w:rPr>
          <w:lang w:eastAsia="nb-NO"/>
        </w:rPr>
        <w:t xml:space="preserve"> personer med demens i kommunen. Nye medisiner kan bidra ti</w:t>
      </w:r>
      <w:r>
        <w:rPr>
          <w:lang w:eastAsia="nb-NO"/>
        </w:rPr>
        <w:t>l å redusere forekomst/tjeneste</w:t>
      </w:r>
      <w:r w:rsidRPr="00DA1E52">
        <w:rPr>
          <w:lang w:eastAsia="nb-NO"/>
        </w:rPr>
        <w:t>behov. På den annen side vil redusert dødelighet av hjerte-</w:t>
      </w:r>
      <w:r>
        <w:rPr>
          <w:lang w:eastAsia="nb-NO"/>
        </w:rPr>
        <w:t xml:space="preserve"> og karsykdom og kreft øke fore</w:t>
      </w:r>
      <w:r w:rsidRPr="00DA1E52">
        <w:rPr>
          <w:lang w:eastAsia="nb-NO"/>
        </w:rPr>
        <w:t>komsten av demens. Fysisk aktivitet blir ansett å være et viktig forebyggende tiltak.</w:t>
      </w:r>
    </w:p>
    <w:p w:rsidR="005B0434" w:rsidRDefault="005B0434" w:rsidP="005B0434">
      <w:pPr>
        <w:pStyle w:val="Overskrift4"/>
      </w:pPr>
      <w:r>
        <w:t>Hva sier forskningen?</w:t>
      </w:r>
    </w:p>
    <w:p w:rsidR="005B0434" w:rsidRPr="000F6AE3" w:rsidRDefault="005B0434" w:rsidP="005B0434">
      <w:pPr>
        <w:pStyle w:val="Brdtekst"/>
        <w:rPr>
          <w:lang w:eastAsia="nb-NO"/>
        </w:rPr>
      </w:pPr>
      <w:r>
        <w:rPr>
          <w:lang w:eastAsia="nb-NO"/>
        </w:rPr>
        <w:t>Det er</w:t>
      </w:r>
      <w:r w:rsidRPr="000F6AE3">
        <w:rPr>
          <w:lang w:eastAsia="nb-NO"/>
        </w:rPr>
        <w:t xml:space="preserve"> foretatt en kartlegging av tjenester, kostnader og syk</w:t>
      </w:r>
      <w:r>
        <w:rPr>
          <w:lang w:eastAsia="nb-NO"/>
        </w:rPr>
        <w:softHyphen/>
      </w:r>
      <w:r w:rsidRPr="000F6AE3">
        <w:rPr>
          <w:lang w:eastAsia="nb-NO"/>
        </w:rPr>
        <w:t>doms</w:t>
      </w:r>
      <w:r>
        <w:rPr>
          <w:lang w:eastAsia="nb-NO"/>
        </w:rPr>
        <w:softHyphen/>
      </w:r>
      <w:r w:rsidRPr="000F6AE3">
        <w:rPr>
          <w:lang w:eastAsia="nb-NO"/>
        </w:rPr>
        <w:t>forløp for rundt 2 000 personer med demens i Norge. Resultatet vis</w:t>
      </w:r>
      <w:r>
        <w:rPr>
          <w:lang w:eastAsia="nb-NO"/>
        </w:rPr>
        <w:t>te</w:t>
      </w:r>
      <w:r w:rsidRPr="000F6AE3">
        <w:rPr>
          <w:lang w:eastAsia="nb-NO"/>
        </w:rPr>
        <w:t xml:space="preserve"> at gjennom</w:t>
      </w:r>
      <w:r>
        <w:rPr>
          <w:lang w:eastAsia="nb-NO"/>
        </w:rPr>
        <w:softHyphen/>
      </w:r>
      <w:r w:rsidRPr="000F6AE3">
        <w:rPr>
          <w:lang w:eastAsia="nb-NO"/>
        </w:rPr>
        <w:t>snittlig sykdomsvarighet var på 8,1 år</w:t>
      </w:r>
      <w:r>
        <w:rPr>
          <w:lang w:eastAsia="nb-NO"/>
        </w:rPr>
        <w:t>,</w:t>
      </w:r>
      <w:r w:rsidRPr="000F6AE3">
        <w:rPr>
          <w:lang w:eastAsia="nb-NO"/>
        </w:rPr>
        <w:t xml:space="preserve"> som forskerne har valgt å dele i tre stadier</w:t>
      </w:r>
      <w:r>
        <w:rPr>
          <w:lang w:eastAsia="nb-NO"/>
        </w:rPr>
        <w:t xml:space="preserve"> eller faser</w:t>
      </w:r>
      <w:r w:rsidRPr="000F6AE3">
        <w:rPr>
          <w:lang w:eastAsia="nb-NO"/>
        </w:rPr>
        <w:t>:</w:t>
      </w:r>
    </w:p>
    <w:p w:rsidR="005B0434" w:rsidRPr="000F6AE3" w:rsidRDefault="005B0434" w:rsidP="00FC5F4C">
      <w:pPr>
        <w:pStyle w:val="Listeavsnitt"/>
        <w:numPr>
          <w:ilvl w:val="0"/>
          <w:numId w:val="14"/>
        </w:numPr>
        <w:spacing w:before="40"/>
        <w:rPr>
          <w:lang w:eastAsia="nb-NO"/>
        </w:rPr>
      </w:pPr>
      <w:r w:rsidRPr="000F6AE3">
        <w:rPr>
          <w:lang w:eastAsia="nb-NO"/>
        </w:rPr>
        <w:t>Fra symptomdebut til di</w:t>
      </w:r>
      <w:r>
        <w:rPr>
          <w:lang w:eastAsia="nb-NO"/>
        </w:rPr>
        <w:t>agnosestilling (</w:t>
      </w:r>
      <w:r w:rsidRPr="000F6AE3">
        <w:rPr>
          <w:lang w:eastAsia="nb-NO"/>
        </w:rPr>
        <w:t>varighet 3,0 år).</w:t>
      </w:r>
    </w:p>
    <w:p w:rsidR="005B0434" w:rsidRPr="000F6AE3" w:rsidRDefault="005B0434" w:rsidP="00FC5F4C">
      <w:pPr>
        <w:pStyle w:val="Listeavsnitt"/>
        <w:numPr>
          <w:ilvl w:val="0"/>
          <w:numId w:val="14"/>
        </w:numPr>
        <w:spacing w:before="40"/>
        <w:rPr>
          <w:lang w:eastAsia="nb-NO"/>
        </w:rPr>
      </w:pPr>
      <w:r w:rsidRPr="000F6AE3">
        <w:rPr>
          <w:lang w:eastAsia="nb-NO"/>
        </w:rPr>
        <w:t xml:space="preserve">Fra diagnosestilling til innleggelse </w:t>
      </w:r>
      <w:r>
        <w:rPr>
          <w:lang w:eastAsia="nb-NO"/>
        </w:rPr>
        <w:t>på institusjon (</w:t>
      </w:r>
      <w:r w:rsidRPr="000F6AE3">
        <w:rPr>
          <w:lang w:eastAsia="nb-NO"/>
        </w:rPr>
        <w:t>varighet 3,0 år).</w:t>
      </w:r>
    </w:p>
    <w:p w:rsidR="005B0434" w:rsidRDefault="005B0434" w:rsidP="00FC5F4C">
      <w:pPr>
        <w:pStyle w:val="Listeavsnitt"/>
        <w:numPr>
          <w:ilvl w:val="0"/>
          <w:numId w:val="14"/>
        </w:numPr>
        <w:spacing w:before="40"/>
        <w:rPr>
          <w:lang w:eastAsia="nb-NO"/>
        </w:rPr>
      </w:pPr>
      <w:r>
        <w:rPr>
          <w:lang w:eastAsia="nb-NO"/>
        </w:rPr>
        <w:t>Opphold på institusjon (</w:t>
      </w:r>
      <w:r w:rsidRPr="000F6AE3">
        <w:rPr>
          <w:lang w:eastAsia="nb-NO"/>
        </w:rPr>
        <w:t>varighet 2,1 år).</w:t>
      </w:r>
    </w:p>
    <w:p w:rsidR="005B0434" w:rsidRDefault="005B0434" w:rsidP="005B0434">
      <w:pPr>
        <w:pStyle w:val="Brdtekst"/>
        <w:spacing w:before="180"/>
        <w:rPr>
          <w:lang w:eastAsia="nb-NO"/>
        </w:rPr>
      </w:pPr>
      <w:r w:rsidRPr="000F6AE3">
        <w:rPr>
          <w:lang w:eastAsia="nb-NO"/>
        </w:rPr>
        <w:t>Forskerne har kartlagt at 90 prosent av personer med demens mottar hjelp fra pårørende. Når demensdiagnosen blir stilt</w:t>
      </w:r>
      <w:r>
        <w:rPr>
          <w:lang w:eastAsia="nb-NO"/>
        </w:rPr>
        <w:t>,</w:t>
      </w:r>
      <w:r w:rsidRPr="000F6AE3">
        <w:rPr>
          <w:lang w:eastAsia="nb-NO"/>
        </w:rPr>
        <w:t xml:space="preserve"> yte</w:t>
      </w:r>
      <w:r>
        <w:rPr>
          <w:lang w:eastAsia="nb-NO"/>
        </w:rPr>
        <w:t>r</w:t>
      </w:r>
      <w:r w:rsidRPr="000F6AE3">
        <w:rPr>
          <w:lang w:eastAsia="nb-NO"/>
        </w:rPr>
        <w:t xml:space="preserve"> </w:t>
      </w:r>
      <w:r>
        <w:rPr>
          <w:lang w:eastAsia="nb-NO"/>
        </w:rPr>
        <w:t>pårørende</w:t>
      </w:r>
      <w:r w:rsidRPr="000F6AE3">
        <w:rPr>
          <w:lang w:eastAsia="nb-NO"/>
        </w:rPr>
        <w:t xml:space="preserve"> i den andre fasen i gjennom</w:t>
      </w:r>
      <w:r>
        <w:rPr>
          <w:lang w:eastAsia="nb-NO"/>
        </w:rPr>
        <w:softHyphen/>
      </w:r>
      <w:r w:rsidRPr="000F6AE3">
        <w:rPr>
          <w:lang w:eastAsia="nb-NO"/>
        </w:rPr>
        <w:t>snitt 60 til 85 timer hjelp i måneden. I den tredje fasen på institusjon faller bistanden fra pårørende til 7 timer i måneden.</w:t>
      </w:r>
      <w:r>
        <w:rPr>
          <w:lang w:eastAsia="nb-NO"/>
        </w:rPr>
        <w:t xml:space="preserve"> (</w:t>
      </w:r>
      <w:r w:rsidRPr="000F6AE3">
        <w:rPr>
          <w:lang w:eastAsia="nb-NO"/>
        </w:rPr>
        <w:t>Sykehuset Innlandet (2015)</w:t>
      </w:r>
      <w:r>
        <w:rPr>
          <w:lang w:eastAsia="nb-NO"/>
        </w:rPr>
        <w:t>.</w:t>
      </w:r>
      <w:r w:rsidRPr="00F42054">
        <w:rPr>
          <w:lang w:eastAsia="nb-NO"/>
        </w:rPr>
        <w:t xml:space="preserve"> </w:t>
      </w:r>
    </w:p>
    <w:p w:rsidR="005B0434" w:rsidRDefault="005B0434" w:rsidP="005B0434">
      <w:pPr>
        <w:pStyle w:val="Brdtekst"/>
        <w:spacing w:before="180"/>
        <w:rPr>
          <w:lang w:eastAsia="nb-NO"/>
        </w:rPr>
      </w:pPr>
      <w:r>
        <w:rPr>
          <w:lang w:eastAsia="nb-NO"/>
        </w:rPr>
        <w:t>Nyere forskning viser at forekomsten av demens går ned og det er mye som tyder på at eldre i den vestlige verden ikke bare får demens senere i livet, men at de også lever kortere med demenstilstanden.</w:t>
      </w:r>
    </w:p>
    <w:p w:rsidR="005B0434" w:rsidRDefault="000B56A1" w:rsidP="005B0434">
      <w:pPr>
        <w:pStyle w:val="Overskrift4"/>
      </w:pPr>
      <w:r>
        <w:t>Innsatsområder</w:t>
      </w:r>
      <w:r w:rsidR="005B0434">
        <w:t xml:space="preserve"> i Brønnøy kommune</w:t>
      </w:r>
    </w:p>
    <w:p w:rsidR="000B56A1" w:rsidRPr="00322E9D" w:rsidRDefault="000B56A1" w:rsidP="00FC5F4C">
      <w:pPr>
        <w:pStyle w:val="Brdtekst"/>
        <w:numPr>
          <w:ilvl w:val="0"/>
          <w:numId w:val="29"/>
        </w:numPr>
        <w:rPr>
          <w:lang w:eastAsia="nb-NO"/>
        </w:rPr>
      </w:pPr>
      <w:r>
        <w:rPr>
          <w:lang w:eastAsia="nb-NO"/>
        </w:rPr>
        <w:t>I tidsløpet fra symptom til diagnose:</w:t>
      </w:r>
    </w:p>
    <w:p w:rsidR="00AE4794" w:rsidRPr="00AE4794" w:rsidRDefault="0015269A" w:rsidP="000B56A1">
      <w:pPr>
        <w:pStyle w:val="Brdtekst"/>
        <w:rPr>
          <w:lang w:eastAsia="nb-NO"/>
        </w:rPr>
      </w:pPr>
      <w:r>
        <w:rPr>
          <w:shd w:val="clear" w:color="auto" w:fill="FFFFFF" w:themeFill="background1"/>
          <w:lang w:eastAsia="nb-NO"/>
        </w:rPr>
        <w:t>S</w:t>
      </w:r>
      <w:r w:rsidR="005B0434">
        <w:rPr>
          <w:shd w:val="clear" w:color="auto" w:fill="FFFFFF" w:themeFill="background1"/>
          <w:lang w:eastAsia="nb-NO"/>
        </w:rPr>
        <w:t>tyrke samarbeid med</w:t>
      </w:r>
      <w:r>
        <w:rPr>
          <w:shd w:val="clear" w:color="auto" w:fill="FFFFFF" w:themeFill="background1"/>
          <w:lang w:eastAsia="nb-NO"/>
        </w:rPr>
        <w:t xml:space="preserve"> fastleger og hukommelsesteamet</w:t>
      </w:r>
      <w:r w:rsidR="005B0434">
        <w:rPr>
          <w:shd w:val="clear" w:color="auto" w:fill="FFFFFF" w:themeFill="background1"/>
          <w:lang w:eastAsia="nb-NO"/>
        </w:rPr>
        <w:t xml:space="preserve"> slik at utrednings</w:t>
      </w:r>
      <w:r w:rsidR="00C0315E">
        <w:rPr>
          <w:shd w:val="clear" w:color="auto" w:fill="FFFFFF" w:themeFill="background1"/>
          <w:lang w:eastAsia="nb-NO"/>
        </w:rPr>
        <w:t>-</w:t>
      </w:r>
      <w:r w:rsidR="005B0434">
        <w:rPr>
          <w:shd w:val="clear" w:color="auto" w:fill="FFFFFF" w:themeFill="background1"/>
          <w:lang w:eastAsia="nb-NO"/>
        </w:rPr>
        <w:t>fasen kortes ned og diagnose settes</w:t>
      </w:r>
      <w:r w:rsidR="00AE4794">
        <w:rPr>
          <w:shd w:val="clear" w:color="auto" w:fill="FFFFFF" w:themeFill="background1"/>
          <w:lang w:eastAsia="nb-NO"/>
        </w:rPr>
        <w:t>:</w:t>
      </w:r>
    </w:p>
    <w:p w:rsidR="005B0434" w:rsidRDefault="000B56A1" w:rsidP="00FC5F4C">
      <w:pPr>
        <w:pStyle w:val="Brdtekst"/>
        <w:numPr>
          <w:ilvl w:val="0"/>
          <w:numId w:val="29"/>
        </w:numPr>
        <w:rPr>
          <w:shd w:val="clear" w:color="auto" w:fill="FFFFFF" w:themeFill="background1"/>
          <w:lang w:eastAsia="nb-NO"/>
        </w:rPr>
      </w:pPr>
      <w:r>
        <w:rPr>
          <w:shd w:val="clear" w:color="auto" w:fill="FFFFFF" w:themeFill="background1"/>
          <w:lang w:eastAsia="nb-NO"/>
        </w:rPr>
        <w:t>I tidsløpet f</w:t>
      </w:r>
      <w:r w:rsidR="005B0434">
        <w:rPr>
          <w:shd w:val="clear" w:color="auto" w:fill="FFFFFF" w:themeFill="background1"/>
          <w:lang w:eastAsia="nb-NO"/>
        </w:rPr>
        <w:t>ra diagnose til innleggelse</w:t>
      </w:r>
      <w:r w:rsidR="00AE4794">
        <w:rPr>
          <w:shd w:val="clear" w:color="auto" w:fill="FFFFFF" w:themeFill="background1"/>
          <w:lang w:eastAsia="nb-NO"/>
        </w:rPr>
        <w:t>:</w:t>
      </w:r>
    </w:p>
    <w:p w:rsidR="00A13D22" w:rsidRDefault="005B0434" w:rsidP="00306BFD">
      <w:pPr>
        <w:pStyle w:val="Brdtekst"/>
        <w:ind w:left="360"/>
        <w:rPr>
          <w:shd w:val="clear" w:color="auto" w:fill="FFFFFF" w:themeFill="background1"/>
          <w:lang w:eastAsia="nb-NO"/>
        </w:rPr>
      </w:pPr>
      <w:r>
        <w:rPr>
          <w:shd w:val="clear" w:color="auto" w:fill="FFFFFF" w:themeFill="background1"/>
          <w:lang w:eastAsia="nb-NO"/>
        </w:rPr>
        <w:t xml:space="preserve">Øke kompetansen i hjemmetjenesten med fokus på personsentrert omsorg slik at brukerne kan få mulighet til å bo hjemme så lenge som mulig. </w:t>
      </w:r>
    </w:p>
    <w:p w:rsidR="000B56A1" w:rsidRDefault="005B0434" w:rsidP="000B56A1">
      <w:pPr>
        <w:pStyle w:val="Brdtekst"/>
        <w:ind w:left="360"/>
        <w:rPr>
          <w:shd w:val="clear" w:color="auto" w:fill="FFFFFF" w:themeFill="background1"/>
          <w:lang w:eastAsia="nb-NO"/>
        </w:rPr>
      </w:pPr>
      <w:r>
        <w:rPr>
          <w:shd w:val="clear" w:color="auto" w:fill="FFFFFF" w:themeFill="background1"/>
          <w:lang w:eastAsia="nb-NO"/>
        </w:rPr>
        <w:t>Fokus på fleksible avlastningstiltak og opprette bokollektiv/heldøgns omsorgsplasser tilrettelagt for personer med demens.</w:t>
      </w:r>
      <w:r w:rsidR="000B56A1" w:rsidRPr="000B56A1">
        <w:rPr>
          <w:shd w:val="clear" w:color="auto" w:fill="FFFFFF" w:themeFill="background1"/>
          <w:lang w:eastAsia="nb-NO"/>
        </w:rPr>
        <w:t xml:space="preserve"> </w:t>
      </w:r>
    </w:p>
    <w:p w:rsidR="000B56A1" w:rsidRDefault="000B56A1" w:rsidP="000B56A1">
      <w:pPr>
        <w:pStyle w:val="Brdtekst"/>
        <w:ind w:left="360"/>
        <w:rPr>
          <w:shd w:val="clear" w:color="auto" w:fill="FFFFFF" w:themeFill="background1"/>
          <w:lang w:eastAsia="nb-NO"/>
        </w:rPr>
      </w:pPr>
      <w:r>
        <w:rPr>
          <w:shd w:val="clear" w:color="auto" w:fill="FFFFFF" w:themeFill="background1"/>
          <w:lang w:eastAsia="nb-NO"/>
        </w:rPr>
        <w:t xml:space="preserve">Informasjon til offentlig ansatte, butikkansatte og ansatte i transportnæringen. </w:t>
      </w:r>
    </w:p>
    <w:p w:rsidR="005B0434" w:rsidRDefault="000B56A1" w:rsidP="00FC5F4C">
      <w:pPr>
        <w:pStyle w:val="Brdtekst"/>
        <w:numPr>
          <w:ilvl w:val="0"/>
          <w:numId w:val="29"/>
        </w:numPr>
        <w:rPr>
          <w:shd w:val="clear" w:color="auto" w:fill="FFFFFF" w:themeFill="background1"/>
          <w:lang w:eastAsia="nb-NO"/>
        </w:rPr>
      </w:pPr>
      <w:r>
        <w:rPr>
          <w:shd w:val="clear" w:color="auto" w:fill="FFFFFF" w:themeFill="background1"/>
          <w:lang w:eastAsia="nb-NO"/>
        </w:rPr>
        <w:t>Under o</w:t>
      </w:r>
      <w:r w:rsidR="005B0434">
        <w:rPr>
          <w:shd w:val="clear" w:color="auto" w:fill="FFFFFF" w:themeFill="background1"/>
          <w:lang w:eastAsia="nb-NO"/>
        </w:rPr>
        <w:t>pphold på institusjon</w:t>
      </w:r>
      <w:r>
        <w:rPr>
          <w:shd w:val="clear" w:color="auto" w:fill="FFFFFF" w:themeFill="background1"/>
          <w:lang w:eastAsia="nb-NO"/>
        </w:rPr>
        <w:t>:</w:t>
      </w:r>
    </w:p>
    <w:p w:rsidR="005B0434" w:rsidRDefault="005B0434" w:rsidP="00306BFD">
      <w:pPr>
        <w:pStyle w:val="Brdtekst"/>
        <w:ind w:left="360"/>
        <w:rPr>
          <w:shd w:val="clear" w:color="auto" w:fill="FFFFFF" w:themeFill="background1"/>
          <w:lang w:eastAsia="nb-NO"/>
        </w:rPr>
      </w:pPr>
      <w:r>
        <w:rPr>
          <w:shd w:val="clear" w:color="auto" w:fill="FFFFFF" w:themeFill="background1"/>
          <w:lang w:eastAsia="nb-NO"/>
        </w:rPr>
        <w:t>Økt kompetanse blant ansatte i demensavdeling og opprette forsterket skjermet enhet evt</w:t>
      </w:r>
      <w:r w:rsidR="00306BFD">
        <w:rPr>
          <w:shd w:val="clear" w:color="auto" w:fill="FFFFFF" w:themeFill="background1"/>
          <w:lang w:eastAsia="nb-NO"/>
        </w:rPr>
        <w:t>.</w:t>
      </w:r>
      <w:r>
        <w:rPr>
          <w:shd w:val="clear" w:color="auto" w:fill="FFFFFF" w:themeFill="background1"/>
          <w:lang w:eastAsia="nb-NO"/>
        </w:rPr>
        <w:t xml:space="preserve"> i samarbeid med nabokommuner</w:t>
      </w:r>
    </w:p>
    <w:p w:rsidR="005B0434" w:rsidRDefault="005B0434" w:rsidP="005B0434">
      <w:pPr>
        <w:pStyle w:val="Brdtekst"/>
        <w:rPr>
          <w:lang w:eastAsia="nb-NO"/>
        </w:rPr>
      </w:pPr>
      <w:r>
        <w:rPr>
          <w:lang w:eastAsia="nb-NO"/>
        </w:rPr>
        <w:t>For å sikre best mulig livskvalitet hos personer med demens, bør innsatsen rettes mot å støtte gode relasjoner, sosialt engasjement og hverdagslige funksjoner, samt tiltak mot dårlig fysisk og psykisk helse.</w:t>
      </w:r>
    </w:p>
    <w:p w:rsidR="00111D8C" w:rsidRDefault="00111D8C" w:rsidP="00111D8C">
      <w:pPr>
        <w:pStyle w:val="Overskrift2"/>
        <w:numPr>
          <w:ilvl w:val="0"/>
          <w:numId w:val="0"/>
        </w:numPr>
        <w:ind w:left="567"/>
        <w:rPr>
          <w:rFonts w:asciiTheme="minorHAnsi" w:hAnsiTheme="minorHAnsi" w:cstheme="minorHAnsi"/>
          <w:b w:val="0"/>
          <w:sz w:val="22"/>
        </w:rPr>
        <w:sectPr w:rsidR="00111D8C" w:rsidSect="00F47DA2">
          <w:type w:val="continuous"/>
          <w:pgSz w:w="11906" w:h="16838" w:code="9"/>
          <w:pgMar w:top="1560" w:right="1416" w:bottom="1560" w:left="1701" w:header="720" w:footer="680" w:gutter="0"/>
          <w:paperSrc w:first="15" w:other="15"/>
          <w:cols w:num="2" w:space="720"/>
          <w:titlePg/>
          <w:docGrid w:linePitch="360"/>
        </w:sectPr>
      </w:pPr>
      <w:bookmarkStart w:id="67" w:name="_Toc479582817"/>
      <w:bookmarkStart w:id="68" w:name="_Toc479755565"/>
      <w:bookmarkStart w:id="69" w:name="_Toc479757314"/>
    </w:p>
    <w:p w:rsidR="00111D8C" w:rsidRPr="00111D8C" w:rsidRDefault="00111D8C" w:rsidP="00111D8C">
      <w:r w:rsidRPr="00111D8C">
        <w:t xml:space="preserve">Tilbud i de to første fasene kan bidra til at de pårørende kan bistå lenger. Stabilitet og trygghet er viktig for å kunne være hjemme. Tiltak som avlastningsplasser, dagsenter og bokollektiv avlaster pårørende og utsetter innlegging på institusjon. For kommunen kan utgiftene til økt satsing på slike tiltak føre til en større reduksjon i utgiftene til de dyre institusjonsplassene. </w:t>
      </w:r>
    </w:p>
    <w:p w:rsidR="00111D8C" w:rsidRDefault="00111D8C" w:rsidP="00111D8C">
      <w:r>
        <w:t>Ofte vil 80 prosent av pasienter på institusjon ha demens, men få har behov for et skjermet tilbud. Velferdsteknologi blir et nyttig hjelpemiddel i stadium to og tre. Lokaliseringsteknologi og ulike sensorer vil være til stor hjelp.</w:t>
      </w:r>
    </w:p>
    <w:p w:rsidR="00111D8C" w:rsidRPr="00FC5F4C" w:rsidRDefault="00111D8C" w:rsidP="00111D8C">
      <w:pPr>
        <w:rPr>
          <w:b/>
        </w:rPr>
      </w:pPr>
      <w:r w:rsidRPr="00FC5F4C">
        <w:rPr>
          <w:b/>
        </w:rPr>
        <w:t>Strategier:</w:t>
      </w:r>
    </w:p>
    <w:p w:rsidR="00111D8C" w:rsidRDefault="00111D8C" w:rsidP="00FC5F4C">
      <w:pPr>
        <w:pStyle w:val="Listeavsnitt"/>
        <w:numPr>
          <w:ilvl w:val="0"/>
          <w:numId w:val="36"/>
        </w:numPr>
      </w:pPr>
      <w:r>
        <w:t xml:space="preserve">Helhetlig pasientforløp for personer med demenssykdom, fra symptomdebut til livets slutt. </w:t>
      </w:r>
    </w:p>
    <w:p w:rsidR="00111D8C" w:rsidRDefault="00111D8C" w:rsidP="00FC5F4C">
      <w:pPr>
        <w:pStyle w:val="Listeavsnitt"/>
        <w:numPr>
          <w:ilvl w:val="0"/>
          <w:numId w:val="36"/>
        </w:numPr>
      </w:pPr>
      <w:r>
        <w:t>Velferdsteknologi og lokaliseringsteknologi utredes for personer med demenssykdom.</w:t>
      </w:r>
    </w:p>
    <w:p w:rsidR="00111D8C" w:rsidRDefault="00111D8C" w:rsidP="00FC5F4C">
      <w:pPr>
        <w:pStyle w:val="Listeavsnitt"/>
        <w:numPr>
          <w:ilvl w:val="0"/>
          <w:numId w:val="36"/>
        </w:numPr>
      </w:pPr>
      <w:r>
        <w:t>Tydelig pårørendestrategi; herunder avlastningstilbud og pårørendeoppfølgning.</w:t>
      </w:r>
    </w:p>
    <w:p w:rsidR="00111D8C" w:rsidRDefault="00111D8C" w:rsidP="00FC5F4C">
      <w:pPr>
        <w:pStyle w:val="Listeavsnitt"/>
        <w:numPr>
          <w:ilvl w:val="0"/>
          <w:numId w:val="36"/>
        </w:numPr>
      </w:pPr>
      <w:r>
        <w:t>Kompetanse</w:t>
      </w:r>
      <w:r w:rsidR="00FC5F4C">
        <w:t>heving av ansatte i helse og omsorg.</w:t>
      </w:r>
    </w:p>
    <w:p w:rsidR="00FC5F4C" w:rsidRDefault="00FC5F4C" w:rsidP="00111D8C">
      <w:pPr>
        <w:sectPr w:rsidR="00FC5F4C" w:rsidSect="00FC5F4C">
          <w:type w:val="continuous"/>
          <w:pgSz w:w="11906" w:h="16838" w:code="9"/>
          <w:pgMar w:top="1560" w:right="1416" w:bottom="1560" w:left="1701" w:header="720" w:footer="680" w:gutter="0"/>
          <w:paperSrc w:first="15" w:other="15"/>
          <w:cols w:num="2" w:space="720"/>
          <w:titlePg/>
          <w:docGrid w:linePitch="360"/>
        </w:sectPr>
      </w:pPr>
    </w:p>
    <w:p w:rsidR="00111D8C" w:rsidRPr="00111D8C" w:rsidRDefault="00111D8C" w:rsidP="00111D8C"/>
    <w:p w:rsidR="00111D8C" w:rsidRPr="00111D8C" w:rsidRDefault="00111D8C" w:rsidP="00111D8C"/>
    <w:p w:rsidR="00111D8C" w:rsidRDefault="00111D8C" w:rsidP="00111D8C">
      <w:pPr>
        <w:rPr>
          <w:rFonts w:asciiTheme="majorHAnsi" w:eastAsiaTheme="majorEastAsia" w:hAnsiTheme="majorHAnsi" w:cstheme="majorBidi"/>
          <w:sz w:val="28"/>
          <w:szCs w:val="26"/>
        </w:rPr>
      </w:pPr>
      <w:r>
        <w:br w:type="page"/>
      </w:r>
    </w:p>
    <w:p w:rsidR="00F47DA2" w:rsidRDefault="00F47DA2" w:rsidP="00111D8C">
      <w:pPr>
        <w:pStyle w:val="Overskrift2"/>
        <w:numPr>
          <w:ilvl w:val="0"/>
          <w:numId w:val="0"/>
        </w:numPr>
        <w:ind w:left="567"/>
        <w:sectPr w:rsidR="00F47DA2" w:rsidSect="00111D8C">
          <w:type w:val="continuous"/>
          <w:pgSz w:w="11906" w:h="16838" w:code="9"/>
          <w:pgMar w:top="1560" w:right="1416" w:bottom="1560" w:left="1701" w:header="720" w:footer="680" w:gutter="0"/>
          <w:paperSrc w:first="15" w:other="15"/>
          <w:cols w:space="720"/>
          <w:titlePg/>
          <w:docGrid w:linePitch="360"/>
        </w:sectPr>
      </w:pPr>
    </w:p>
    <w:p w:rsidR="00F379F0" w:rsidRPr="00696979" w:rsidRDefault="009E6194" w:rsidP="00FC5F4C">
      <w:pPr>
        <w:pStyle w:val="Overskrift2"/>
        <w:numPr>
          <w:ilvl w:val="1"/>
          <w:numId w:val="34"/>
        </w:numPr>
        <w:sectPr w:rsidR="00F379F0" w:rsidRPr="00696979" w:rsidSect="00B52461">
          <w:type w:val="continuous"/>
          <w:pgSz w:w="11906" w:h="16838" w:code="9"/>
          <w:pgMar w:top="1560" w:right="1416" w:bottom="1560" w:left="1701" w:header="720" w:footer="680" w:gutter="0"/>
          <w:paperSrc w:first="15" w:other="15"/>
          <w:cols w:space="720"/>
          <w:titlePg/>
          <w:docGrid w:linePitch="360"/>
        </w:sectPr>
      </w:pPr>
      <w:bookmarkStart w:id="70" w:name="_Toc529427200"/>
      <w:r w:rsidRPr="00696979">
        <w:t>Digitalisering</w:t>
      </w:r>
      <w:r w:rsidR="00FC12EC" w:rsidRPr="00696979">
        <w:t xml:space="preserve"> og v</w:t>
      </w:r>
      <w:r w:rsidR="00F379F0" w:rsidRPr="00696979">
        <w:t>elferdsteknologi</w:t>
      </w:r>
      <w:bookmarkEnd w:id="67"/>
      <w:bookmarkEnd w:id="68"/>
      <w:bookmarkEnd w:id="69"/>
      <w:bookmarkEnd w:id="70"/>
      <w:r w:rsidR="00534EB6" w:rsidRPr="00696979">
        <w:t xml:space="preserve"> </w:t>
      </w:r>
    </w:p>
    <w:p w:rsidR="002F0D84" w:rsidRDefault="002F0D84" w:rsidP="002F0D84">
      <w:pPr>
        <w:pStyle w:val="Overskrift4"/>
      </w:pPr>
      <w:r>
        <w:t>Hva er velferdsteknologi?</w:t>
      </w:r>
    </w:p>
    <w:p w:rsidR="002F0D84" w:rsidRDefault="002F0D84" w:rsidP="002F0D84">
      <w:pPr>
        <w:pStyle w:val="Brdtekst"/>
        <w:rPr>
          <w:lang w:eastAsia="nb-NO"/>
        </w:rPr>
      </w:pPr>
      <w:r>
        <w:rPr>
          <w:lang w:eastAsia="nb-NO"/>
        </w:rPr>
        <w:t>Helsedirektoratet definerer begrepet som følger: «Velferdsteknologi er først og fremst teknologisk assistanse, som skal understøtte og forsterke brukernes trygghet, sikkerhet, mobilitet, samt å muliggjøre økt fysisk og kulturell aktivitet.» Det er også vanlig å bruke begrepet om teknologi som kan gjøre det lettere for kommunen (og andre) og tilby velferdstjenester.</w:t>
      </w:r>
    </w:p>
    <w:p w:rsidR="002F0D84" w:rsidRDefault="002F0D84" w:rsidP="002F0D84">
      <w:pPr>
        <w:pStyle w:val="Brdtekst"/>
        <w:rPr>
          <w:lang w:eastAsia="nb-NO"/>
        </w:rPr>
      </w:pPr>
      <w:r>
        <w:rPr>
          <w:iCs/>
          <w:lang w:eastAsia="nb-NO"/>
        </w:rPr>
        <w:t xml:space="preserve">Helsedirektoratet sier videre at </w:t>
      </w:r>
      <w:r>
        <w:rPr>
          <w:i/>
          <w:iCs/>
          <w:lang w:eastAsia="nb-NO"/>
        </w:rPr>
        <w:t>«</w:t>
      </w:r>
      <w:r w:rsidRPr="00F1747E">
        <w:rPr>
          <w:i/>
          <w:iCs/>
          <w:lang w:eastAsia="nb-NO"/>
        </w:rPr>
        <w:t>Bruk av velferdsteknologiske løsninger kan bidra til økt trygghet og bedre tjenester for brukere og pårørende. Erfaringer viser også at velferdsteknologi kan gi mer effektiv bruk av ressurser i helse- og omsorgstjenestene i kommunene</w:t>
      </w:r>
      <w:r w:rsidRPr="00F1747E">
        <w:rPr>
          <w:lang w:eastAsia="nb-NO"/>
        </w:rPr>
        <w:t>.»</w:t>
      </w:r>
    </w:p>
    <w:p w:rsidR="002F0D84" w:rsidRDefault="002F0D84" w:rsidP="002F0D84">
      <w:pPr>
        <w:pStyle w:val="Overskrift4"/>
      </w:pPr>
      <w:r>
        <w:t>Nasjonale anbefalinger</w:t>
      </w:r>
    </w:p>
    <w:p w:rsidR="002F0D84" w:rsidRDefault="002F0D84" w:rsidP="002F0D84">
      <w:pPr>
        <w:rPr>
          <w:rFonts w:ascii="Arial" w:hAnsi="Arial" w:cs="Arial"/>
          <w:szCs w:val="20"/>
        </w:rPr>
      </w:pPr>
      <w:r>
        <w:rPr>
          <w:rFonts w:ascii="Arial" w:hAnsi="Arial" w:cs="Arial"/>
        </w:rPr>
        <w:t xml:space="preserve">Gevinstene er tydelige ved bruk av velferdsteknologiske løsninger i kommunene, og </w:t>
      </w:r>
      <w:r>
        <w:rPr>
          <w:rFonts w:ascii="Arial" w:hAnsi="Arial" w:cs="Arial"/>
          <w:szCs w:val="20"/>
        </w:rPr>
        <w:t>Helsedirektoratet anbefaler at kommunene vurderer å innføre følgende løsninger:</w:t>
      </w:r>
    </w:p>
    <w:p w:rsidR="002F0D84" w:rsidRDefault="002F0D84" w:rsidP="002F0D84">
      <w:pPr>
        <w:pStyle w:val="Punktliste"/>
      </w:pPr>
      <w:r>
        <w:t>Lokaliseringsteknologi (GPS)</w:t>
      </w:r>
    </w:p>
    <w:p w:rsidR="002F0D84" w:rsidRDefault="002F0D84" w:rsidP="002F0D84">
      <w:pPr>
        <w:pStyle w:val="Punktliste"/>
      </w:pPr>
      <w:r>
        <w:t>Elektronisk medisineringsstøtte (elektronisk medisindispenser)</w:t>
      </w:r>
    </w:p>
    <w:p w:rsidR="002F0D84" w:rsidRDefault="002F0D84" w:rsidP="002F0D84">
      <w:pPr>
        <w:pStyle w:val="Punktliste"/>
      </w:pPr>
      <w:r>
        <w:t>Elektroniske dørlåser (e-lås)</w:t>
      </w:r>
    </w:p>
    <w:p w:rsidR="002F0D84" w:rsidRDefault="002F0D84" w:rsidP="002F0D84">
      <w:pPr>
        <w:pStyle w:val="Punktliste"/>
      </w:pPr>
      <w:r>
        <w:t>Digitalt tilsyn</w:t>
      </w:r>
    </w:p>
    <w:p w:rsidR="002F0D84" w:rsidRDefault="002F0D84" w:rsidP="002F0D84">
      <w:pPr>
        <w:pStyle w:val="Punktliste"/>
      </w:pPr>
      <w:r>
        <w:t>Oppgraderte sykesignalanlegg/pasientvarslingssystem</w:t>
      </w:r>
    </w:p>
    <w:p w:rsidR="002F0D84" w:rsidRDefault="002F0D84" w:rsidP="002F0D84">
      <w:pPr>
        <w:pStyle w:val="Punktliste"/>
      </w:pPr>
      <w:r>
        <w:t>Logistikkløsning for mer optimale kjøreruter og bedre kvalitet på tjenester</w:t>
      </w:r>
    </w:p>
    <w:p w:rsidR="002F0D84" w:rsidRDefault="002F0D84" w:rsidP="002F0D84">
      <w:pPr>
        <w:pStyle w:val="Punktliste"/>
      </w:pPr>
      <w:r>
        <w:t>Digitale trygghetsalarmer</w:t>
      </w:r>
    </w:p>
    <w:p w:rsidR="002F0D84" w:rsidRDefault="002F0D84" w:rsidP="002F0D84">
      <w:pPr>
        <w:pStyle w:val="Punktliste"/>
      </w:pPr>
      <w:r>
        <w:t>Responstjenester</w:t>
      </w:r>
    </w:p>
    <w:p w:rsidR="002F0D84" w:rsidRDefault="002F0D84" w:rsidP="002F0D84">
      <w:pPr>
        <w:pStyle w:val="Punktliste"/>
      </w:pPr>
      <w:r>
        <w:t>Tekniske krav til trygghetsteknologi</w:t>
      </w:r>
    </w:p>
    <w:p w:rsidR="002F0D84" w:rsidRDefault="002F0D84" w:rsidP="002F0D84">
      <w:pPr>
        <w:pStyle w:val="Brdtekst"/>
        <w:rPr>
          <w:lang w:eastAsia="nb-NO"/>
        </w:rPr>
      </w:pPr>
      <w:r>
        <w:rPr>
          <w:lang w:eastAsia="nb-NO"/>
        </w:rPr>
        <w:t>Nasjonalt velferdsteknologiprogram har lagt frem en ny rapport i 2017, som slår fast at velferdsteknologi gir økt trygghet for brukerne og bedre kvalitet i tjenesten. Rapporten viser også at når teknologi og tjenester er godt tilpasset brukerens behov, gir de økt opp</w:t>
      </w:r>
      <w:r>
        <w:rPr>
          <w:lang w:eastAsia="nb-NO"/>
        </w:rPr>
        <w:softHyphen/>
        <w:t>levelse av mestring, trygghet og selvstendig</w:t>
      </w:r>
      <w:r>
        <w:rPr>
          <w:lang w:eastAsia="nb-NO"/>
        </w:rPr>
        <w:softHyphen/>
        <w:t>het for brukerne som mottar tjenesten.</w:t>
      </w:r>
    </w:p>
    <w:p w:rsidR="002F0D84" w:rsidRDefault="002F0D84" w:rsidP="002F0D84">
      <w:pPr>
        <w:pStyle w:val="Overskrift4"/>
      </w:pPr>
      <w:r>
        <w:t>Brønnøy kommune sine tanker rundt innføring av velferdsteknologi:</w:t>
      </w:r>
    </w:p>
    <w:p w:rsidR="002F0D84" w:rsidRPr="005549F9" w:rsidRDefault="002F0D84" w:rsidP="002F0D84">
      <w:pPr>
        <w:pStyle w:val="Overskrift4"/>
        <w:rPr>
          <w:rFonts w:asciiTheme="minorHAnsi" w:hAnsiTheme="minorHAnsi" w:cstheme="minorHAnsi"/>
          <w:b w:val="0"/>
          <w:sz w:val="20"/>
          <w:szCs w:val="20"/>
        </w:rPr>
      </w:pPr>
      <w:r w:rsidRPr="005549F9">
        <w:rPr>
          <w:rFonts w:asciiTheme="minorHAnsi" w:hAnsiTheme="minorHAnsi" w:cstheme="minorHAnsi"/>
          <w:b w:val="0"/>
          <w:sz w:val="20"/>
          <w:szCs w:val="20"/>
        </w:rPr>
        <w:t xml:space="preserve">Fagpersoner fra helsesektoren og IT siden har det siste året jobbet mye med å kartlegge behovet for å innføre velferdsteknologi og hvilke utfordringer vi står ovenfor i dag og i årene som kommer. </w:t>
      </w:r>
    </w:p>
    <w:p w:rsidR="002F0D84" w:rsidRPr="005549F9" w:rsidRDefault="002F0D84" w:rsidP="000B4E6C">
      <w:pPr>
        <w:pStyle w:val="Overskrift5"/>
      </w:pPr>
      <w:r w:rsidRPr="005549F9">
        <w:t>Brønnøy kommune ønsker å innføre velferdsteknologi fordi:</w:t>
      </w:r>
    </w:p>
    <w:p w:rsidR="002F0D84" w:rsidRDefault="002F0D84" w:rsidP="00FC5F4C">
      <w:pPr>
        <w:pStyle w:val="Listeavsnitt"/>
        <w:numPr>
          <w:ilvl w:val="0"/>
          <w:numId w:val="15"/>
        </w:numPr>
      </w:pPr>
      <w:r>
        <w:t>Det blir flere og flere eldre innbyggere i årene som kommer</w:t>
      </w:r>
    </w:p>
    <w:p w:rsidR="002F0D84" w:rsidRDefault="002F0D84" w:rsidP="00FC5F4C">
      <w:pPr>
        <w:pStyle w:val="Listeavsnitt"/>
        <w:numPr>
          <w:ilvl w:val="0"/>
          <w:numId w:val="15"/>
        </w:numPr>
      </w:pPr>
      <w:r>
        <w:t>Folk ønsker å kunne bo lengre hjemme</w:t>
      </w:r>
    </w:p>
    <w:p w:rsidR="00665CF7" w:rsidRDefault="00665CF7" w:rsidP="00FC5F4C">
      <w:pPr>
        <w:pStyle w:val="Listeavsnitt"/>
        <w:numPr>
          <w:ilvl w:val="0"/>
          <w:numId w:val="15"/>
        </w:numPr>
      </w:pPr>
      <w:r>
        <w:t>Det tilrettelegges for å være sjef i eget liv og for et enklere liv</w:t>
      </w:r>
    </w:p>
    <w:p w:rsidR="002F0D84" w:rsidRDefault="002F0D84" w:rsidP="00FC5F4C">
      <w:pPr>
        <w:pStyle w:val="Listeavsnitt"/>
        <w:numPr>
          <w:ilvl w:val="0"/>
          <w:numId w:val="15"/>
        </w:numPr>
      </w:pPr>
      <w:r>
        <w:t>Vi ønsker å gi bedre trygghet for både bruker og pårørende</w:t>
      </w:r>
    </w:p>
    <w:p w:rsidR="002F0D84" w:rsidRDefault="002F0D84" w:rsidP="00FC5F4C">
      <w:pPr>
        <w:pStyle w:val="Listeavsnitt"/>
        <w:numPr>
          <w:ilvl w:val="0"/>
          <w:numId w:val="15"/>
        </w:numPr>
      </w:pPr>
      <w:r>
        <w:t>Vi ønsker mer effektivisering i helse og omsorgstjenestene</w:t>
      </w:r>
    </w:p>
    <w:p w:rsidR="002F0D84" w:rsidRDefault="002F0D84" w:rsidP="00FC5F4C">
      <w:pPr>
        <w:pStyle w:val="Listeavsnitt"/>
        <w:numPr>
          <w:ilvl w:val="0"/>
          <w:numId w:val="15"/>
        </w:numPr>
      </w:pPr>
      <w:r>
        <w:t>Vi ønsker bedre kvalitet på tjenestene</w:t>
      </w:r>
    </w:p>
    <w:p w:rsidR="002F0D84" w:rsidRDefault="002F0D84" w:rsidP="00FC5F4C">
      <w:pPr>
        <w:pStyle w:val="Listeavsnitt"/>
        <w:numPr>
          <w:ilvl w:val="0"/>
          <w:numId w:val="15"/>
        </w:numPr>
      </w:pPr>
      <w:r>
        <w:t>Vi ønsker en bedre samhandling på tvers av fagområdene innen helsesektoren, for eksempel mellom lege, hjemmesykepleie og fysioterapi mm</w:t>
      </w:r>
    </w:p>
    <w:p w:rsidR="002F0D84" w:rsidRDefault="002F0D84" w:rsidP="002F0D84">
      <w:pPr>
        <w:pStyle w:val="Overskrift4"/>
      </w:pPr>
      <w:r>
        <w:t>Utfordringer</w:t>
      </w:r>
    </w:p>
    <w:p w:rsidR="002F0D84" w:rsidRDefault="005549F9" w:rsidP="002F0D84">
      <w:r>
        <w:t>I</w:t>
      </w:r>
      <w:r w:rsidR="00F24C85">
        <w:t xml:space="preserve"> B</w:t>
      </w:r>
      <w:r>
        <w:t xml:space="preserve">rønnøy er utfordringsbildet blant annet </w:t>
      </w:r>
      <w:r w:rsidR="00861E95">
        <w:t xml:space="preserve">at </w:t>
      </w:r>
      <w:r>
        <w:t>e</w:t>
      </w:r>
      <w:r w:rsidRPr="00977D25">
        <w:t>lektronisk</w:t>
      </w:r>
      <w:r w:rsidR="00E91154">
        <w:t>e</w:t>
      </w:r>
      <w:r w:rsidRPr="00977D25">
        <w:t xml:space="preserve"> løsning</w:t>
      </w:r>
      <w:r w:rsidR="00E91154">
        <w:t>er</w:t>
      </w:r>
      <w:r w:rsidRPr="00977D25">
        <w:t xml:space="preserve"> for samling, systematisering, tilgjengeliggjøring og oppdatering av informasjon ti</w:t>
      </w:r>
      <w:r>
        <w:t>l og fra underliggende systemer</w:t>
      </w:r>
      <w:r w:rsidR="00306BFD">
        <w:t xml:space="preserve">, </w:t>
      </w:r>
      <w:r w:rsidR="00EF5DF5">
        <w:t>ik</w:t>
      </w:r>
      <w:r>
        <w:t>ke er tilstrekkelig.</w:t>
      </w:r>
      <w:r w:rsidR="00306BFD">
        <w:t xml:space="preserve"> Et </w:t>
      </w:r>
      <w:r w:rsidR="00861E95">
        <w:t>eksempel:</w:t>
      </w:r>
      <w:r w:rsidR="0038457F">
        <w:t xml:space="preserve"> </w:t>
      </w:r>
      <w:r w:rsidR="002F0D84">
        <w:t>Lege, hjemmesykepleie, fysioterapi og sykehus jobber i ulike system og det er ingen automatisk dataflyt me</w:t>
      </w:r>
      <w:r w:rsidR="00E91154">
        <w:t>llom de ulike systemene. Dette</w:t>
      </w:r>
      <w:r w:rsidR="002F0D84">
        <w:t xml:space="preserve"> medfører at det blir svært liten effektiv samhandling mellom de ulike faggruppene.</w:t>
      </w:r>
      <w:r w:rsidR="00861E95">
        <w:t xml:space="preserve">  Det er</w:t>
      </w:r>
      <w:r w:rsidR="002F0D84">
        <w:t xml:space="preserve"> papirarbeid som lagres i permer i stedet for i </w:t>
      </w:r>
      <w:r w:rsidR="00E91154">
        <w:t>et datasystem</w:t>
      </w:r>
      <w:r w:rsidR="002F0D84">
        <w:t xml:space="preserve">, og </w:t>
      </w:r>
      <w:r w:rsidR="00861E95">
        <w:t>dokumenter</w:t>
      </w:r>
      <w:r w:rsidR="002F0D84">
        <w:t xml:space="preserve"> </w:t>
      </w:r>
      <w:r w:rsidR="00E91154">
        <w:t>skannes</w:t>
      </w:r>
      <w:r w:rsidR="002F0D84">
        <w:t xml:space="preserve"> </w:t>
      </w:r>
      <w:r w:rsidR="00861E95">
        <w:t xml:space="preserve">og </w:t>
      </w:r>
      <w:r w:rsidR="00E91154">
        <w:t>lastes</w:t>
      </w:r>
      <w:r w:rsidR="002F0D84">
        <w:t xml:space="preserve"> inn i programmene som brukes i etterkant. </w:t>
      </w:r>
      <w:r w:rsidR="00861E95">
        <w:t xml:space="preserve">Hjemmebaserte tjenester har </w:t>
      </w:r>
      <w:r w:rsidR="002F0D84">
        <w:t>ingen mulighet til å skrive og lagre data om pasienten direkte på stedet. Rapporter må skrives i etterkant</w:t>
      </w:r>
      <w:r w:rsidR="004D2489">
        <w:t>, og det er få maskiner tilgjengelig.</w:t>
      </w:r>
      <w:r w:rsidR="002F0D84">
        <w:t xml:space="preserve"> </w:t>
      </w:r>
    </w:p>
    <w:p w:rsidR="004D2489" w:rsidRDefault="002F0D84" w:rsidP="000B4E6C">
      <w:r>
        <w:t>Implementering av velferdsteknologi og utnyttelsen av de mulighetene som teknologi kan tilby av nye løsningene er tidkrevende</w:t>
      </w:r>
      <w:r w:rsidR="004D2489">
        <w:t>.</w:t>
      </w:r>
      <w:r>
        <w:t xml:space="preserve"> </w:t>
      </w:r>
      <w:r w:rsidR="004D2489">
        <w:t xml:space="preserve">Erfaring </w:t>
      </w:r>
      <w:r>
        <w:t xml:space="preserve">sier at det å etablere </w:t>
      </w:r>
      <w:r w:rsidR="00A83ED2">
        <w:t>v</w:t>
      </w:r>
      <w:r>
        <w:t xml:space="preserve">elferdsteknologi i omsorgtjenestene kan være utfordrende. Prosessen krever både ressurser, tid og en kontinuerlig forankring. </w:t>
      </w:r>
      <w:r w:rsidR="00A83ED2">
        <w:t>Det er n</w:t>
      </w:r>
      <w:r>
        <w:t>ødvendigheten med forankring på alle nivå, både politisk, administrativt, og på nivået til ansatte</w:t>
      </w:r>
      <w:r w:rsidR="004D2489">
        <w:t>, innbyggere</w:t>
      </w:r>
      <w:r>
        <w:t xml:space="preserve"> og fagfolk som gjennomfører prosje</w:t>
      </w:r>
      <w:r w:rsidR="000B4E6C">
        <w:t>ktet for å lykkes.</w:t>
      </w:r>
    </w:p>
    <w:p w:rsidR="000B4E6C" w:rsidRDefault="002F0D84" w:rsidP="000B4E6C">
      <w:r>
        <w:t>Innføring av velferdsteknologi krever langsiktig og koordinert planlegging. Manglende kompetanse, for eksempel hos dem som bes</w:t>
      </w:r>
      <w:r w:rsidR="004D2489">
        <w:t xml:space="preserve">tiller og drifter helsetilbudet </w:t>
      </w:r>
      <w:r w:rsidR="004D2489" w:rsidRPr="000B4E6C">
        <w:t>og</w:t>
      </w:r>
      <w:r w:rsidRPr="000B4E6C">
        <w:t> kommunenes økonomiske handlingsrom</w:t>
      </w:r>
      <w:r w:rsidR="004D2489" w:rsidRPr="000B4E6C">
        <w:t>,</w:t>
      </w:r>
      <w:r w:rsidRPr="000B4E6C">
        <w:t xml:space="preserve"> kan i </w:t>
      </w:r>
      <w:r w:rsidR="000B4E6C">
        <w:t xml:space="preserve">en slik prosess virke hemmende. </w:t>
      </w:r>
    </w:p>
    <w:p w:rsidR="002F0D84" w:rsidRDefault="002F0D84" w:rsidP="000B4E6C">
      <w:r w:rsidRPr="000B4E6C">
        <w:t>Kommunen har frihet til å drive nyskapning, men innføring av velferdsteknologi krever både økonomisk støtte og metodeutvikling.</w:t>
      </w:r>
    </w:p>
    <w:p w:rsidR="002F0D84" w:rsidRDefault="002F0D84" w:rsidP="002F0D84">
      <w:pPr>
        <w:pStyle w:val="Overskrift4"/>
      </w:pPr>
      <w:r>
        <w:t>Strategier og planer for videre utvikling</w:t>
      </w:r>
    </w:p>
    <w:p w:rsidR="00F47DA2" w:rsidRPr="00F47DA2" w:rsidRDefault="00F47DA2" w:rsidP="00FC5F4C">
      <w:pPr>
        <w:pStyle w:val="Listeavsnitt"/>
        <w:numPr>
          <w:ilvl w:val="0"/>
          <w:numId w:val="30"/>
        </w:numPr>
        <w:rPr>
          <w:rFonts w:ascii="Arial" w:hAnsi="Arial" w:cs="Arial"/>
          <w:szCs w:val="20"/>
        </w:rPr>
      </w:pPr>
      <w:r>
        <w:t>Implementering av velferdsteknologi og utnyttelsen av de mulighetene som teknologi kan tilby</w:t>
      </w:r>
      <w:r w:rsidR="00A83ED2">
        <w:t>.</w:t>
      </w:r>
    </w:p>
    <w:p w:rsidR="00F47DA2" w:rsidRPr="00A83ED2" w:rsidRDefault="00F47DA2" w:rsidP="00FC5F4C">
      <w:pPr>
        <w:pStyle w:val="Listeavsnitt"/>
        <w:numPr>
          <w:ilvl w:val="0"/>
          <w:numId w:val="30"/>
        </w:numPr>
        <w:rPr>
          <w:rFonts w:ascii="Arial" w:hAnsi="Arial" w:cs="Arial"/>
          <w:szCs w:val="20"/>
        </w:rPr>
      </w:pPr>
      <w:r>
        <w:t>Tilrettelegge for en enklere hverdag</w:t>
      </w:r>
      <w:r w:rsidR="00A83ED2">
        <w:t>.</w:t>
      </w:r>
    </w:p>
    <w:p w:rsidR="00A83ED2" w:rsidRPr="00A83ED2" w:rsidRDefault="00A83ED2" w:rsidP="00FC5F4C">
      <w:pPr>
        <w:pStyle w:val="Listeavsnitt"/>
        <w:numPr>
          <w:ilvl w:val="0"/>
          <w:numId w:val="30"/>
        </w:numPr>
        <w:rPr>
          <w:rFonts w:ascii="Arial" w:hAnsi="Arial" w:cs="Arial"/>
          <w:szCs w:val="20"/>
        </w:rPr>
      </w:pPr>
      <w:r>
        <w:t>Øke den digitale kompetansen til helsepersonell.</w:t>
      </w:r>
    </w:p>
    <w:p w:rsidR="00A83ED2" w:rsidRPr="00F47DA2" w:rsidRDefault="00A83ED2" w:rsidP="00FC5F4C">
      <w:pPr>
        <w:pStyle w:val="Listeavsnitt"/>
        <w:numPr>
          <w:ilvl w:val="0"/>
          <w:numId w:val="30"/>
        </w:numPr>
        <w:rPr>
          <w:rFonts w:ascii="Arial" w:hAnsi="Arial" w:cs="Arial"/>
          <w:szCs w:val="20"/>
        </w:rPr>
      </w:pPr>
      <w:r>
        <w:t xml:space="preserve">Innføre digitale løsninger som kan hjelpe oss å jobbe på en smartere, mer hensiktsmessig og effektiv måte.  </w:t>
      </w:r>
    </w:p>
    <w:p w:rsidR="00F24C85" w:rsidRDefault="002F0D84" w:rsidP="002F0D84">
      <w:pPr>
        <w:rPr>
          <w:rFonts w:ascii="Arial" w:hAnsi="Arial" w:cs="Arial"/>
          <w:szCs w:val="20"/>
        </w:rPr>
      </w:pPr>
      <w:r>
        <w:rPr>
          <w:rFonts w:ascii="Arial" w:hAnsi="Arial" w:cs="Arial"/>
          <w:szCs w:val="20"/>
        </w:rPr>
        <w:t xml:space="preserve">Brønnøy kommune </w:t>
      </w:r>
      <w:r w:rsidR="004D2489">
        <w:rPr>
          <w:rFonts w:ascii="Arial" w:hAnsi="Arial" w:cs="Arial"/>
          <w:szCs w:val="20"/>
        </w:rPr>
        <w:t xml:space="preserve">vil </w:t>
      </w:r>
      <w:r>
        <w:rPr>
          <w:rFonts w:ascii="Arial" w:hAnsi="Arial" w:cs="Arial"/>
          <w:szCs w:val="20"/>
        </w:rPr>
        <w:t>satse på innovative og fremtidsrettede</w:t>
      </w:r>
      <w:r w:rsidR="004D2489">
        <w:rPr>
          <w:rFonts w:ascii="Arial" w:hAnsi="Arial" w:cs="Arial"/>
          <w:szCs w:val="20"/>
        </w:rPr>
        <w:t xml:space="preserve"> teknologiske </w:t>
      </w:r>
      <w:r>
        <w:rPr>
          <w:rFonts w:ascii="Arial" w:hAnsi="Arial" w:cs="Arial"/>
          <w:szCs w:val="20"/>
        </w:rPr>
        <w:t xml:space="preserve">løsninger for </w:t>
      </w:r>
      <w:r w:rsidR="004D2489">
        <w:rPr>
          <w:rFonts w:ascii="Arial" w:hAnsi="Arial" w:cs="Arial"/>
          <w:szCs w:val="20"/>
        </w:rPr>
        <w:t>å øke kvaliteten i helsevesenet, og med dette legge til</w:t>
      </w:r>
      <w:r>
        <w:rPr>
          <w:rFonts w:ascii="Arial" w:hAnsi="Arial" w:cs="Arial"/>
          <w:szCs w:val="20"/>
        </w:rPr>
        <w:t xml:space="preserve"> rette for at brukere i større grad kan mestre egen helse og egenomsorg. I 2017 startet </w:t>
      </w:r>
      <w:r w:rsidR="004D2489">
        <w:rPr>
          <w:rFonts w:ascii="Arial" w:hAnsi="Arial" w:cs="Arial"/>
          <w:szCs w:val="20"/>
        </w:rPr>
        <w:t xml:space="preserve">vi </w:t>
      </w:r>
      <w:r w:rsidR="00E91154">
        <w:rPr>
          <w:rFonts w:ascii="Arial" w:hAnsi="Arial" w:cs="Arial"/>
          <w:szCs w:val="20"/>
        </w:rPr>
        <w:t>derfor prosjekt Velferdsteknologi.</w:t>
      </w:r>
      <w:r>
        <w:rPr>
          <w:rFonts w:ascii="Arial" w:hAnsi="Arial" w:cs="Arial"/>
          <w:szCs w:val="20"/>
        </w:rPr>
        <w:t xml:space="preserve"> </w:t>
      </w:r>
    </w:p>
    <w:p w:rsidR="00D34C8B" w:rsidRDefault="002F0D84" w:rsidP="002F0D84">
      <w:pPr>
        <w:rPr>
          <w:rFonts w:ascii="Arial" w:hAnsi="Arial" w:cs="Arial"/>
          <w:szCs w:val="20"/>
        </w:rPr>
      </w:pPr>
      <w:r>
        <w:rPr>
          <w:rFonts w:ascii="Arial" w:hAnsi="Arial" w:cs="Arial"/>
          <w:szCs w:val="20"/>
        </w:rPr>
        <w:t>Digitalisering handler om å endre organisasjonen og måten å jobbe på gjennom innføring av nye digitale løsninger eller bedre utnyttelse av eksiterende løsninger.  Digitalisering omfatter endringer i prosesser, tjenester organisasjon og teknologi.  For at overgangen fra prosjekt til drift skal gjennomføres profesjonelt</w:t>
      </w:r>
      <w:r w:rsidR="00D34C8B">
        <w:rPr>
          <w:rFonts w:ascii="Arial" w:hAnsi="Arial" w:cs="Arial"/>
          <w:szCs w:val="20"/>
        </w:rPr>
        <w:t>,</w:t>
      </w:r>
      <w:r>
        <w:rPr>
          <w:rFonts w:ascii="Arial" w:hAnsi="Arial" w:cs="Arial"/>
          <w:szCs w:val="20"/>
        </w:rPr>
        <w:t xml:space="preserve"> er det viktig å ha nødvendig kompetanse slik at vi reduserer risiko og slik at planlagte gevinster realiseres. Løsninger må ivareta personvern og informasjonssikkerhet. </w:t>
      </w:r>
    </w:p>
    <w:p w:rsidR="00D34C8B" w:rsidRDefault="002F0D84" w:rsidP="002F0D84">
      <w:r>
        <w:t xml:space="preserve">Vi ønsker å innføre en digital løsning som kan hjelpe oss å jobbe på en smartere, mer hensiktsmessig og effektiv måte. </w:t>
      </w:r>
      <w:r w:rsidR="00DE7A83">
        <w:t xml:space="preserve"> </w:t>
      </w:r>
    </w:p>
    <w:p w:rsidR="00B6622C" w:rsidRDefault="002F0D84" w:rsidP="002F0D84">
      <w:r>
        <w:t>Vi ønsker å utstyre alle pleiere innen helse og omsorgsektoren med en mobil enhet. Den mobile enheten skal ha et program/applikasjon som kan motta alarmer</w:t>
      </w:r>
      <w:r w:rsidR="00D34C8B">
        <w:t>,</w:t>
      </w:r>
      <w:r>
        <w:t xml:space="preserve"> og den ansatte som befinner seg nærmest pasienten som utløste alarmen skal motta alarmen først. </w:t>
      </w:r>
      <w:r w:rsidR="00B6622C">
        <w:t xml:space="preserve">Via den </w:t>
      </w:r>
      <w:r>
        <w:t xml:space="preserve">mobile enheten </w:t>
      </w:r>
      <w:r w:rsidR="00B6622C">
        <w:t xml:space="preserve">vil den ansatte få tilgang til fagsystemer og nødvendig informasjon. </w:t>
      </w:r>
    </w:p>
    <w:p w:rsidR="002F0D84" w:rsidRDefault="002F0D84" w:rsidP="00C91237">
      <w:pPr>
        <w:pStyle w:val="Overskrift5"/>
      </w:pPr>
      <w:r>
        <w:t xml:space="preserve">Det er ønskelig den nye løsningen skal kunne ta imot alarmer fra for eksempel: </w:t>
      </w:r>
    </w:p>
    <w:p w:rsidR="002F0D84" w:rsidRDefault="002F0D84" w:rsidP="00FC5F4C">
      <w:pPr>
        <w:pStyle w:val="Listeavsnitt"/>
        <w:numPr>
          <w:ilvl w:val="0"/>
          <w:numId w:val="16"/>
        </w:numPr>
      </w:pPr>
      <w:r w:rsidRPr="00BA306C">
        <w:t>Sykesignalanlegg</w:t>
      </w:r>
      <w:r>
        <w:t xml:space="preserve">   </w:t>
      </w:r>
    </w:p>
    <w:p w:rsidR="002F0D84" w:rsidRDefault="002F0D84" w:rsidP="00FC5F4C">
      <w:pPr>
        <w:pStyle w:val="Listeavsnitt"/>
        <w:numPr>
          <w:ilvl w:val="0"/>
          <w:numId w:val="16"/>
        </w:numPr>
      </w:pPr>
      <w:r w:rsidRPr="00BA306C">
        <w:t>Telefonisystem</w:t>
      </w:r>
      <w:r>
        <w:t xml:space="preserve"> </w:t>
      </w:r>
    </w:p>
    <w:p w:rsidR="00DE7A83" w:rsidRDefault="002F0D84" w:rsidP="00FC5F4C">
      <w:pPr>
        <w:pStyle w:val="Listeavsnitt"/>
        <w:numPr>
          <w:ilvl w:val="0"/>
          <w:numId w:val="16"/>
        </w:numPr>
      </w:pPr>
      <w:r w:rsidRPr="00BA306C">
        <w:t>Luftmåling, bevegelse, temperatur, lys</w:t>
      </w:r>
      <w:r>
        <w:t xml:space="preserve"> </w:t>
      </w:r>
    </w:p>
    <w:p w:rsidR="00DE7A83" w:rsidRDefault="002F0D84" w:rsidP="00FC5F4C">
      <w:pPr>
        <w:pStyle w:val="Listeavsnitt"/>
        <w:numPr>
          <w:ilvl w:val="0"/>
          <w:numId w:val="16"/>
        </w:numPr>
      </w:pPr>
      <w:r w:rsidRPr="00BA306C">
        <w:t>Helseapplikasjoner som for eksempel puls, treningsdagbok</w:t>
      </w:r>
      <w:r>
        <w:t xml:space="preserve"> </w:t>
      </w:r>
    </w:p>
    <w:p w:rsidR="00DE7A83" w:rsidRDefault="002F0D84" w:rsidP="00FC5F4C">
      <w:pPr>
        <w:pStyle w:val="Listeavsnitt"/>
        <w:numPr>
          <w:ilvl w:val="0"/>
          <w:numId w:val="16"/>
        </w:numPr>
      </w:pPr>
      <w:r w:rsidRPr="00BA306C">
        <w:t>Pasient reisesystem</w:t>
      </w:r>
      <w:r>
        <w:t xml:space="preserve"> </w:t>
      </w:r>
    </w:p>
    <w:p w:rsidR="002F0D84" w:rsidRDefault="002F0D84" w:rsidP="00FC5F4C">
      <w:pPr>
        <w:pStyle w:val="Listeavsnitt"/>
        <w:numPr>
          <w:ilvl w:val="0"/>
          <w:numId w:val="16"/>
        </w:numPr>
      </w:pPr>
      <w:r w:rsidRPr="00BA306C">
        <w:t>Skjemaløsning for søknader</w:t>
      </w:r>
      <w:r w:rsidR="00B6622C">
        <w:t xml:space="preserve"> </w:t>
      </w:r>
    </w:p>
    <w:p w:rsidR="0096062A" w:rsidRDefault="0096062A" w:rsidP="00DC5314">
      <w:pPr>
        <w:sectPr w:rsidR="0096062A" w:rsidSect="00B52461">
          <w:headerReference w:type="first" r:id="rId43"/>
          <w:type w:val="continuous"/>
          <w:pgSz w:w="11906" w:h="16838" w:code="9"/>
          <w:pgMar w:top="1560" w:right="1416" w:bottom="1560" w:left="1701" w:header="720" w:footer="680" w:gutter="0"/>
          <w:paperSrc w:first="15" w:other="15"/>
          <w:cols w:num="2" w:space="720"/>
          <w:titlePg/>
          <w:docGrid w:linePitch="360"/>
        </w:sectPr>
      </w:pPr>
    </w:p>
    <w:p w:rsidR="00DC5314" w:rsidRDefault="00DC5314" w:rsidP="00DC5314"/>
    <w:p w:rsidR="0096062A" w:rsidRDefault="0096062A">
      <w:pPr>
        <w:spacing w:before="0" w:after="160" w:line="259" w:lineRule="auto"/>
        <w:rPr>
          <w:rFonts w:asciiTheme="majorHAnsi" w:eastAsiaTheme="majorEastAsia" w:hAnsiTheme="majorHAnsi" w:cstheme="majorBidi"/>
          <w:b/>
          <w:sz w:val="28"/>
          <w:szCs w:val="26"/>
        </w:rPr>
      </w:pPr>
      <w:r>
        <w:br w:type="page"/>
      </w:r>
    </w:p>
    <w:p w:rsidR="00F71E0B" w:rsidRDefault="00770CC0" w:rsidP="00FC5F4C">
      <w:pPr>
        <w:pStyle w:val="Overskrift2"/>
        <w:numPr>
          <w:ilvl w:val="1"/>
          <w:numId w:val="35"/>
        </w:numPr>
      </w:pPr>
      <w:bookmarkStart w:id="71" w:name="_Toc529427201"/>
      <w:r>
        <w:t>Legetjenesten</w:t>
      </w:r>
      <w:bookmarkEnd w:id="71"/>
      <w:r w:rsidR="00534EB6">
        <w:t xml:space="preserve"> </w:t>
      </w:r>
    </w:p>
    <w:p w:rsidR="0096062A" w:rsidRDefault="0096062A" w:rsidP="00920A91">
      <w:pPr>
        <w:pStyle w:val="Overskrift4"/>
        <w:sectPr w:rsidR="0096062A" w:rsidSect="00B52461">
          <w:type w:val="continuous"/>
          <w:pgSz w:w="11906" w:h="16838" w:code="9"/>
          <w:pgMar w:top="1560" w:right="1416" w:bottom="1560" w:left="1701" w:header="720" w:footer="680" w:gutter="0"/>
          <w:paperSrc w:first="15" w:other="15"/>
          <w:cols w:space="720"/>
          <w:titlePg/>
          <w:docGrid w:linePitch="360"/>
        </w:sectPr>
      </w:pPr>
    </w:p>
    <w:p w:rsidR="00920A91" w:rsidRDefault="00920A91" w:rsidP="00920A91">
      <w:pPr>
        <w:pStyle w:val="Overskrift4"/>
      </w:pPr>
      <w:r>
        <w:t xml:space="preserve">Status </w:t>
      </w:r>
    </w:p>
    <w:p w:rsidR="00E26817" w:rsidRDefault="00E26817" w:rsidP="00E26817">
      <w:r>
        <w:t xml:space="preserve">Kommunenes legetjenester omfatter allmennmedisinsk individ- og grupperettet kurativt arbeid i både fastlegeordningen og i kommunehelsetjenesten, samt samfunnsmedisinsk arbeid i kommunene og i samhandlingsarenaer mot eksterne samarbeidspartnere. </w:t>
      </w:r>
    </w:p>
    <w:p w:rsidR="00920A91" w:rsidRDefault="00920A91" w:rsidP="00E26817">
      <w:r>
        <w:t>Lege</w:t>
      </w:r>
      <w:r w:rsidR="007F6828">
        <w:t>tjenesten i Brønnøy består</w:t>
      </w:r>
      <w:r w:rsidR="002E03D8">
        <w:t xml:space="preserve"> av</w:t>
      </w:r>
      <w:r w:rsidR="007F6828">
        <w:t xml:space="preserve"> 1</w:t>
      </w:r>
      <w:r w:rsidR="002E03D8">
        <w:t xml:space="preserve">0 </w:t>
      </w:r>
      <w:r>
        <w:t xml:space="preserve">årsverk fordelt på fastleger, kommuneoverlege, helsestasjonslege og </w:t>
      </w:r>
      <w:r w:rsidR="00C23E8F">
        <w:t>institusjon</w:t>
      </w:r>
      <w:r>
        <w:t xml:space="preserve">slege. Alle legene i Brønnøy ble kommunalt ansatt i 2011. Legesenteret består av fastlegekontor, legevakt, laboratorium og ekspedisjon. </w:t>
      </w:r>
    </w:p>
    <w:p w:rsidR="00920A91" w:rsidRDefault="00920A91" w:rsidP="00E26817">
      <w:r>
        <w:t>Fastlegene har 102</w:t>
      </w:r>
      <w:r w:rsidR="007F6828">
        <w:t>5</w:t>
      </w:r>
      <w:r>
        <w:t xml:space="preserve"> listepasienter på full liste. De kommunale oppgavene fordeles på fastlegene og alle legene deltar i tillegg i legevakt. Fastlegene har legevaktberedskap (ikke stasjonær legevakt) og deltar i legevaktsamarbeid med Sømna. Det er stor avstand til sykehus noe som medfører stor aktivitet på legevakt.</w:t>
      </w:r>
    </w:p>
    <w:p w:rsidR="00920A91" w:rsidRDefault="00920A91" w:rsidP="00920A91">
      <w:r>
        <w:t>Brønnøy kommune er en av fire kommuner i Nordland med egen laboratorium tilknyttet legekontoret. Dette gir raskere svar på blodprøver og raskere iverksetting av behandling og kan i noen tilfeller føre til at innleggelse i sykehus unngås.</w:t>
      </w:r>
    </w:p>
    <w:p w:rsidR="00AA0974" w:rsidRDefault="00F71E0B" w:rsidP="00AA0974">
      <w:pPr>
        <w:pStyle w:val="Overskrift4"/>
      </w:pPr>
      <w:r>
        <w:t>Utfordringsbilde</w:t>
      </w:r>
    </w:p>
    <w:p w:rsidR="00C91237" w:rsidRDefault="00F71E0B" w:rsidP="00F71E0B">
      <w:r>
        <w:t xml:space="preserve">Det har de senere årene vært vanskelig å rekruttere og beholde leger i Brønnøy kommune. Det er noe uklart hva som er </w:t>
      </w:r>
    </w:p>
    <w:p w:rsidR="00C91237" w:rsidRDefault="00C91237" w:rsidP="00F71E0B"/>
    <w:p w:rsidR="00C91237" w:rsidRDefault="00C91237" w:rsidP="00F71E0B"/>
    <w:p w:rsidR="00F71E0B" w:rsidRPr="00F71E0B" w:rsidRDefault="00F71E0B" w:rsidP="00F71E0B">
      <w:r>
        <w:t xml:space="preserve">årsaken til dette. Brønnøy kommune la om driftene fra privatpraktiserende </w:t>
      </w:r>
      <w:r w:rsidR="004F64D2">
        <w:t xml:space="preserve">leger </w:t>
      </w:r>
      <w:r>
        <w:t>til kommunale ansatte leger i 2011. Til tross for dette har vi samme utfordringsbilde. Noe av forklaringen kan være stor avstand til sykehus</w:t>
      </w:r>
      <w:r w:rsidR="00E26817">
        <w:t>,</w:t>
      </w:r>
      <w:r>
        <w:t xml:space="preserve"> noe som bidrar til høy belastning på lege og legevakt. Stabilitet er viktig for </w:t>
      </w:r>
      <w:r w:rsidR="006D43DF">
        <w:t>å opprettholde</w:t>
      </w:r>
      <w:r>
        <w:t xml:space="preserve"> kvaliteten hos legene.</w:t>
      </w:r>
    </w:p>
    <w:p w:rsidR="00770CC0" w:rsidRDefault="00770CC0" w:rsidP="00770CC0">
      <w:pPr>
        <w:pStyle w:val="Overskrift4"/>
      </w:pPr>
      <w:r>
        <w:t>Strategier i Brønnøy kommune</w:t>
      </w:r>
    </w:p>
    <w:p w:rsidR="00622E86" w:rsidRDefault="00622E86" w:rsidP="00E26817">
      <w:r>
        <w:t>Kommunen har en plikt til å planlegge, gjennomføre, eval</w:t>
      </w:r>
      <w:r w:rsidR="00A83ED2">
        <w:t>uere og korrigere virksomheten. K</w:t>
      </w:r>
      <w:r>
        <w:t xml:space="preserve">ommunen er selvstendig pålagt å ha en plan for legetjenesten. </w:t>
      </w:r>
    </w:p>
    <w:p w:rsidR="00622E86" w:rsidRDefault="00EA6CBD" w:rsidP="00E26817">
      <w:r>
        <w:t xml:space="preserve">Det utarbeides en </w:t>
      </w:r>
      <w:r w:rsidR="00622E86">
        <w:t>plan for legetjenester i kommunen, som omfatter nåværende status for fastleger, kommuneoverlege og andre kommunale oppgaver (</w:t>
      </w:r>
      <w:r w:rsidR="00C23E8F">
        <w:t>institusjon</w:t>
      </w:r>
      <w:r w:rsidR="00622E86">
        <w:t xml:space="preserve">slege, helsestasjon, m.fl.), samt forventninger til utvikling på bakgrunn av demografiske og helsepolitiske/administrative utfordringer. </w:t>
      </w:r>
    </w:p>
    <w:p w:rsidR="00622E86" w:rsidRDefault="00E26817" w:rsidP="00E26817">
      <w:r>
        <w:t>Planen</w:t>
      </w:r>
      <w:r w:rsidR="00622E86">
        <w:t xml:space="preserve"> skal bidra til en forsvarlig dimensjonering av allmennlegetjenesten og anslå rekrutteringsbehov for de kommende 8 årene. </w:t>
      </w:r>
      <w:r>
        <w:t xml:space="preserve">Den </w:t>
      </w:r>
      <w:r w:rsidR="00622E86">
        <w:t xml:space="preserve">skal bidra til kvalitetsutvikling av og til helhetstenking for legetjenester i kommunene. </w:t>
      </w:r>
    </w:p>
    <w:p w:rsidR="00622E86" w:rsidRDefault="00622E86" w:rsidP="00E26817">
      <w:r>
        <w:t xml:space="preserve">Vår forventning til planen er at den vil øke fokus på </w:t>
      </w:r>
      <w:r>
        <w:rPr>
          <w:b/>
          <w:bCs/>
          <w:i/>
          <w:iCs/>
        </w:rPr>
        <w:t xml:space="preserve">å bidra til god helse for folk flest i kommunene. </w:t>
      </w:r>
    </w:p>
    <w:p w:rsidR="00622E86" w:rsidRDefault="00622E86" w:rsidP="00E26817"/>
    <w:p w:rsidR="00EA6CBD" w:rsidRDefault="00EA6CBD" w:rsidP="00E26817"/>
    <w:p w:rsidR="0096062A" w:rsidRDefault="0096062A" w:rsidP="00E26817">
      <w:pPr>
        <w:sectPr w:rsidR="0096062A" w:rsidSect="00AF303D">
          <w:type w:val="continuous"/>
          <w:pgSz w:w="11906" w:h="16838" w:code="9"/>
          <w:pgMar w:top="1560" w:right="1416" w:bottom="1560" w:left="1701" w:header="720" w:footer="1119" w:gutter="0"/>
          <w:paperSrc w:first="15" w:other="15"/>
          <w:cols w:num="2" w:space="720"/>
          <w:titlePg/>
          <w:docGrid w:linePitch="360"/>
        </w:sectPr>
      </w:pPr>
    </w:p>
    <w:p w:rsidR="00EA6CBD" w:rsidRDefault="00EA6CBD" w:rsidP="00E26817"/>
    <w:p w:rsidR="0063592F" w:rsidRDefault="0063592F" w:rsidP="00E26817"/>
    <w:p w:rsidR="0063592F" w:rsidRDefault="0063592F" w:rsidP="00E26817"/>
    <w:p w:rsidR="0096062A" w:rsidRDefault="0096062A">
      <w:pPr>
        <w:spacing w:before="0" w:after="160" w:line="259" w:lineRule="auto"/>
        <w:rPr>
          <w:rFonts w:asciiTheme="majorHAnsi" w:eastAsiaTheme="majorEastAsia" w:hAnsiTheme="majorHAnsi" w:cstheme="majorBidi"/>
          <w:b/>
          <w:sz w:val="28"/>
          <w:szCs w:val="26"/>
        </w:rPr>
      </w:pPr>
      <w:r>
        <w:br w:type="page"/>
      </w:r>
    </w:p>
    <w:p w:rsidR="0081477E" w:rsidRPr="003B0267" w:rsidRDefault="003B0267" w:rsidP="005429A3">
      <w:pPr>
        <w:pStyle w:val="Overskrift2"/>
        <w:sectPr w:rsidR="0081477E" w:rsidRPr="003B0267" w:rsidSect="00472272">
          <w:type w:val="continuous"/>
          <w:pgSz w:w="11906" w:h="16838" w:code="9"/>
          <w:pgMar w:top="1560" w:right="1416" w:bottom="1560" w:left="1701" w:header="720" w:footer="680" w:gutter="0"/>
          <w:paperSrc w:first="15" w:other="15"/>
          <w:cols w:space="720"/>
          <w:titlePg/>
          <w:docGrid w:linePitch="360"/>
        </w:sectPr>
      </w:pPr>
      <w:bookmarkStart w:id="72" w:name="_Toc529427202"/>
      <w:r>
        <w:t>Hverdagsmestring,</w:t>
      </w:r>
      <w:r w:rsidR="005429A3" w:rsidRPr="0081477E">
        <w:t xml:space="preserve"> rehabilitering </w:t>
      </w:r>
      <w:r>
        <w:t>og habilitering</w:t>
      </w:r>
      <w:bookmarkEnd w:id="72"/>
    </w:p>
    <w:p w:rsidR="00C91237" w:rsidRDefault="00C91237" w:rsidP="005429A3">
      <w:pPr>
        <w:pStyle w:val="Brdtekst"/>
        <w:rPr>
          <w:rFonts w:asciiTheme="minorHAnsi" w:hAnsiTheme="minorHAnsi" w:cstheme="minorHAnsi"/>
          <w:szCs w:val="20"/>
        </w:rPr>
      </w:pPr>
    </w:p>
    <w:p w:rsidR="005429A3" w:rsidRPr="00272268" w:rsidRDefault="005429A3" w:rsidP="005429A3">
      <w:pPr>
        <w:pStyle w:val="Brdtekst"/>
        <w:rPr>
          <w:rFonts w:asciiTheme="minorHAnsi" w:hAnsiTheme="minorHAnsi" w:cstheme="minorHAnsi"/>
          <w:szCs w:val="20"/>
        </w:rPr>
      </w:pPr>
      <w:r w:rsidRPr="00272268">
        <w:rPr>
          <w:rFonts w:asciiTheme="minorHAnsi" w:hAnsiTheme="minorHAnsi" w:cstheme="minorHAnsi"/>
          <w:szCs w:val="20"/>
        </w:rPr>
        <w:t>Hverdagsmestring og</w:t>
      </w:r>
      <w:r w:rsidRPr="00272268">
        <w:rPr>
          <w:rFonts w:asciiTheme="minorHAnsi" w:hAnsiTheme="minorHAnsi" w:cstheme="minorHAnsi"/>
          <w:color w:val="FF0000"/>
          <w:szCs w:val="20"/>
        </w:rPr>
        <w:t xml:space="preserve"> </w:t>
      </w:r>
      <w:r w:rsidR="002E03D8" w:rsidRPr="002E03D8">
        <w:rPr>
          <w:rFonts w:asciiTheme="minorHAnsi" w:hAnsiTheme="minorHAnsi" w:cstheme="minorHAnsi"/>
          <w:szCs w:val="20"/>
        </w:rPr>
        <w:t>h</w:t>
      </w:r>
      <w:r w:rsidRPr="002E03D8">
        <w:rPr>
          <w:rFonts w:asciiTheme="minorHAnsi" w:hAnsiTheme="minorHAnsi" w:cstheme="minorHAnsi"/>
          <w:szCs w:val="20"/>
        </w:rPr>
        <w:t>abilite</w:t>
      </w:r>
      <w:r>
        <w:rPr>
          <w:rFonts w:asciiTheme="minorHAnsi" w:hAnsiTheme="minorHAnsi" w:cstheme="minorHAnsi"/>
          <w:szCs w:val="20"/>
        </w:rPr>
        <w:t>ring/</w:t>
      </w:r>
      <w:r w:rsidR="002E03D8">
        <w:rPr>
          <w:rFonts w:asciiTheme="minorHAnsi" w:hAnsiTheme="minorHAnsi" w:cstheme="minorHAnsi"/>
          <w:szCs w:val="20"/>
        </w:rPr>
        <w:t xml:space="preserve"> </w:t>
      </w:r>
      <w:r w:rsidR="003B0267">
        <w:rPr>
          <w:rFonts w:asciiTheme="minorHAnsi" w:hAnsiTheme="minorHAnsi" w:cstheme="minorHAnsi"/>
          <w:szCs w:val="20"/>
        </w:rPr>
        <w:t>rehabilitering</w:t>
      </w:r>
      <w:r w:rsidRPr="00272268">
        <w:rPr>
          <w:rFonts w:asciiTheme="minorHAnsi" w:hAnsiTheme="minorHAnsi" w:cstheme="minorHAnsi"/>
          <w:szCs w:val="20"/>
        </w:rPr>
        <w:t xml:space="preserve"> skal bidra til å bedre og bevar</w:t>
      </w:r>
      <w:r w:rsidR="00EA6CBD">
        <w:rPr>
          <w:rFonts w:asciiTheme="minorHAnsi" w:hAnsiTheme="minorHAnsi" w:cstheme="minorHAnsi"/>
          <w:szCs w:val="20"/>
        </w:rPr>
        <w:t>e funksjonsnivå. Ved å</w:t>
      </w:r>
      <w:r w:rsidRPr="00272268">
        <w:rPr>
          <w:rFonts w:asciiTheme="minorHAnsi" w:hAnsiTheme="minorHAnsi" w:cstheme="minorHAnsi"/>
          <w:szCs w:val="20"/>
        </w:rPr>
        <w:t xml:space="preserve"> hjelpe til å endre helseskadelig livsstil, bidra til at </w:t>
      </w:r>
      <w:r w:rsidR="003B0267">
        <w:rPr>
          <w:rFonts w:asciiTheme="minorHAnsi" w:hAnsiTheme="minorHAnsi" w:cstheme="minorHAnsi"/>
          <w:szCs w:val="20"/>
        </w:rPr>
        <w:t>flere</w:t>
      </w:r>
      <w:r w:rsidRPr="00272268">
        <w:rPr>
          <w:rFonts w:asciiTheme="minorHAnsi" w:hAnsiTheme="minorHAnsi" w:cstheme="minorHAnsi"/>
          <w:szCs w:val="20"/>
        </w:rPr>
        <w:t xml:space="preserve"> kan klare seg lengst mulig selv og bidra til at flest mulig kan være aktive deltakere i dagligliv, arbeidsliv og samfunnsliv. </w:t>
      </w:r>
      <w:r w:rsidRPr="00EA6CBD">
        <w:rPr>
          <w:rFonts w:asciiTheme="minorHAnsi" w:hAnsiTheme="minorHAnsi" w:cstheme="minorHAnsi"/>
          <w:szCs w:val="20"/>
        </w:rPr>
        <w:t>Tradisjonelt har mange av helsetjenestene vært rettet mot behandling og kompenserende tiltak, men større fokus på forebyggende helsetjenester er en nødvendig utvikling.</w:t>
      </w:r>
      <w:r w:rsidRPr="00272268">
        <w:rPr>
          <w:rFonts w:asciiTheme="minorHAnsi" w:hAnsiTheme="minorHAnsi" w:cstheme="minorHAnsi"/>
          <w:szCs w:val="20"/>
        </w:rPr>
        <w:t xml:space="preserve"> </w:t>
      </w:r>
    </w:p>
    <w:p w:rsidR="005429A3" w:rsidRDefault="005429A3" w:rsidP="005429A3">
      <w:pPr>
        <w:pStyle w:val="Overskrift4"/>
      </w:pPr>
      <w:r>
        <w:t xml:space="preserve">Status </w:t>
      </w:r>
    </w:p>
    <w:p w:rsidR="005429A3" w:rsidRPr="00090CC7" w:rsidRDefault="005429A3" w:rsidP="005429A3">
      <w:r>
        <w:t xml:space="preserve">I dag har Brønnøy kommune mange «små tjenester» som drives separat, herunder Frisklivssentral, Hverdagsrehabilitering, frivillighetskoordinator og prosjekt forebyggende hjemmebesøk. I tillegg er fysio- og ergoterapitjenesten med både kommunalt ansatte og selvstendig næringsdrivende fysioterapeuter sentral i rehabiliteringsarbeidet. </w:t>
      </w:r>
    </w:p>
    <w:p w:rsidR="005429A3" w:rsidRPr="00C91237" w:rsidRDefault="005429A3" w:rsidP="00C91237">
      <w:r w:rsidRPr="00357899">
        <w:rPr>
          <w:rFonts w:cstheme="minorHAnsi"/>
          <w:b/>
          <w:szCs w:val="20"/>
        </w:rPr>
        <w:t>Tjenestekontor/Koordinerende enhet (KE)</w:t>
      </w:r>
      <w:r>
        <w:rPr>
          <w:rFonts w:cstheme="minorHAnsi"/>
          <w:szCs w:val="20"/>
        </w:rPr>
        <w:t xml:space="preserve"> </w:t>
      </w:r>
      <w:r w:rsidRPr="00272268">
        <w:rPr>
          <w:rFonts w:cstheme="minorHAnsi"/>
          <w:szCs w:val="20"/>
        </w:rPr>
        <w:t>tilrettelegger for helhetlige og koordinerte tjenester på tvers av fag, nivåer og etater. På systemnivå følger de opp</w:t>
      </w:r>
      <w:r>
        <w:rPr>
          <w:rFonts w:cstheme="minorHAnsi"/>
          <w:szCs w:val="20"/>
        </w:rPr>
        <w:t xml:space="preserve"> Individuell plan, koordinator og </w:t>
      </w:r>
      <w:r w:rsidRPr="00272268">
        <w:rPr>
          <w:rFonts w:cstheme="minorHAnsi"/>
          <w:szCs w:val="20"/>
        </w:rPr>
        <w:t xml:space="preserve">ansvarsgrupper rundt en del brukere, spesielt gjelder dette gruppen under 18 år som har sammensatte behov. </w:t>
      </w:r>
    </w:p>
    <w:p w:rsidR="00C91237" w:rsidRPr="00357899" w:rsidRDefault="005429A3" w:rsidP="00C91237">
      <w:pPr>
        <w:rPr>
          <w:rFonts w:cstheme="minorHAnsi"/>
          <w:szCs w:val="20"/>
        </w:rPr>
      </w:pPr>
      <w:r w:rsidRPr="00C91237">
        <w:rPr>
          <w:b/>
        </w:rPr>
        <w:t>Hverdagsrehabilitering</w:t>
      </w:r>
      <w:r w:rsidRPr="00C91237">
        <w:t xml:space="preserve"> gikk fra prosjekt</w:t>
      </w:r>
      <w:r>
        <w:rPr>
          <w:rFonts w:cstheme="minorHAnsi"/>
          <w:szCs w:val="20"/>
        </w:rPr>
        <w:t xml:space="preserve"> til drift i 2017 og har stått for en fokusdreining fra kompenserende hjelp til aktiv deltagelse. I stedet for «Hva er problemet du trenger hjelp til?» spør man brukerne «Hva er viktige aktiviteter i livet ditt som du ønsker å mestre?». Helse og ressurser vektlegges i kartlegging og tiltak, fremfor sykdom og begrensninger og mestring av daglige aktiviteter og brukerens egne mål står sentralt. </w:t>
      </w:r>
    </w:p>
    <w:p w:rsidR="00C91237" w:rsidRDefault="005429A3" w:rsidP="005429A3">
      <w:r w:rsidRPr="00C91237">
        <w:rPr>
          <w:rFonts w:cstheme="minorHAnsi"/>
          <w:b/>
          <w:szCs w:val="20"/>
        </w:rPr>
        <w:t>Frisklivssentralen</w:t>
      </w:r>
      <w:r>
        <w:t xml:space="preserve"> er organisert under fysioterapitjenesten og tilbyr individuell og gruppebasert veiledning innenfor fysisk aktivitet, kosthold og tobakksslutt. </w:t>
      </w:r>
    </w:p>
    <w:p w:rsidR="00C91237" w:rsidRDefault="00C91237" w:rsidP="005429A3"/>
    <w:p w:rsidR="00C91237" w:rsidRPr="00C91237" w:rsidRDefault="005429A3" w:rsidP="00C91237">
      <w:pPr>
        <w:rPr>
          <w:rFonts w:cstheme="minorHAnsi"/>
          <w:szCs w:val="20"/>
        </w:rPr>
      </w:pPr>
      <w:r>
        <w:t xml:space="preserve">Kjernetilbudet er Frisklivsresepten og ulike </w:t>
      </w:r>
      <w:r w:rsidR="00C91237" w:rsidRPr="00C91237">
        <w:rPr>
          <w:rFonts w:cstheme="minorHAnsi"/>
          <w:szCs w:val="20"/>
        </w:rPr>
        <w:t xml:space="preserve">treningsgrupper. </w:t>
      </w:r>
    </w:p>
    <w:p w:rsidR="005429A3" w:rsidRPr="00EB5C18" w:rsidRDefault="00EB5C18" w:rsidP="00C91237">
      <w:r w:rsidRPr="00C91237">
        <w:rPr>
          <w:rFonts w:cstheme="minorHAnsi"/>
          <w:b/>
          <w:szCs w:val="20"/>
        </w:rPr>
        <w:t>Ergoterapi</w:t>
      </w:r>
      <w:r w:rsidRPr="00C91237">
        <w:rPr>
          <w:b/>
        </w:rPr>
        <w:t xml:space="preserve"> og hjelpemiddelteknikk</w:t>
      </w:r>
      <w:r w:rsidRPr="00C91237">
        <w:t xml:space="preserve"> er</w:t>
      </w:r>
      <w:r>
        <w:t xml:space="preserve"> marginalt bemannet. Mange oppgaver blir derfor skjøvet over til </w:t>
      </w:r>
      <w:r w:rsidR="00B13E67">
        <w:t>hjemmetjenesten</w:t>
      </w:r>
      <w:r>
        <w:t>.</w:t>
      </w:r>
      <w:r w:rsidR="00B13E67">
        <w:t xml:space="preserve"> For å kunne ivareta et bedre forebyggende og rehabiliteringstilbud må det tilføres </w:t>
      </w:r>
    </w:p>
    <w:p w:rsidR="005429A3" w:rsidRDefault="005429A3" w:rsidP="00CE0820">
      <w:pPr>
        <w:pStyle w:val="Overskrift5"/>
      </w:pPr>
      <w:r>
        <w:t xml:space="preserve">Følgende prosjektet er startet </w:t>
      </w:r>
      <w:r w:rsidR="00CE0820">
        <w:t>opp i 2016/17/18</w:t>
      </w:r>
    </w:p>
    <w:p w:rsidR="00EA6CBD" w:rsidRDefault="005429A3" w:rsidP="00FC5F4C">
      <w:pPr>
        <w:pStyle w:val="Listeavsnitt"/>
        <w:numPr>
          <w:ilvl w:val="0"/>
          <w:numId w:val="17"/>
        </w:numPr>
        <w:spacing w:after="0"/>
      </w:pPr>
      <w:r w:rsidRPr="00EA6CBD">
        <w:rPr>
          <w:b/>
        </w:rPr>
        <w:t xml:space="preserve">Forebyggende hjemmebesøk </w:t>
      </w:r>
      <w:r>
        <w:t xml:space="preserve">foretar kartlegging og driver informasjonsarbeid med hjemmeboende eldre på 75 år som ikke mottar helse- og omsorgstjenester. </w:t>
      </w:r>
    </w:p>
    <w:p w:rsidR="005429A3" w:rsidRPr="00EA6CBD" w:rsidRDefault="005429A3" w:rsidP="00FC5F4C">
      <w:pPr>
        <w:pStyle w:val="Listeavsnitt"/>
        <w:numPr>
          <w:ilvl w:val="0"/>
          <w:numId w:val="17"/>
        </w:numPr>
        <w:spacing w:after="0"/>
        <w:rPr>
          <w:b/>
        </w:rPr>
      </w:pPr>
      <w:r w:rsidRPr="00EA6CBD">
        <w:rPr>
          <w:b/>
        </w:rPr>
        <w:t>Velferdsteknologi</w:t>
      </w:r>
      <w:r>
        <w:t xml:space="preserve"> er nærmere beskrevet under punkt 4.3.</w:t>
      </w:r>
    </w:p>
    <w:p w:rsidR="005429A3" w:rsidRPr="0092730F" w:rsidRDefault="005429A3" w:rsidP="00FC5F4C">
      <w:pPr>
        <w:pStyle w:val="Listeavsnitt"/>
        <w:numPr>
          <w:ilvl w:val="0"/>
          <w:numId w:val="17"/>
        </w:numPr>
        <w:spacing w:after="0"/>
        <w:rPr>
          <w:b/>
        </w:rPr>
      </w:pPr>
      <w:r w:rsidRPr="0092730F">
        <w:rPr>
          <w:b/>
        </w:rPr>
        <w:t>Rehabilitering</w:t>
      </w:r>
      <w:r w:rsidR="002E03D8">
        <w:rPr>
          <w:b/>
        </w:rPr>
        <w:t xml:space="preserve"> og mestring</w:t>
      </w:r>
      <w:r w:rsidRPr="0092730F">
        <w:rPr>
          <w:b/>
        </w:rPr>
        <w:t xml:space="preserve"> </w:t>
      </w:r>
      <w:r>
        <w:t>skal jobbe med rutiner for bruk av korttids- og KAD-plasser som tiltak før, istedenfor og etter opphold i spesialisthelsetjenesten, basert på sammenhengende pasientforløp</w:t>
      </w:r>
      <w:r w:rsidR="00EA6CBD">
        <w:t>.</w:t>
      </w:r>
      <w:r w:rsidR="00EB5C18">
        <w:t xml:space="preserve"> </w:t>
      </w:r>
      <w:r w:rsidRPr="0092730F">
        <w:rPr>
          <w:rFonts w:cstheme="minorHAnsi"/>
        </w:rPr>
        <w:t>I denne vil strategier og tiltak for videre utvikling av habiliterings- og rehabiliteringstjenestene utdypes.</w:t>
      </w:r>
    </w:p>
    <w:p w:rsidR="005429A3" w:rsidRDefault="00550CA0" w:rsidP="005429A3">
      <w:pPr>
        <w:pStyle w:val="Overskrift4"/>
      </w:pPr>
      <w:r>
        <w:t>Utford</w:t>
      </w:r>
      <w:r w:rsidR="006239C0">
        <w:t>r</w:t>
      </w:r>
      <w:r>
        <w:t>ingsbildet</w:t>
      </w:r>
    </w:p>
    <w:p w:rsidR="005429A3" w:rsidRPr="00351B2C" w:rsidRDefault="005429A3" w:rsidP="005429A3">
      <w:pPr>
        <w:spacing w:after="0"/>
        <w:rPr>
          <w:rFonts w:cstheme="minorHAnsi"/>
          <w:szCs w:val="20"/>
        </w:rPr>
      </w:pPr>
      <w:r w:rsidRPr="00351B2C">
        <w:rPr>
          <w:rFonts w:cstheme="minorHAnsi"/>
          <w:szCs w:val="20"/>
        </w:rPr>
        <w:t>Stortingsmelding nr 47 (2008-2009), Samhandlingsreformen trekker frem</w:t>
      </w:r>
      <w:r w:rsidR="00CA7171">
        <w:rPr>
          <w:rFonts w:cstheme="minorHAnsi"/>
          <w:szCs w:val="20"/>
        </w:rPr>
        <w:t xml:space="preserve"> </w:t>
      </w:r>
      <w:r w:rsidRPr="00351B2C">
        <w:rPr>
          <w:rFonts w:cstheme="minorHAnsi"/>
          <w:szCs w:val="20"/>
        </w:rPr>
        <w:t xml:space="preserve"> tre hovedutfordringe</w:t>
      </w:r>
      <w:r>
        <w:rPr>
          <w:rFonts w:cstheme="minorHAnsi"/>
          <w:szCs w:val="20"/>
        </w:rPr>
        <w:t>r for helse og omsorgstjenester, som også er relevant for Brønnøy kommune:</w:t>
      </w:r>
    </w:p>
    <w:p w:rsidR="00CE0820" w:rsidRDefault="005429A3" w:rsidP="00FC5F4C">
      <w:pPr>
        <w:pStyle w:val="Listeavsnitt"/>
        <w:numPr>
          <w:ilvl w:val="0"/>
          <w:numId w:val="18"/>
        </w:numPr>
        <w:spacing w:after="0"/>
        <w:rPr>
          <w:rFonts w:cstheme="minorHAnsi"/>
          <w:szCs w:val="20"/>
        </w:rPr>
      </w:pPr>
      <w:r w:rsidRPr="00CE0820">
        <w:rPr>
          <w:rFonts w:cstheme="minorHAnsi"/>
          <w:szCs w:val="20"/>
        </w:rPr>
        <w:t>Pasientens behov for koordinerte tjenester ivaret</w:t>
      </w:r>
      <w:r w:rsidR="00CE0820">
        <w:rPr>
          <w:rFonts w:cstheme="minorHAnsi"/>
          <w:szCs w:val="20"/>
        </w:rPr>
        <w:t>as ikke godt nok</w:t>
      </w:r>
    </w:p>
    <w:p w:rsidR="00CE0820" w:rsidRDefault="005429A3" w:rsidP="00FC5F4C">
      <w:pPr>
        <w:pStyle w:val="Listeavsnitt"/>
        <w:numPr>
          <w:ilvl w:val="0"/>
          <w:numId w:val="18"/>
        </w:numPr>
        <w:spacing w:after="0"/>
        <w:rPr>
          <w:rFonts w:cstheme="minorHAnsi"/>
          <w:szCs w:val="20"/>
        </w:rPr>
      </w:pPr>
      <w:r w:rsidRPr="00CE0820">
        <w:rPr>
          <w:rFonts w:cstheme="minorHAnsi"/>
          <w:szCs w:val="20"/>
        </w:rPr>
        <w:t>Tjenestene preges av for liten innsats for å be</w:t>
      </w:r>
      <w:r w:rsidR="00CE0820">
        <w:rPr>
          <w:rFonts w:cstheme="minorHAnsi"/>
          <w:szCs w:val="20"/>
        </w:rPr>
        <w:t>grense og forebygge sykdom</w:t>
      </w:r>
    </w:p>
    <w:p w:rsidR="005429A3" w:rsidRPr="00CE0820" w:rsidRDefault="005429A3" w:rsidP="00FC5F4C">
      <w:pPr>
        <w:pStyle w:val="Listeavsnitt"/>
        <w:numPr>
          <w:ilvl w:val="0"/>
          <w:numId w:val="18"/>
        </w:numPr>
        <w:spacing w:after="0"/>
        <w:rPr>
          <w:rFonts w:cstheme="minorHAnsi"/>
          <w:szCs w:val="20"/>
        </w:rPr>
      </w:pPr>
      <w:r w:rsidRPr="00CE0820">
        <w:rPr>
          <w:rFonts w:cstheme="minorHAnsi"/>
          <w:szCs w:val="20"/>
        </w:rPr>
        <w:t xml:space="preserve">Demografisk utvikling og endring i sykdomsbildet gir utfordringer som vil kunne true </w:t>
      </w:r>
      <w:r w:rsidR="00CE0820">
        <w:rPr>
          <w:rFonts w:cstheme="minorHAnsi"/>
          <w:szCs w:val="20"/>
        </w:rPr>
        <w:t>samfunnets økonomiske bæreevne</w:t>
      </w:r>
    </w:p>
    <w:p w:rsidR="005429A3" w:rsidRPr="00FA2EED" w:rsidRDefault="005429A3" w:rsidP="005429A3">
      <w:pPr>
        <w:pStyle w:val="Overskrift4"/>
        <w:spacing w:after="240" w:line="276" w:lineRule="auto"/>
        <w:rPr>
          <w:rFonts w:asciiTheme="minorHAnsi" w:hAnsiTheme="minorHAnsi" w:cstheme="minorHAnsi"/>
          <w:b w:val="0"/>
          <w:sz w:val="20"/>
          <w:szCs w:val="20"/>
        </w:rPr>
      </w:pPr>
      <w:r w:rsidRPr="00E005C7">
        <w:rPr>
          <w:rFonts w:asciiTheme="minorHAnsi" w:hAnsiTheme="minorHAnsi" w:cstheme="minorHAnsi"/>
          <w:b w:val="0"/>
          <w:sz w:val="20"/>
          <w:szCs w:val="20"/>
        </w:rPr>
        <w:t xml:space="preserve">Individuell plan og koordinatorarbeid er tiltak som </w:t>
      </w:r>
      <w:r w:rsidRPr="00A13F25">
        <w:rPr>
          <w:rFonts w:asciiTheme="minorHAnsi" w:hAnsiTheme="minorHAnsi" w:cstheme="minorHAnsi"/>
          <w:b w:val="0"/>
          <w:sz w:val="20"/>
          <w:szCs w:val="20"/>
        </w:rPr>
        <w:t xml:space="preserve">styrker både hverdagsmestring og rehabiliteringstjenestene, </w:t>
      </w:r>
      <w:r w:rsidRPr="00E005C7">
        <w:rPr>
          <w:rFonts w:asciiTheme="minorHAnsi" w:hAnsiTheme="minorHAnsi" w:cstheme="minorHAnsi"/>
          <w:b w:val="0"/>
          <w:sz w:val="20"/>
          <w:szCs w:val="20"/>
        </w:rPr>
        <w:t xml:space="preserve">men som i dag ikke alltid fungerer etter intensjonen.  Konsekvensen er manglende koordinering og samhandling, noe som har negative </w:t>
      </w:r>
      <w:r w:rsidRPr="00A13F25">
        <w:rPr>
          <w:rFonts w:asciiTheme="minorHAnsi" w:hAnsiTheme="minorHAnsi" w:cstheme="minorHAnsi"/>
          <w:b w:val="0"/>
          <w:sz w:val="20"/>
          <w:szCs w:val="20"/>
        </w:rPr>
        <w:t xml:space="preserve">effekter for brukerne. </w:t>
      </w:r>
      <w:r>
        <w:rPr>
          <w:rFonts w:asciiTheme="minorHAnsi" w:hAnsiTheme="minorHAnsi" w:cstheme="minorHAnsi"/>
          <w:b w:val="0"/>
          <w:sz w:val="20"/>
          <w:szCs w:val="20"/>
        </w:rPr>
        <w:t xml:space="preserve">  </w:t>
      </w:r>
      <w:r w:rsidRPr="00FA2EED">
        <w:rPr>
          <w:rFonts w:asciiTheme="minorHAnsi" w:hAnsiTheme="minorHAnsi" w:cstheme="minorHAnsi"/>
          <w:b w:val="0"/>
          <w:sz w:val="20"/>
          <w:szCs w:val="20"/>
        </w:rPr>
        <w:t>Hverdagsmestrings-, rehabiliterings- og habiliteringsstrategien i kommunen er primært rettet inn mot helse- og omsorgssektoren</w:t>
      </w:r>
      <w:r w:rsidRPr="00FA2EED">
        <w:rPr>
          <w:rFonts w:asciiTheme="minorHAnsi" w:hAnsiTheme="minorHAnsi" w:cstheme="minorHAnsi"/>
          <w:b w:val="0"/>
          <w:szCs w:val="20"/>
        </w:rPr>
        <w:t xml:space="preserve">, </w:t>
      </w:r>
      <w:r w:rsidRPr="00FA2EED">
        <w:rPr>
          <w:rFonts w:asciiTheme="minorHAnsi" w:hAnsiTheme="minorHAnsi" w:cstheme="minorHAnsi"/>
          <w:b w:val="0"/>
          <w:sz w:val="20"/>
          <w:szCs w:val="20"/>
        </w:rPr>
        <w:t>men kan ikke lykkes uten et nært tverrfaglig og tverrtjenstlig samarbeid.</w:t>
      </w:r>
    </w:p>
    <w:p w:rsidR="005429A3" w:rsidRPr="00A13F25" w:rsidRDefault="005429A3" w:rsidP="005429A3">
      <w:pPr>
        <w:pStyle w:val="Overskrift4"/>
        <w:spacing w:after="240" w:line="276" w:lineRule="auto"/>
        <w:rPr>
          <w:rFonts w:asciiTheme="minorHAnsi" w:hAnsiTheme="minorHAnsi" w:cstheme="minorHAnsi"/>
          <w:b w:val="0"/>
          <w:i/>
          <w:color w:val="FF0000"/>
          <w:sz w:val="20"/>
          <w:szCs w:val="20"/>
        </w:rPr>
      </w:pPr>
      <w:r w:rsidRPr="00FA2EED">
        <w:rPr>
          <w:rFonts w:asciiTheme="minorHAnsi" w:hAnsiTheme="minorHAnsi" w:cstheme="minorHAnsi"/>
          <w:b w:val="0"/>
          <w:sz w:val="20"/>
          <w:szCs w:val="20"/>
        </w:rPr>
        <w:t>Organiseringen med mange små tjenester som jobber hver for seg innenfor et overlappende arbeidsfelt og med til dels samme brukergruppe, gir både utfordringer for samhandling, men hindrer også koordinerte, helhetlige forløp</w:t>
      </w:r>
      <w:r w:rsidRPr="00FA2EED">
        <w:rPr>
          <w:rFonts w:asciiTheme="minorHAnsi" w:hAnsiTheme="minorHAnsi" w:cstheme="minorHAnsi"/>
          <w:b w:val="0"/>
          <w:i/>
          <w:sz w:val="20"/>
          <w:szCs w:val="20"/>
        </w:rPr>
        <w:t xml:space="preserve">.  </w:t>
      </w:r>
    </w:p>
    <w:p w:rsidR="00303895" w:rsidRDefault="005429A3" w:rsidP="005429A3">
      <w:pPr>
        <w:pStyle w:val="Overskrift4"/>
        <w:spacing w:after="240" w:line="276" w:lineRule="auto"/>
        <w:rPr>
          <w:rFonts w:asciiTheme="minorHAnsi" w:hAnsiTheme="minorHAnsi" w:cstheme="minorHAnsi"/>
          <w:b w:val="0"/>
          <w:sz w:val="20"/>
          <w:szCs w:val="20"/>
        </w:rPr>
      </w:pPr>
      <w:r>
        <w:rPr>
          <w:rFonts w:asciiTheme="minorHAnsi" w:hAnsiTheme="minorHAnsi" w:cstheme="minorHAnsi"/>
          <w:b w:val="0"/>
          <w:sz w:val="20"/>
          <w:szCs w:val="20"/>
        </w:rPr>
        <w:t>Liggetid på korttidsplassene er per i dag høy, og dette skyldes flere forhold. En del av pasientene som innvilges korttidsplass har ikke reelt rehabiliteringspotensiale, og kommer etter hvert over på langtidsvedtak. For pasientene med rehabiliteringspotensiale mangler det gode rutiner for mottak og tidlig målsettingsar</w:t>
      </w:r>
      <w:r w:rsidR="00303895">
        <w:rPr>
          <w:rFonts w:asciiTheme="minorHAnsi" w:hAnsiTheme="minorHAnsi" w:cstheme="minorHAnsi"/>
          <w:b w:val="0"/>
          <w:sz w:val="20"/>
          <w:szCs w:val="20"/>
        </w:rPr>
        <w:t>beid og igangsetting av tiltak.</w:t>
      </w:r>
    </w:p>
    <w:p w:rsidR="005429A3" w:rsidRDefault="005429A3" w:rsidP="005429A3">
      <w:pPr>
        <w:pStyle w:val="Overskrift4"/>
        <w:spacing w:after="240" w:line="276" w:lineRule="auto"/>
        <w:rPr>
          <w:rFonts w:asciiTheme="minorHAnsi" w:hAnsiTheme="minorHAnsi" w:cstheme="minorHAnsi"/>
          <w:b w:val="0"/>
          <w:sz w:val="20"/>
          <w:szCs w:val="20"/>
        </w:rPr>
      </w:pPr>
      <w:r>
        <w:rPr>
          <w:rFonts w:asciiTheme="minorHAnsi" w:hAnsiTheme="minorHAnsi" w:cstheme="minorHAnsi"/>
          <w:b w:val="0"/>
          <w:sz w:val="20"/>
          <w:szCs w:val="20"/>
        </w:rPr>
        <w:t xml:space="preserve">Det er behov for bedre tverrfaglig samarbeid, og det mangler ergoterapeut inn i tverrfaglige team. Et tett tverrfaglig samarbeid utfordres av at korttidsplassene spres i </w:t>
      </w:r>
      <w:r w:rsidR="00C23E8F">
        <w:rPr>
          <w:rFonts w:asciiTheme="minorHAnsi" w:hAnsiTheme="minorHAnsi" w:cstheme="minorHAnsi"/>
          <w:b w:val="0"/>
          <w:sz w:val="20"/>
          <w:szCs w:val="20"/>
        </w:rPr>
        <w:t>institusjon</w:t>
      </w:r>
      <w:r>
        <w:rPr>
          <w:rFonts w:asciiTheme="minorHAnsi" w:hAnsiTheme="minorHAnsi" w:cstheme="minorHAnsi"/>
          <w:b w:val="0"/>
          <w:sz w:val="20"/>
          <w:szCs w:val="20"/>
        </w:rPr>
        <w:t>met, heller enn å samles på bogruppe 4. Noen av pasientene kunne hatt</w:t>
      </w:r>
      <w:r w:rsidRPr="005E1F2C">
        <w:rPr>
          <w:rFonts w:asciiTheme="minorHAnsi" w:hAnsiTheme="minorHAnsi" w:cstheme="minorHAnsi"/>
          <w:b w:val="0"/>
          <w:sz w:val="20"/>
          <w:szCs w:val="20"/>
        </w:rPr>
        <w:t xml:space="preserve"> </w:t>
      </w:r>
      <w:r>
        <w:rPr>
          <w:rFonts w:asciiTheme="minorHAnsi" w:hAnsiTheme="minorHAnsi" w:cstheme="minorHAnsi"/>
          <w:b w:val="0"/>
          <w:sz w:val="20"/>
          <w:szCs w:val="20"/>
        </w:rPr>
        <w:t xml:space="preserve">bedre muligheter til å mestre å bo videre i egen bolig dersom rehabiliteringen ble gitt utenfor institusjon. </w:t>
      </w:r>
    </w:p>
    <w:p w:rsidR="005429A3" w:rsidRPr="00E005C7" w:rsidRDefault="005429A3" w:rsidP="005429A3">
      <w:r>
        <w:t xml:space="preserve">Det er fremdeles for lite fokus og kapasitet i det forebyggende arbeidet. Frisklivssentralen gir i dag tilbud innenfor levevaneområdene, men bør videreutvikles med mer tverrfaglig bemanning og økt kapasitet for å kunne favne bredere enn tiltak knyttet til fysisk aktivitet, kosthold og tobakk. </w:t>
      </w:r>
      <w:r w:rsidR="00C92B3D">
        <w:t>Forebygg</w:t>
      </w:r>
      <w:r w:rsidR="007E4503">
        <w:t>ende hjemmebesøk har fokus</w:t>
      </w:r>
      <w:r w:rsidR="00710AA4">
        <w:t xml:space="preserve"> på dialog med</w:t>
      </w:r>
      <w:r w:rsidR="007E4503">
        <w:t xml:space="preserve"> 75 åringer til i selv i større grad å ta ansvar for egen alderdom ift til å tilrettelegge egen bolig, investere i venner og sosialt nettverk og å opprettholde best mulig funksjonsevne gjennom et aktivt liv. Det har vært meget gode tilbakemeldinger fra brukergruppen og tiltaket bør over i drift.  </w:t>
      </w:r>
      <w:r>
        <w:t xml:space="preserve"> </w:t>
      </w:r>
    </w:p>
    <w:p w:rsidR="005429A3" w:rsidRPr="002D024A" w:rsidRDefault="005429A3" w:rsidP="005429A3">
      <w:pPr>
        <w:spacing w:after="240"/>
      </w:pPr>
      <w:r>
        <w:t xml:space="preserve">Samhandlingsreformen har gitt kommunen større ansvar for rehabilitering, og dette har gitt økt trykk hverdagsrehabilitering og på det polikliniske fysioterapitilbudet med lang ventetid til fysioterapibehandling som konsekvens. Med presset kapasitet er det behov for tiltak for å sikre riktig og rettferdig fordeling av tjenesten. </w:t>
      </w:r>
    </w:p>
    <w:p w:rsidR="005429A3" w:rsidRDefault="005429A3" w:rsidP="005429A3">
      <w:pPr>
        <w:pStyle w:val="Overskrift4"/>
      </w:pPr>
      <w:r>
        <w:t>Strategi</w:t>
      </w:r>
    </w:p>
    <w:p w:rsidR="00C91237" w:rsidRDefault="005429A3" w:rsidP="005429A3">
      <w:pPr>
        <w:rPr>
          <w:rFonts w:cstheme="minorHAnsi"/>
          <w:szCs w:val="20"/>
        </w:rPr>
      </w:pPr>
      <w:r w:rsidRPr="00351B2C">
        <w:rPr>
          <w:rFonts w:cstheme="minorHAnsi"/>
          <w:szCs w:val="20"/>
        </w:rPr>
        <w:t>I tråd med satsning på tverrfaglig organisering må vi se på organisering av hverdagsmestring</w:t>
      </w:r>
      <w:r>
        <w:rPr>
          <w:rFonts w:cstheme="minorHAnsi"/>
          <w:szCs w:val="20"/>
        </w:rPr>
        <w:t>s-</w:t>
      </w:r>
      <w:r w:rsidRPr="00351B2C">
        <w:rPr>
          <w:rFonts w:cstheme="minorHAnsi"/>
          <w:szCs w:val="20"/>
        </w:rPr>
        <w:t xml:space="preserve"> og rehabiliteringstjenestene. </w:t>
      </w:r>
    </w:p>
    <w:p w:rsidR="00C91237" w:rsidRDefault="00710AA4" w:rsidP="005429A3">
      <w:pPr>
        <w:rPr>
          <w:rFonts w:cstheme="minorHAnsi"/>
          <w:szCs w:val="20"/>
        </w:rPr>
      </w:pPr>
      <w:r>
        <w:rPr>
          <w:rFonts w:cstheme="minorHAnsi"/>
          <w:szCs w:val="20"/>
        </w:rPr>
        <w:t>Samorganisering</w:t>
      </w:r>
      <w:r w:rsidR="005429A3">
        <w:rPr>
          <w:rFonts w:cstheme="minorHAnsi"/>
          <w:szCs w:val="20"/>
        </w:rPr>
        <w:t xml:space="preserve"> av de ulike tjenestene </w:t>
      </w:r>
      <w:r w:rsidR="005429A3" w:rsidRPr="00351B2C">
        <w:rPr>
          <w:rFonts w:cstheme="minorHAnsi"/>
          <w:szCs w:val="20"/>
        </w:rPr>
        <w:t>vil gi mer robu</w:t>
      </w:r>
      <w:r w:rsidR="005429A3">
        <w:rPr>
          <w:rFonts w:cstheme="minorHAnsi"/>
          <w:szCs w:val="20"/>
        </w:rPr>
        <w:t xml:space="preserve">st bemanning med mer </w:t>
      </w:r>
      <w:r w:rsidR="005429A3" w:rsidRPr="00351B2C">
        <w:rPr>
          <w:rFonts w:cstheme="minorHAnsi"/>
          <w:szCs w:val="20"/>
        </w:rPr>
        <w:t>tverrfaglighet</w:t>
      </w:r>
      <w:r w:rsidR="005429A3">
        <w:rPr>
          <w:rFonts w:cstheme="minorHAnsi"/>
          <w:szCs w:val="20"/>
        </w:rPr>
        <w:t xml:space="preserve"> ved at </w:t>
      </w:r>
      <w:r w:rsidR="005429A3" w:rsidRPr="00351B2C">
        <w:rPr>
          <w:rFonts w:cstheme="minorHAnsi"/>
          <w:szCs w:val="20"/>
        </w:rPr>
        <w:t>fagressurs</w:t>
      </w:r>
      <w:r w:rsidR="005429A3">
        <w:rPr>
          <w:rFonts w:cstheme="minorHAnsi"/>
          <w:szCs w:val="20"/>
        </w:rPr>
        <w:t xml:space="preserve">ene vi har benyttes best mulig. I tillegg er det behov for å rekruttere fagkompetanse som </w:t>
      </w:r>
      <w:r w:rsidR="006A7CEA">
        <w:rPr>
          <w:rFonts w:cstheme="minorHAnsi"/>
          <w:szCs w:val="20"/>
        </w:rPr>
        <w:t>mangler, herunder ernæringsfysiolog, ergoterapeut</w:t>
      </w:r>
      <w:r w:rsidR="005429A3">
        <w:rPr>
          <w:rFonts w:cstheme="minorHAnsi"/>
          <w:szCs w:val="20"/>
        </w:rPr>
        <w:t xml:space="preserve"> som arbeider med rehabilitering i og utenfor </w:t>
      </w:r>
      <w:r w:rsidR="006A7CEA">
        <w:rPr>
          <w:rFonts w:cstheme="minorHAnsi"/>
          <w:szCs w:val="20"/>
        </w:rPr>
        <w:t xml:space="preserve">institusjon.  </w:t>
      </w:r>
    </w:p>
    <w:p w:rsidR="00C91237" w:rsidRDefault="005429A3" w:rsidP="005429A3">
      <w:pPr>
        <w:rPr>
          <w:rFonts w:cstheme="minorHAnsi"/>
          <w:szCs w:val="20"/>
        </w:rPr>
      </w:pPr>
      <w:r w:rsidRPr="00351B2C">
        <w:rPr>
          <w:rFonts w:cstheme="minorHAnsi"/>
          <w:szCs w:val="20"/>
        </w:rPr>
        <w:t xml:space="preserve">Et tverrfaglig </w:t>
      </w:r>
      <w:r w:rsidRPr="00351B2C">
        <w:rPr>
          <w:rFonts w:cstheme="minorHAnsi"/>
          <w:b/>
          <w:szCs w:val="20"/>
        </w:rPr>
        <w:t xml:space="preserve">mestringsteam </w:t>
      </w:r>
      <w:r>
        <w:rPr>
          <w:rFonts w:cstheme="minorHAnsi"/>
          <w:szCs w:val="20"/>
        </w:rPr>
        <w:t>som kan følge brukeren både før,</w:t>
      </w:r>
      <w:r w:rsidRPr="00351B2C">
        <w:rPr>
          <w:rFonts w:cstheme="minorHAnsi"/>
          <w:szCs w:val="20"/>
        </w:rPr>
        <w:t xml:space="preserve"> i institusjon og etter hjemreise vil gi et</w:t>
      </w:r>
      <w:r>
        <w:rPr>
          <w:rFonts w:cstheme="minorHAnsi"/>
          <w:szCs w:val="20"/>
        </w:rPr>
        <w:t xml:space="preserve"> bedre og mer effektivt tilbud.</w:t>
      </w:r>
      <w:r w:rsidRPr="00351B2C">
        <w:rPr>
          <w:rFonts w:cstheme="minorHAnsi"/>
          <w:szCs w:val="20"/>
        </w:rPr>
        <w:t xml:space="preserve"> </w:t>
      </w:r>
    </w:p>
    <w:p w:rsidR="00C91237" w:rsidRDefault="005429A3" w:rsidP="005429A3">
      <w:pPr>
        <w:rPr>
          <w:rFonts w:cstheme="minorHAnsi"/>
          <w:szCs w:val="20"/>
        </w:rPr>
      </w:pPr>
      <w:r>
        <w:rPr>
          <w:rFonts w:cstheme="minorHAnsi"/>
          <w:szCs w:val="20"/>
        </w:rPr>
        <w:t>En økt</w:t>
      </w:r>
      <w:r w:rsidRPr="00351B2C">
        <w:rPr>
          <w:rFonts w:cstheme="minorHAnsi"/>
          <w:szCs w:val="20"/>
        </w:rPr>
        <w:t xml:space="preserve"> satsning på gruppebaserte tilbud vil både øke kapasiteten i tjenestene </w:t>
      </w:r>
      <w:r>
        <w:rPr>
          <w:rFonts w:cstheme="minorHAnsi"/>
          <w:szCs w:val="20"/>
        </w:rPr>
        <w:t>ved å gi</w:t>
      </w:r>
      <w:r w:rsidRPr="00351B2C">
        <w:rPr>
          <w:rFonts w:cstheme="minorHAnsi"/>
          <w:szCs w:val="20"/>
        </w:rPr>
        <w:t xml:space="preserve"> tilbud til fler</w:t>
      </w:r>
      <w:r w:rsidR="00CE0820">
        <w:rPr>
          <w:rFonts w:cstheme="minorHAnsi"/>
          <w:szCs w:val="20"/>
        </w:rPr>
        <w:t>e</w:t>
      </w:r>
      <w:r w:rsidRPr="00351B2C">
        <w:rPr>
          <w:rFonts w:cstheme="minorHAnsi"/>
          <w:szCs w:val="20"/>
        </w:rPr>
        <w:t xml:space="preserve">, og samtidig inkludere sosialt fellesskap </w:t>
      </w:r>
      <w:r>
        <w:rPr>
          <w:rFonts w:cstheme="minorHAnsi"/>
          <w:szCs w:val="20"/>
        </w:rPr>
        <w:t>i tiltakene</w:t>
      </w:r>
      <w:r w:rsidRPr="00351B2C">
        <w:rPr>
          <w:rFonts w:cstheme="minorHAnsi"/>
          <w:szCs w:val="20"/>
        </w:rPr>
        <w:t xml:space="preserve">. </w:t>
      </w:r>
    </w:p>
    <w:p w:rsidR="005429A3" w:rsidRPr="00351B2C" w:rsidRDefault="005429A3" w:rsidP="005429A3">
      <w:pPr>
        <w:rPr>
          <w:rFonts w:cstheme="minorHAnsi"/>
          <w:szCs w:val="20"/>
        </w:rPr>
      </w:pPr>
      <w:r>
        <w:rPr>
          <w:rFonts w:cstheme="minorHAnsi"/>
          <w:szCs w:val="20"/>
        </w:rPr>
        <w:t xml:space="preserve">Det må opprettes lærings- og mestringstilbud, både som forebyggende tiltak og som del av rehabiliteringstilbudet. </w:t>
      </w:r>
      <w:r w:rsidR="007E4503">
        <w:rPr>
          <w:rFonts w:cstheme="minorHAnsi"/>
          <w:szCs w:val="20"/>
        </w:rPr>
        <w:t xml:space="preserve">  </w:t>
      </w:r>
    </w:p>
    <w:p w:rsidR="0081477E" w:rsidRDefault="0081477E" w:rsidP="000F7D56">
      <w:pPr>
        <w:pStyle w:val="Overskrift2"/>
        <w:keepLines w:val="0"/>
        <w:numPr>
          <w:ilvl w:val="0"/>
          <w:numId w:val="0"/>
        </w:numPr>
        <w:spacing w:before="300" w:after="120" w:line="276" w:lineRule="auto"/>
        <w:sectPr w:rsidR="0081477E" w:rsidSect="00472272">
          <w:type w:val="continuous"/>
          <w:pgSz w:w="11906" w:h="16838" w:code="9"/>
          <w:pgMar w:top="1560" w:right="1416" w:bottom="1560" w:left="1701" w:header="720" w:footer="680" w:gutter="0"/>
          <w:paperSrc w:first="15" w:other="15"/>
          <w:cols w:num="2" w:space="720"/>
          <w:titlePg/>
          <w:docGrid w:linePitch="360"/>
        </w:sectPr>
      </w:pPr>
    </w:p>
    <w:p w:rsidR="006A7CEA" w:rsidRDefault="006A7CEA" w:rsidP="000F7D56">
      <w:pPr>
        <w:pStyle w:val="Overskrift2"/>
        <w:keepLines w:val="0"/>
        <w:numPr>
          <w:ilvl w:val="0"/>
          <w:numId w:val="0"/>
        </w:numPr>
        <w:spacing w:before="300" w:after="120" w:line="276" w:lineRule="auto"/>
      </w:pPr>
    </w:p>
    <w:p w:rsidR="006A7CEA" w:rsidRDefault="006A7CEA" w:rsidP="006A7CEA"/>
    <w:p w:rsidR="006A7CEA" w:rsidRPr="006A7CEA" w:rsidRDefault="006A7CEA" w:rsidP="006A7CEA"/>
    <w:p w:rsidR="002D15AF" w:rsidRDefault="00990DF0" w:rsidP="004A1926">
      <w:pPr>
        <w:pStyle w:val="Overskrift2"/>
      </w:pPr>
      <w:bookmarkStart w:id="73" w:name="_Toc529427203"/>
      <w:r w:rsidRPr="00B96ABC">
        <w:t>Tjenester til brukere med psykisk utviklingshemming</w:t>
      </w:r>
      <w:bookmarkEnd w:id="73"/>
    </w:p>
    <w:p w:rsidR="0081477E" w:rsidRDefault="0081477E" w:rsidP="00E86796">
      <w:pPr>
        <w:pStyle w:val="Overskrift4"/>
        <w:sectPr w:rsidR="0081477E" w:rsidSect="00472272">
          <w:type w:val="continuous"/>
          <w:pgSz w:w="11906" w:h="16838" w:code="9"/>
          <w:pgMar w:top="1560" w:right="1416" w:bottom="1560" w:left="1701" w:header="720" w:footer="680" w:gutter="0"/>
          <w:paperSrc w:first="15" w:other="15"/>
          <w:cols w:space="720"/>
          <w:titlePg/>
          <w:docGrid w:linePitch="360"/>
        </w:sectPr>
      </w:pPr>
    </w:p>
    <w:p w:rsidR="00E86796" w:rsidRDefault="002D15AF" w:rsidP="00E86796">
      <w:pPr>
        <w:pStyle w:val="Overskrift4"/>
      </w:pPr>
      <w:r w:rsidRPr="00E86796">
        <w:t>Status</w:t>
      </w:r>
    </w:p>
    <w:p w:rsidR="00445254" w:rsidRPr="005343D1" w:rsidRDefault="00445254" w:rsidP="00E86796">
      <w:pPr>
        <w:pStyle w:val="Brdtekst"/>
        <w:rPr>
          <w:color w:val="000000" w:themeColor="text1"/>
        </w:rPr>
      </w:pPr>
      <w:r w:rsidRPr="005343D1">
        <w:rPr>
          <w:color w:val="000000" w:themeColor="text1"/>
        </w:rPr>
        <w:t xml:space="preserve">Tjenesten som yter bistand hos mennesker med utviklingshemming blir i hovedsak ivaretatt av Miljøterapitjenesten. Tjenesten består av 3 heldøgns bemannede boliger og tjenester for miljøarbeid hos hjemmeboende med utviklingshemming. Hjelpen inneholder ADL trening og praktisk bistand og opplæring. </w:t>
      </w:r>
    </w:p>
    <w:p w:rsidR="002D15AF" w:rsidRPr="005343D1" w:rsidRDefault="00445254" w:rsidP="002D15AF">
      <w:pPr>
        <w:pStyle w:val="Brdtekst"/>
        <w:rPr>
          <w:color w:val="000000" w:themeColor="text1"/>
        </w:rPr>
      </w:pPr>
      <w:r>
        <w:rPr>
          <w:color w:val="000000" w:themeColor="text1"/>
        </w:rPr>
        <w:t>Det er</w:t>
      </w:r>
      <w:r w:rsidR="002D15AF" w:rsidRPr="005343D1">
        <w:rPr>
          <w:color w:val="000000" w:themeColor="text1"/>
        </w:rPr>
        <w:t xml:space="preserve"> registrert 74 personer (0-100 år) med psykisk utviklingshemming i kommunen. Av disse har ca 50 personer hjelp av Miljøtjenesten ukentlig. </w:t>
      </w:r>
    </w:p>
    <w:p w:rsidR="00445254" w:rsidRDefault="002D15AF" w:rsidP="002D15AF">
      <w:pPr>
        <w:pStyle w:val="Brdtekst"/>
        <w:rPr>
          <w:color w:val="000000" w:themeColor="text1"/>
        </w:rPr>
      </w:pPr>
      <w:r w:rsidRPr="005343D1">
        <w:rPr>
          <w:color w:val="000000" w:themeColor="text1"/>
        </w:rPr>
        <w:t>Kommunen tilbyr avlastning i eksisterende bolig</w:t>
      </w:r>
      <w:r w:rsidR="00445254">
        <w:rPr>
          <w:color w:val="000000" w:themeColor="text1"/>
        </w:rPr>
        <w:t>.</w:t>
      </w:r>
      <w:r w:rsidRPr="005343D1">
        <w:rPr>
          <w:color w:val="000000" w:themeColor="text1"/>
        </w:rPr>
        <w:t xml:space="preserve"> </w:t>
      </w:r>
    </w:p>
    <w:p w:rsidR="00445254" w:rsidRDefault="002D15AF" w:rsidP="002D15AF">
      <w:pPr>
        <w:pStyle w:val="Brdtekst"/>
        <w:rPr>
          <w:color w:val="000000" w:themeColor="text1"/>
        </w:rPr>
      </w:pPr>
      <w:r w:rsidRPr="005343D1">
        <w:rPr>
          <w:color w:val="000000" w:themeColor="text1"/>
        </w:rPr>
        <w:t xml:space="preserve">Det er etablert et tilrettelagt dagtilbud for psykisk utviklingshemmede som tilbyr aktiviteter som husflid, snekker avdeling, kantine og vaskeri. Tilbudet blir benyttet av 21 personer. </w:t>
      </w:r>
    </w:p>
    <w:p w:rsidR="002D15AF" w:rsidRPr="005343D1" w:rsidRDefault="002D15AF" w:rsidP="002D15AF">
      <w:pPr>
        <w:pStyle w:val="Brdtekst"/>
        <w:rPr>
          <w:color w:val="000000" w:themeColor="text1"/>
        </w:rPr>
      </w:pPr>
      <w:r w:rsidRPr="005343D1">
        <w:rPr>
          <w:color w:val="000000" w:themeColor="text1"/>
        </w:rPr>
        <w:t xml:space="preserve">Brønnøy var tidligere vertskommune for to institusjoner Helgelandsheimen og Brønnøytunet. I dag </w:t>
      </w:r>
      <w:r w:rsidR="00E61974">
        <w:rPr>
          <w:color w:val="000000" w:themeColor="text1"/>
        </w:rPr>
        <w:t>er det fire brukere som fortsatt har bosted Brønnøy kommune.</w:t>
      </w:r>
    </w:p>
    <w:p w:rsidR="002D15AF" w:rsidRPr="00E86796" w:rsidRDefault="002D15AF" w:rsidP="00E86796">
      <w:pPr>
        <w:pStyle w:val="Overskrift4"/>
      </w:pPr>
      <w:r w:rsidRPr="00E86796">
        <w:t>Utfordringsbildet</w:t>
      </w:r>
    </w:p>
    <w:p w:rsidR="002D15AF" w:rsidRPr="005343D1" w:rsidRDefault="002D15AF" w:rsidP="00FC5F4C">
      <w:pPr>
        <w:pStyle w:val="Brdtekst"/>
        <w:numPr>
          <w:ilvl w:val="0"/>
          <w:numId w:val="19"/>
        </w:numPr>
        <w:ind w:left="360"/>
        <w:rPr>
          <w:color w:val="000000" w:themeColor="text1"/>
        </w:rPr>
      </w:pPr>
      <w:r w:rsidRPr="005343D1">
        <w:rPr>
          <w:color w:val="000000" w:themeColor="text1"/>
        </w:rPr>
        <w:t>Vi har p</w:t>
      </w:r>
      <w:r w:rsidR="00E61974">
        <w:rPr>
          <w:color w:val="000000" w:themeColor="text1"/>
        </w:rPr>
        <w:t>e</w:t>
      </w:r>
      <w:r w:rsidRPr="005343D1">
        <w:rPr>
          <w:color w:val="000000" w:themeColor="text1"/>
        </w:rPr>
        <w:t xml:space="preserve">r i dag ingen ledighet i </w:t>
      </w:r>
      <w:r w:rsidR="000F7D56" w:rsidRPr="005343D1">
        <w:rPr>
          <w:color w:val="000000" w:themeColor="text1"/>
        </w:rPr>
        <w:t>heldøgns bemannede</w:t>
      </w:r>
      <w:r w:rsidRPr="005343D1">
        <w:rPr>
          <w:color w:val="000000" w:themeColor="text1"/>
        </w:rPr>
        <w:t xml:space="preserve"> boliger og bør i løpet av en 20 års periode planlegge </w:t>
      </w:r>
      <w:r w:rsidR="002F34BF">
        <w:rPr>
          <w:color w:val="000000" w:themeColor="text1"/>
        </w:rPr>
        <w:t>14</w:t>
      </w:r>
      <w:r w:rsidRPr="005343D1">
        <w:rPr>
          <w:color w:val="000000" w:themeColor="text1"/>
        </w:rPr>
        <w:t xml:space="preserve"> boenheter. Dette er basert på tall fra Boligsosial handlingsplan, der vi har et estimert antall barn med utviklingshemming under 18 år</w:t>
      </w:r>
      <w:r w:rsidR="002F34BF">
        <w:rPr>
          <w:color w:val="000000" w:themeColor="text1"/>
        </w:rPr>
        <w:t>.</w:t>
      </w:r>
      <w:r w:rsidRPr="005343D1">
        <w:rPr>
          <w:color w:val="000000" w:themeColor="text1"/>
        </w:rPr>
        <w:t xml:space="preserve">  </w:t>
      </w:r>
    </w:p>
    <w:p w:rsidR="00DC31FE" w:rsidRDefault="00DC31FE" w:rsidP="00DC31FE">
      <w:pPr>
        <w:pStyle w:val="Brdtekst"/>
        <w:ind w:left="360"/>
        <w:rPr>
          <w:color w:val="000000" w:themeColor="text1"/>
        </w:rPr>
      </w:pPr>
    </w:p>
    <w:p w:rsidR="00DC31FE" w:rsidRDefault="00DC31FE" w:rsidP="00DC31FE">
      <w:pPr>
        <w:pStyle w:val="Brdtekst"/>
        <w:ind w:left="360"/>
        <w:rPr>
          <w:color w:val="000000" w:themeColor="text1"/>
        </w:rPr>
      </w:pPr>
    </w:p>
    <w:p w:rsidR="002D15AF" w:rsidRPr="00DC31FE" w:rsidRDefault="002D15AF" w:rsidP="00FC5F4C">
      <w:pPr>
        <w:pStyle w:val="Brdtekst"/>
        <w:numPr>
          <w:ilvl w:val="0"/>
          <w:numId w:val="19"/>
        </w:numPr>
        <w:ind w:left="360"/>
        <w:rPr>
          <w:color w:val="000000" w:themeColor="text1"/>
        </w:rPr>
      </w:pPr>
      <w:r w:rsidRPr="00DC31FE">
        <w:rPr>
          <w:color w:val="000000" w:themeColor="text1"/>
        </w:rPr>
        <w:t>Endring i diagnosebildet. De siste årene har vi sett en klar endring i diagnosebildet hos brukergruppen som mottar tjenester fra Miljøterapitjenesten. Utfordringen ligger i å tilby riktig kompetanse og rett type hjelp. Det er også utfordringer knyttet til å finne tilstrekkelig gode boforhold</w:t>
      </w:r>
      <w:r w:rsidR="00960C6B" w:rsidRPr="00DC31FE">
        <w:rPr>
          <w:color w:val="000000" w:themeColor="text1"/>
        </w:rPr>
        <w:t>.</w:t>
      </w:r>
    </w:p>
    <w:p w:rsidR="002D15AF" w:rsidRPr="005343D1" w:rsidRDefault="002D15AF" w:rsidP="00FC5F4C">
      <w:pPr>
        <w:pStyle w:val="Brdtekst"/>
        <w:numPr>
          <w:ilvl w:val="0"/>
          <w:numId w:val="19"/>
        </w:numPr>
        <w:ind w:left="360"/>
        <w:rPr>
          <w:color w:val="000000" w:themeColor="text1"/>
        </w:rPr>
      </w:pPr>
      <w:r w:rsidRPr="005343D1">
        <w:rPr>
          <w:color w:val="000000" w:themeColor="text1"/>
        </w:rPr>
        <w:t>Flere av våre unge tjenestemottakere har lav boevne. Det vil si at de ikke evner å ivare at et hjem på en tilstrekkelig måte. Det kan være utforinger i forbindelse med økonomi</w:t>
      </w:r>
      <w:r w:rsidR="00AD6AA4">
        <w:rPr>
          <w:color w:val="000000" w:themeColor="text1"/>
        </w:rPr>
        <w:t xml:space="preserve">, </w:t>
      </w:r>
      <w:r w:rsidRPr="005343D1">
        <w:rPr>
          <w:color w:val="000000" w:themeColor="text1"/>
        </w:rPr>
        <w:t>praktiske oppgaver i hjemmet, strukturere hverdagen (komme seg opp om morgenen, gå på jo</w:t>
      </w:r>
      <w:r w:rsidR="00AD6AA4">
        <w:rPr>
          <w:color w:val="000000" w:themeColor="text1"/>
        </w:rPr>
        <w:t>bb/skole, få nok søvn), personlig hygiene.</w:t>
      </w:r>
    </w:p>
    <w:p w:rsidR="002D15AF" w:rsidRPr="005343D1" w:rsidRDefault="002D15AF" w:rsidP="00FC5F4C">
      <w:pPr>
        <w:pStyle w:val="Brdtekst"/>
        <w:numPr>
          <w:ilvl w:val="0"/>
          <w:numId w:val="19"/>
        </w:numPr>
        <w:ind w:left="360"/>
        <w:rPr>
          <w:color w:val="000000" w:themeColor="text1"/>
        </w:rPr>
      </w:pPr>
      <w:r w:rsidRPr="005343D1">
        <w:rPr>
          <w:color w:val="000000" w:themeColor="text1"/>
        </w:rPr>
        <w:t>Aktivitetstilbud. Selv om det finnes et dagsenter som flere av brukerne kan benytte seg av</w:t>
      </w:r>
      <w:r w:rsidR="005E71E4">
        <w:rPr>
          <w:color w:val="000000" w:themeColor="text1"/>
        </w:rPr>
        <w:t>,</w:t>
      </w:r>
      <w:r w:rsidRPr="005343D1">
        <w:rPr>
          <w:color w:val="000000" w:themeColor="text1"/>
        </w:rPr>
        <w:t xml:space="preserve"> er det en stor andel utviklingshemmede som pr i dag ikke har et arbeids/aktivitetsrelatert tilbud.</w:t>
      </w:r>
    </w:p>
    <w:p w:rsidR="002D15AF" w:rsidRPr="00E86796" w:rsidRDefault="002D15AF" w:rsidP="00E86796">
      <w:pPr>
        <w:pStyle w:val="Overskrift4"/>
      </w:pPr>
      <w:r w:rsidRPr="00E86796">
        <w:t>Strategi</w:t>
      </w:r>
    </w:p>
    <w:p w:rsidR="005E71E4" w:rsidRDefault="005E71E4" w:rsidP="00FC5F4C">
      <w:pPr>
        <w:pStyle w:val="Listeavsnitt"/>
        <w:numPr>
          <w:ilvl w:val="0"/>
          <w:numId w:val="20"/>
        </w:numPr>
      </w:pPr>
      <w:r>
        <w:t xml:space="preserve">Utrede mulighetene for heldøgns bemannede boliger. </w:t>
      </w:r>
    </w:p>
    <w:p w:rsidR="005E71E4" w:rsidRDefault="005E71E4" w:rsidP="00FC5F4C">
      <w:pPr>
        <w:pStyle w:val="Listeavsnitt"/>
        <w:numPr>
          <w:ilvl w:val="0"/>
          <w:numId w:val="20"/>
        </w:numPr>
      </w:pPr>
      <w:r w:rsidRPr="005E71E4">
        <w:t>Økt tverrfaglig samarbeid, spesielt rettet inn mot brukere med komplekse diagnosebilde</w:t>
      </w:r>
      <w:r>
        <w:t>r</w:t>
      </w:r>
      <w:r w:rsidRPr="005E71E4">
        <w:t xml:space="preserve">. </w:t>
      </w:r>
    </w:p>
    <w:p w:rsidR="000C7C22" w:rsidRDefault="000C7C22" w:rsidP="00FC5F4C">
      <w:pPr>
        <w:pStyle w:val="Listeavsnitt"/>
        <w:numPr>
          <w:ilvl w:val="0"/>
          <w:numId w:val="20"/>
        </w:numPr>
      </w:pPr>
      <w:r>
        <w:t>Utrede</w:t>
      </w:r>
      <w:r w:rsidR="002D15AF" w:rsidRPr="000C7C22">
        <w:t xml:space="preserve"> organiseringen av de ulike tjenestene. </w:t>
      </w:r>
    </w:p>
    <w:p w:rsidR="000A379E" w:rsidRDefault="002D15AF" w:rsidP="00FC5F4C">
      <w:pPr>
        <w:pStyle w:val="Listeavsnitt"/>
        <w:numPr>
          <w:ilvl w:val="0"/>
          <w:numId w:val="20"/>
        </w:numPr>
      </w:pPr>
      <w:r w:rsidRPr="000C7C22">
        <w:t>Kartlegge omfanget av behovet/ønsket om å være i aktivitet/arbeid hos brukerne det gjelder.</w:t>
      </w:r>
    </w:p>
    <w:p w:rsidR="000A379E" w:rsidRDefault="00FE16EC" w:rsidP="00FC5F4C">
      <w:pPr>
        <w:pStyle w:val="Listeavsnitt"/>
        <w:numPr>
          <w:ilvl w:val="0"/>
          <w:numId w:val="20"/>
        </w:numPr>
      </w:pPr>
      <w:r>
        <w:t xml:space="preserve">Brukermedvirkning </w:t>
      </w:r>
      <w:r w:rsidR="000A379E">
        <w:t>og holdningsskapende arbeid</w:t>
      </w:r>
    </w:p>
    <w:p w:rsidR="0081477E" w:rsidRDefault="0081477E" w:rsidP="002D15AF">
      <w:pPr>
        <w:pStyle w:val="Brdtekst"/>
        <w:ind w:left="720"/>
        <w:rPr>
          <w:color w:val="000000" w:themeColor="text1"/>
        </w:rPr>
        <w:sectPr w:rsidR="0081477E" w:rsidSect="00AF303D">
          <w:type w:val="continuous"/>
          <w:pgSz w:w="11906" w:h="16838" w:code="9"/>
          <w:pgMar w:top="1560" w:right="1416" w:bottom="1560" w:left="1701" w:header="720" w:footer="1119" w:gutter="0"/>
          <w:paperSrc w:first="15" w:other="15"/>
          <w:cols w:num="2" w:space="720"/>
          <w:titlePg/>
          <w:docGrid w:linePitch="360"/>
        </w:sectPr>
      </w:pPr>
    </w:p>
    <w:p w:rsidR="002D15AF" w:rsidRPr="005343D1" w:rsidRDefault="002D15AF" w:rsidP="002D15AF">
      <w:pPr>
        <w:pStyle w:val="Brdtekst"/>
        <w:ind w:left="720"/>
        <w:rPr>
          <w:color w:val="000000" w:themeColor="text1"/>
        </w:rPr>
      </w:pPr>
    </w:p>
    <w:p w:rsidR="002D15AF" w:rsidRDefault="002D15AF" w:rsidP="002D15AF"/>
    <w:p w:rsidR="00A65C38" w:rsidRPr="002D15AF" w:rsidRDefault="00A65C38" w:rsidP="002D15AF">
      <w:pPr>
        <w:sectPr w:rsidR="00A65C38" w:rsidRPr="002D15AF" w:rsidSect="00AF303D">
          <w:type w:val="continuous"/>
          <w:pgSz w:w="11906" w:h="16838" w:code="9"/>
          <w:pgMar w:top="1560" w:right="1416" w:bottom="1560" w:left="1701" w:header="720" w:footer="1119" w:gutter="0"/>
          <w:paperSrc w:first="15" w:other="15"/>
          <w:cols w:space="720"/>
          <w:titlePg/>
          <w:docGrid w:linePitch="360"/>
        </w:sectPr>
      </w:pPr>
    </w:p>
    <w:p w:rsidR="0081477E" w:rsidRDefault="0081477E">
      <w:pPr>
        <w:spacing w:before="0" w:after="160" w:line="259" w:lineRule="auto"/>
        <w:rPr>
          <w:rFonts w:asciiTheme="majorHAnsi" w:eastAsiaTheme="majorEastAsia" w:hAnsiTheme="majorHAnsi" w:cstheme="majorBidi"/>
          <w:b/>
          <w:sz w:val="28"/>
          <w:szCs w:val="26"/>
        </w:rPr>
      </w:pPr>
      <w:r>
        <w:br w:type="page"/>
      </w:r>
    </w:p>
    <w:p w:rsidR="0081477E" w:rsidRDefault="0081477E" w:rsidP="00FC5F4C">
      <w:pPr>
        <w:pStyle w:val="Overskrift2"/>
        <w:keepLines w:val="0"/>
        <w:numPr>
          <w:ilvl w:val="1"/>
          <w:numId w:val="6"/>
        </w:numPr>
        <w:spacing w:before="300" w:after="120" w:line="276" w:lineRule="auto"/>
        <w:sectPr w:rsidR="0081477E" w:rsidSect="00AF303D">
          <w:headerReference w:type="first" r:id="rId44"/>
          <w:type w:val="continuous"/>
          <w:pgSz w:w="11906" w:h="16838"/>
          <w:pgMar w:top="1560" w:right="1416" w:bottom="1560" w:left="1701" w:header="720" w:footer="1119" w:gutter="0"/>
          <w:paperSrc w:first="15" w:other="15"/>
          <w:cols w:num="2" w:space="720"/>
        </w:sectPr>
      </w:pPr>
    </w:p>
    <w:p w:rsidR="0081477E" w:rsidRDefault="00990DF0" w:rsidP="002D15AF">
      <w:pPr>
        <w:pStyle w:val="Overskrift2"/>
        <w:sectPr w:rsidR="0081477E" w:rsidSect="003C0E1F">
          <w:type w:val="continuous"/>
          <w:pgSz w:w="11906" w:h="16838"/>
          <w:pgMar w:top="1560" w:right="1416" w:bottom="1560" w:left="1701" w:header="720" w:footer="510" w:gutter="0"/>
          <w:paperSrc w:first="15" w:other="15"/>
          <w:cols w:space="720"/>
          <w:docGrid w:linePitch="272"/>
        </w:sectPr>
      </w:pPr>
      <w:bookmarkStart w:id="74" w:name="_Toc529427204"/>
      <w:r w:rsidRPr="00D53AEA">
        <w:t>Tjenester til brukere med psykiske helseplager og ruslidelser</w:t>
      </w:r>
      <w:bookmarkEnd w:id="74"/>
    </w:p>
    <w:p w:rsidR="00FC5F4C" w:rsidRDefault="00FC5F4C" w:rsidP="002D15AF">
      <w:pPr>
        <w:pStyle w:val="Overskrift4"/>
      </w:pPr>
    </w:p>
    <w:p w:rsidR="002D15AF" w:rsidRDefault="002D15AF" w:rsidP="002D15AF">
      <w:pPr>
        <w:pStyle w:val="Overskrift4"/>
      </w:pPr>
      <w:r>
        <w:t>Status</w:t>
      </w:r>
    </w:p>
    <w:p w:rsidR="002D15AF" w:rsidRDefault="002D15AF" w:rsidP="002D15AF">
      <w:pPr>
        <w:rPr>
          <w:rFonts w:cstheme="minorHAnsi"/>
        </w:rPr>
      </w:pPr>
      <w:r>
        <w:rPr>
          <w:rFonts w:cstheme="minorHAnsi"/>
        </w:rPr>
        <w:t xml:space="preserve">Rus og- psykisk helsetjeneste er </w:t>
      </w:r>
      <w:r w:rsidR="00D75689">
        <w:rPr>
          <w:rFonts w:cstheme="minorHAnsi"/>
        </w:rPr>
        <w:t xml:space="preserve">et </w:t>
      </w:r>
      <w:r>
        <w:rPr>
          <w:rFonts w:cstheme="minorHAnsi"/>
        </w:rPr>
        <w:t xml:space="preserve">lavterskeltilbud til alle i Brønnøy kommune, både for barn, ungdom og voksne, med forskjellig grad av rus og psykiske problemer. Oppdraget er å fremme psykisk helse. </w:t>
      </w:r>
    </w:p>
    <w:p w:rsidR="00303895" w:rsidRDefault="002D15AF" w:rsidP="002D15AF">
      <w:pPr>
        <w:rPr>
          <w:rFonts w:cstheme="minorHAnsi"/>
        </w:rPr>
      </w:pPr>
      <w:r>
        <w:rPr>
          <w:rFonts w:cstheme="minorHAnsi"/>
        </w:rPr>
        <w:t xml:space="preserve">Tjenesten utfører samtaler, støtte, råd og veiledning. Nødvendig hjelp og oppfølging ut i fra utfordring og problematikk hos bruker. I tillegg til motivasjonsarbeid og bistand. Tjenesten drifter også dagsenter. Målet er å gi hjelp til selvhjelp, slik at pasienter kan mestre sitt eget liv i lokalmiljø, på tross av sine helseplager. </w:t>
      </w:r>
      <w:r w:rsidR="00D75689">
        <w:rPr>
          <w:rFonts w:cstheme="minorHAnsi"/>
        </w:rPr>
        <w:t xml:space="preserve">  </w:t>
      </w:r>
    </w:p>
    <w:p w:rsidR="002D15AF" w:rsidRPr="00FC4AA0" w:rsidRDefault="002D15AF" w:rsidP="002D15AF">
      <w:pPr>
        <w:rPr>
          <w:rFonts w:cstheme="minorHAnsi"/>
        </w:rPr>
      </w:pPr>
      <w:r>
        <w:rPr>
          <w:rFonts w:ascii="Arial" w:eastAsia="Times New Roman" w:hAnsi="Arial" w:cs="Arial"/>
          <w:szCs w:val="30"/>
          <w:lang w:eastAsia="nb-NO"/>
        </w:rPr>
        <w:t>ROP-ung er et helsetilbud for barn og ungdom med lette til moderate psykiske vansker. Det kan handle om tristhet, angst, uro, konsentrasjonsvansker, sinne, tankeproblemer, ettervirkninger etter ubehagelige hendelser, vansker i forhold til kropp og mat, forstyrret søvn eller rusproblemer. Det kan også dreie seg om vanskeligheter</w:t>
      </w:r>
      <w:r w:rsidR="00D75689">
        <w:rPr>
          <w:rFonts w:ascii="Arial" w:eastAsia="Times New Roman" w:hAnsi="Arial" w:cs="Arial"/>
          <w:szCs w:val="30"/>
          <w:lang w:eastAsia="nb-NO"/>
        </w:rPr>
        <w:t xml:space="preserve"> i relasjon til andre mennesker.</w:t>
      </w:r>
      <w:r>
        <w:rPr>
          <w:rFonts w:ascii="Arial" w:eastAsia="Times New Roman" w:hAnsi="Arial" w:cs="Arial"/>
          <w:szCs w:val="30"/>
          <w:lang w:eastAsia="nb-NO"/>
        </w:rPr>
        <w:t xml:space="preserve"> </w:t>
      </w:r>
      <w:r w:rsidR="00D75689">
        <w:rPr>
          <w:rFonts w:ascii="Arial" w:eastAsia="Times New Roman" w:hAnsi="Arial" w:cs="Arial"/>
          <w:szCs w:val="30"/>
          <w:lang w:eastAsia="nb-NO"/>
        </w:rPr>
        <w:t xml:space="preserve">  </w:t>
      </w:r>
      <w:r>
        <w:rPr>
          <w:rFonts w:ascii="Arial" w:eastAsia="Times New Roman" w:hAnsi="Arial" w:cs="Arial"/>
          <w:szCs w:val="30"/>
          <w:lang w:eastAsia="nb-NO"/>
        </w:rPr>
        <w:t xml:space="preserve">ROP-ung tilbyr én-til-én-samtaler for de som har det vanskelig. I samtalen tas det alltid utgangspunkt i det de selv opplever som viktig for seg. </w:t>
      </w:r>
    </w:p>
    <w:p w:rsidR="002D15AF" w:rsidRDefault="002D15AF" w:rsidP="002D15AF">
      <w:pPr>
        <w:spacing w:line="240" w:lineRule="auto"/>
      </w:pPr>
      <w:r>
        <w:t>Tjenesten hadde i 2017 i snitt 200 brukere. Kjønnsfordelingen var 90 menn og 165 kvinner.</w:t>
      </w:r>
    </w:p>
    <w:p w:rsidR="00026293" w:rsidRDefault="00026293" w:rsidP="002D15AF">
      <w:pPr>
        <w:spacing w:before="0" w:after="240" w:line="240" w:lineRule="auto"/>
      </w:pPr>
      <w:r>
        <w:t xml:space="preserve">Dagsenteret har </w:t>
      </w:r>
      <w:r w:rsidR="002D15AF">
        <w:t>ca 40 brukere i alderen 30 til 90 år</w:t>
      </w:r>
      <w:r>
        <w:t xml:space="preserve">, antall besøk varierer. </w:t>
      </w:r>
    </w:p>
    <w:p w:rsidR="00DC31FE" w:rsidRDefault="002D15AF" w:rsidP="002D15AF">
      <w:pPr>
        <w:spacing w:before="0" w:after="240" w:line="240" w:lineRule="auto"/>
      </w:pPr>
      <w:r>
        <w:t>Tjenesten arbeid</w:t>
      </w:r>
      <w:r w:rsidR="00303895">
        <w:t>er</w:t>
      </w:r>
      <w:r>
        <w:t xml:space="preserve"> i henhold til </w:t>
      </w:r>
      <w:r w:rsidR="00026293">
        <w:t xml:space="preserve">helse og omsorgstjenesten loven og </w:t>
      </w:r>
      <w:r>
        <w:t>veilederen «sammen om mestring»</w:t>
      </w:r>
      <w:r w:rsidR="00026293">
        <w:t xml:space="preserve">. </w:t>
      </w:r>
    </w:p>
    <w:p w:rsidR="00FC5F4C" w:rsidRDefault="00FC5F4C" w:rsidP="002D15AF">
      <w:pPr>
        <w:spacing w:before="0" w:after="240" w:line="240" w:lineRule="auto"/>
        <w:rPr>
          <w:rStyle w:val="Overskrift5Tegn"/>
        </w:rPr>
      </w:pPr>
    </w:p>
    <w:p w:rsidR="00FC5F4C" w:rsidRDefault="00FC5F4C" w:rsidP="002D15AF">
      <w:pPr>
        <w:spacing w:before="0" w:after="240" w:line="240" w:lineRule="auto"/>
        <w:rPr>
          <w:rStyle w:val="Overskrift5Tegn"/>
        </w:rPr>
      </w:pPr>
    </w:p>
    <w:p w:rsidR="00FC5F4C" w:rsidRDefault="00FC5F4C" w:rsidP="002D15AF">
      <w:pPr>
        <w:spacing w:before="0" w:after="240" w:line="240" w:lineRule="auto"/>
        <w:rPr>
          <w:rStyle w:val="Overskrift5Tegn"/>
        </w:rPr>
      </w:pPr>
    </w:p>
    <w:p w:rsidR="00FC5F4C" w:rsidRDefault="00FC5F4C" w:rsidP="002D15AF">
      <w:pPr>
        <w:spacing w:before="0" w:after="240" w:line="240" w:lineRule="auto"/>
        <w:rPr>
          <w:rStyle w:val="Overskrift5Tegn"/>
        </w:rPr>
      </w:pPr>
    </w:p>
    <w:p w:rsidR="00FC5F4C" w:rsidRDefault="00FC5F4C" w:rsidP="002D15AF">
      <w:pPr>
        <w:spacing w:before="0" w:after="240" w:line="240" w:lineRule="auto"/>
        <w:rPr>
          <w:rStyle w:val="Overskrift5Tegn"/>
        </w:rPr>
      </w:pPr>
    </w:p>
    <w:p w:rsidR="00FC5F4C" w:rsidRDefault="00FC5F4C" w:rsidP="002D15AF">
      <w:pPr>
        <w:spacing w:before="0" w:after="240" w:line="240" w:lineRule="auto"/>
        <w:rPr>
          <w:rStyle w:val="Overskrift5Tegn"/>
        </w:rPr>
      </w:pPr>
    </w:p>
    <w:p w:rsidR="00FC5F4C" w:rsidRDefault="00FC5F4C" w:rsidP="002D15AF">
      <w:pPr>
        <w:spacing w:before="0" w:after="240" w:line="240" w:lineRule="auto"/>
        <w:rPr>
          <w:rStyle w:val="Overskrift5Tegn"/>
        </w:rPr>
      </w:pPr>
    </w:p>
    <w:p w:rsidR="00DC31FE" w:rsidRDefault="00026293" w:rsidP="002D15AF">
      <w:pPr>
        <w:spacing w:before="0" w:after="240" w:line="240" w:lineRule="auto"/>
      </w:pPr>
      <w:r w:rsidRPr="00DC31FE">
        <w:rPr>
          <w:rStyle w:val="Overskrift5Tegn"/>
        </w:rPr>
        <w:t>Veilederen beskriver tre</w:t>
      </w:r>
      <w:r w:rsidR="00DC31FE">
        <w:rPr>
          <w:rStyle w:val="Overskrift5Tegn"/>
        </w:rPr>
        <w:t xml:space="preserve"> hovedforløp</w:t>
      </w:r>
    </w:p>
    <w:p w:rsidR="00DC31FE" w:rsidRDefault="002D15AF" w:rsidP="00FC5F4C">
      <w:pPr>
        <w:pStyle w:val="Listeavsnitt"/>
        <w:numPr>
          <w:ilvl w:val="0"/>
          <w:numId w:val="21"/>
        </w:numPr>
        <w:spacing w:before="0" w:after="240" w:line="240" w:lineRule="auto"/>
      </w:pPr>
      <w:r>
        <w:t>Hovedforløp 1 e</w:t>
      </w:r>
      <w:r w:rsidR="00DC31FE">
        <w:t>r milde og kortvarige problemer</w:t>
      </w:r>
    </w:p>
    <w:p w:rsidR="00DC31FE" w:rsidRDefault="002D15AF" w:rsidP="00FC5F4C">
      <w:pPr>
        <w:pStyle w:val="Listeavsnitt"/>
        <w:numPr>
          <w:ilvl w:val="0"/>
          <w:numId w:val="21"/>
        </w:numPr>
        <w:spacing w:before="0" w:after="240" w:line="240" w:lineRule="auto"/>
      </w:pPr>
      <w:r>
        <w:t xml:space="preserve">Hovedforløp 2 er kortvarige og alvorlige problemer/lidelser og langvarige og </w:t>
      </w:r>
      <w:r w:rsidR="00026293">
        <w:t>milde problemer</w:t>
      </w:r>
      <w:r w:rsidR="00DC31FE">
        <w:t>/lidelser</w:t>
      </w:r>
    </w:p>
    <w:p w:rsidR="00FC5F4C" w:rsidRPr="00FC5F4C" w:rsidRDefault="002D15AF" w:rsidP="00FC5F4C">
      <w:pPr>
        <w:pStyle w:val="Listeavsnitt"/>
        <w:numPr>
          <w:ilvl w:val="0"/>
          <w:numId w:val="21"/>
        </w:numPr>
        <w:spacing w:before="0" w:after="240" w:line="240" w:lineRule="auto"/>
        <w:rPr>
          <w:rStyle w:val="Overskrift4Tegn"/>
          <w:rFonts w:asciiTheme="minorHAnsi" w:eastAsiaTheme="minorHAnsi" w:hAnsiTheme="minorHAnsi" w:cstheme="minorBidi"/>
          <w:b w:val="0"/>
          <w:iCs w:val="0"/>
        </w:rPr>
      </w:pPr>
      <w:r>
        <w:t>Hovedforløp 3 er alvorlige o</w:t>
      </w:r>
      <w:r w:rsidR="00FC5F4C">
        <w:t>g langvarige pro</w:t>
      </w:r>
      <w:r w:rsidR="00DC31FE">
        <w:t>blemer/lidelser</w:t>
      </w:r>
    </w:p>
    <w:p w:rsidR="002D15AF" w:rsidRPr="00DC31FE" w:rsidRDefault="002D15AF" w:rsidP="00DC31FE">
      <w:r w:rsidRPr="00DC31FE">
        <w:rPr>
          <w:rStyle w:val="Overskrift4Tegn"/>
          <w:sz w:val="22"/>
        </w:rPr>
        <w:t>Utfordringsbildet</w:t>
      </w:r>
      <w:r>
        <w:br/>
      </w:r>
      <w:r w:rsidRPr="00DC31FE">
        <w:t>Det blir stadig fler</w:t>
      </w:r>
      <w:r w:rsidR="00026293" w:rsidRPr="00DC31FE">
        <w:t>e</w:t>
      </w:r>
      <w:r w:rsidRPr="00DC31FE">
        <w:t xml:space="preserve"> krevende og tunge brukere. En utfordring er særlig arbeidet med hovedforløp 1, </w:t>
      </w:r>
      <w:r w:rsidR="00005697" w:rsidRPr="00DC31FE">
        <w:t>fordi arbeidet</w:t>
      </w:r>
      <w:r w:rsidRPr="00DC31FE">
        <w:t xml:space="preserve"> med de andre hovedforløpene tar mye tid og ressurser. Det medfører at brukere med milde og moderate psykisk vansker/lidelser får ikke hjelp raskt nok</w:t>
      </w:r>
      <w:r w:rsidR="00026293" w:rsidRPr="00DC31FE">
        <w:t xml:space="preserve"> og</w:t>
      </w:r>
      <w:r w:rsidRPr="00DC31FE">
        <w:t xml:space="preserve"> ventetiden blir lang. </w:t>
      </w:r>
      <w:r w:rsidR="00026293" w:rsidRPr="00DC31FE">
        <w:br/>
        <w:t>Tidlig innsats</w:t>
      </w:r>
      <w:r w:rsidRPr="00DC31FE">
        <w:t xml:space="preserve"> </w:t>
      </w:r>
      <w:r w:rsidR="00026293" w:rsidRPr="00DC31FE">
        <w:t xml:space="preserve">øker </w:t>
      </w:r>
      <w:r w:rsidRPr="00DC31FE">
        <w:t>mulighetene for å forebygge/avv</w:t>
      </w:r>
      <w:r w:rsidR="00026293" w:rsidRPr="00DC31FE">
        <w:t>erge et langvarig sykdomsforløp.</w:t>
      </w:r>
    </w:p>
    <w:p w:rsidR="002D15AF" w:rsidRPr="00DC31FE" w:rsidRDefault="002D15AF" w:rsidP="00DC31FE">
      <w:r w:rsidRPr="00DC31FE">
        <w:t>En stor utfordring for brukergruppen i hovedfo</w:t>
      </w:r>
      <w:r w:rsidR="00BD4426" w:rsidRPr="00DC31FE">
        <w:t>r</w:t>
      </w:r>
      <w:r w:rsidRPr="00DC31FE">
        <w:t xml:space="preserve">løp 3 er at det er lite boliger med baser i nær tilknytting. Flere av brukerne har behov for miljøterapi og botrening i tillegg til oppfølging og behandling. </w:t>
      </w:r>
    </w:p>
    <w:p w:rsidR="003B0267" w:rsidRDefault="002D15AF" w:rsidP="00DC31FE">
      <w:r w:rsidRPr="00DC31FE">
        <w:t xml:space="preserve">Medikamenthåndtering er </w:t>
      </w:r>
      <w:r w:rsidR="00005697" w:rsidRPr="00DC31FE">
        <w:t>en utfordring fordi</w:t>
      </w:r>
      <w:r w:rsidRPr="00DC31FE">
        <w:t xml:space="preserve"> tjenesten bruker store ressurser på </w:t>
      </w:r>
      <w:r w:rsidR="00005697" w:rsidRPr="00DC31FE">
        <w:t xml:space="preserve">det. </w:t>
      </w:r>
    </w:p>
    <w:p w:rsidR="00FC5F4C" w:rsidRDefault="002D15AF" w:rsidP="00FC5F4C">
      <w:r w:rsidRPr="00DC31FE">
        <w:t>Hovedutfordringene er samarbeid, samhandling og koordinering mellom tjenester som trengs inn i arbeidet med brukergruppen.</w:t>
      </w:r>
      <w:r w:rsidR="00005697" w:rsidRPr="00DC31FE">
        <w:t xml:space="preserve"> Rolleavklaring og tydelig definering </w:t>
      </w:r>
      <w:r w:rsidR="007F6EB7" w:rsidRPr="00DC31FE">
        <w:t xml:space="preserve">av </w:t>
      </w:r>
      <w:r w:rsidR="00005697" w:rsidRPr="00DC31FE">
        <w:t xml:space="preserve">ansvarsområder </w:t>
      </w:r>
      <w:r w:rsidR="00992A13" w:rsidRPr="00DC31FE">
        <w:t xml:space="preserve">for </w:t>
      </w:r>
      <w:r w:rsidR="00005697" w:rsidRPr="00DC31FE">
        <w:t>oppfølging av denne brukergruppen er nødvendig.</w:t>
      </w:r>
      <w:r w:rsidR="007F6EB7" w:rsidRPr="00DC31FE">
        <w:t xml:space="preserve"> Bruker skal ha e</w:t>
      </w:r>
      <w:r w:rsidR="00DC31FE">
        <w:t>t</w:t>
      </w:r>
      <w:r w:rsidR="007F6EB7" w:rsidRPr="00DC31FE">
        <w:t xml:space="preserve"> sømløst og riktig tilpasset tjenestetilbud, slik at de kan mestre og leve det livet de selv ønsker. Tilbudet skal bygges opp og primært gis i nærmiljøet o</w:t>
      </w:r>
      <w:r w:rsidR="003B0267">
        <w:t xml:space="preserve">g </w:t>
      </w:r>
      <w:r w:rsidR="00FC5F4C">
        <w:t>i kommunen</w:t>
      </w:r>
    </w:p>
    <w:p w:rsidR="00FC5F4C" w:rsidRDefault="00FC5F4C" w:rsidP="002D15AF">
      <w:pPr>
        <w:pStyle w:val="Overskrift4"/>
        <w:rPr>
          <w:sz w:val="20"/>
        </w:rPr>
      </w:pPr>
    </w:p>
    <w:p w:rsidR="002D15AF" w:rsidRPr="00FC5F4C" w:rsidRDefault="002D15AF" w:rsidP="002D15AF">
      <w:pPr>
        <w:pStyle w:val="Overskrift4"/>
        <w:rPr>
          <w:sz w:val="20"/>
        </w:rPr>
      </w:pPr>
      <w:r w:rsidRPr="00FC5F4C">
        <w:rPr>
          <w:sz w:val="20"/>
        </w:rPr>
        <w:t>Strategi</w:t>
      </w:r>
    </w:p>
    <w:p w:rsidR="002D15AF" w:rsidRDefault="002D15AF" w:rsidP="00FC5F4C">
      <w:pPr>
        <w:pStyle w:val="Listeavsnitt"/>
        <w:numPr>
          <w:ilvl w:val="0"/>
          <w:numId w:val="22"/>
        </w:numPr>
      </w:pPr>
      <w:r>
        <w:t xml:space="preserve">Utvikling til en mer recoverybasert tilnærming, med fokus på mestring og egne ressurser. </w:t>
      </w:r>
    </w:p>
    <w:p w:rsidR="002D15AF" w:rsidRDefault="002D15AF" w:rsidP="00FC5F4C">
      <w:pPr>
        <w:pStyle w:val="Listeavsnitt"/>
        <w:numPr>
          <w:ilvl w:val="0"/>
          <w:numId w:val="22"/>
        </w:numPr>
      </w:pPr>
      <w:r>
        <w:t xml:space="preserve">Den enkelte bruker gis et helhetlig og koordinert tjenestetilbud med samhandling mellom helse, oppvekst og spesialisthelsetjenesten. </w:t>
      </w:r>
    </w:p>
    <w:p w:rsidR="002D15AF" w:rsidRDefault="002D15AF" w:rsidP="00FC5F4C">
      <w:pPr>
        <w:pStyle w:val="Listeavsnitt"/>
        <w:numPr>
          <w:ilvl w:val="0"/>
          <w:numId w:val="22"/>
        </w:numPr>
      </w:pPr>
      <w:r>
        <w:t xml:space="preserve">Forebygging og tidlig innsats blant barn og unge, med mer tilstedeværelse på deres arenaer. </w:t>
      </w:r>
    </w:p>
    <w:p w:rsidR="002D15AF" w:rsidRDefault="002D15AF" w:rsidP="00FC5F4C">
      <w:pPr>
        <w:pStyle w:val="Listeavsnitt"/>
        <w:numPr>
          <w:ilvl w:val="0"/>
          <w:numId w:val="22"/>
        </w:numPr>
      </w:pPr>
      <w:r>
        <w:t xml:space="preserve">Videreutvikle ROP-ung og tjenestens tilbud til barn og unge med flere virkemidler og tiltak. I tillegg se på muligheten for en barneansvarlig for arbeid med barn som pårørende til personer med psykiske lidelser og/eller rusproblematikk. </w:t>
      </w:r>
    </w:p>
    <w:p w:rsidR="00990DF0" w:rsidRPr="00D46371" w:rsidRDefault="00990DF0" w:rsidP="00D46371">
      <w:pPr>
        <w:pStyle w:val="Overskrift5"/>
        <w:rPr>
          <w:highlight w:val="yellow"/>
        </w:rPr>
        <w:sectPr w:rsidR="00990DF0" w:rsidRPr="00D46371" w:rsidSect="00FC5F4C">
          <w:type w:val="continuous"/>
          <w:pgSz w:w="11906" w:h="16838"/>
          <w:pgMar w:top="1560" w:right="1416" w:bottom="1560" w:left="1701" w:header="567" w:footer="680" w:gutter="0"/>
          <w:paperSrc w:first="15" w:other="15"/>
          <w:cols w:num="2" w:space="720"/>
          <w:docGrid w:linePitch="272"/>
        </w:sectPr>
      </w:pPr>
    </w:p>
    <w:p w:rsidR="004A1926" w:rsidRDefault="004A56E8" w:rsidP="00E86796">
      <w:pPr>
        <w:pStyle w:val="Overskrift2"/>
        <w:sectPr w:rsidR="004A1926" w:rsidSect="00472272">
          <w:footerReference w:type="default" r:id="rId45"/>
          <w:pgSz w:w="11906" w:h="16838"/>
          <w:pgMar w:top="1559" w:right="1418" w:bottom="1559" w:left="1701" w:header="737" w:footer="680" w:gutter="0"/>
          <w:cols w:space="708"/>
          <w:titlePg/>
          <w:docGrid w:linePitch="360"/>
        </w:sectPr>
      </w:pPr>
      <w:bookmarkStart w:id="75" w:name="_Toc529427205"/>
      <w:r w:rsidRPr="00D53AEA">
        <w:t>S</w:t>
      </w:r>
      <w:r w:rsidR="00700E8F" w:rsidRPr="00D53AEA">
        <w:t>osiale v</w:t>
      </w:r>
      <w:r w:rsidR="00FC19ED" w:rsidRPr="00D53AEA">
        <w:t>elferdstjenester</w:t>
      </w:r>
      <w:bookmarkEnd w:id="75"/>
      <w:r w:rsidR="00534EB6" w:rsidRPr="00D53AEA">
        <w:t xml:space="preserve"> </w:t>
      </w:r>
    </w:p>
    <w:p w:rsidR="00E86796" w:rsidRPr="00DC31FE" w:rsidRDefault="00E86796" w:rsidP="00DC31FE">
      <w:pPr>
        <w:pStyle w:val="Overskrift4"/>
      </w:pPr>
      <w:r w:rsidRPr="00DC31FE">
        <w:t>Status</w:t>
      </w:r>
    </w:p>
    <w:p w:rsidR="003E31A3" w:rsidRDefault="003E31A3" w:rsidP="00DC31FE">
      <w:pPr>
        <w:rPr>
          <w:lang w:eastAsia="nb-NO"/>
        </w:rPr>
      </w:pPr>
      <w:r w:rsidRPr="00DC31FE">
        <w:t>I Norge har vi tilgang til mange</w:t>
      </w:r>
      <w:r>
        <w:rPr>
          <w:lang w:eastAsia="nb-NO"/>
        </w:rPr>
        <w:t xml:space="preserve"> velferdstjenester vi som borgere tenker er helt naturlig og tar som en selvfølge. Fra fødsel der mor/far mottar fødselspenger og barnetrygd for å være hjemme med sine små til tjenester man mottar i slutten av livet i et </w:t>
      </w:r>
      <w:r w:rsidR="00C23E8F">
        <w:rPr>
          <w:lang w:eastAsia="nb-NO"/>
        </w:rPr>
        <w:t>institusjon</w:t>
      </w:r>
      <w:r>
        <w:rPr>
          <w:lang w:eastAsia="nb-NO"/>
        </w:rPr>
        <w:t>. Kommunen tilbyr barnehageplass og utdanning. Trenger du i løpet av livet helse- eller omsorgshjelp stiller kommunen med legehjelp, helsestasjonstjeneste og psykiatritjeneste. Dette går i parallelt løp og tilbys ved siden av din utdanning og jobb. For å kunne nå tjenestene legger kommunen til rette med områder du kan bo og vei slik at du kommer dit du må.</w:t>
      </w:r>
    </w:p>
    <w:p w:rsidR="003E31A3" w:rsidRPr="00DC31FE" w:rsidRDefault="003E31A3" w:rsidP="00DC31FE">
      <w:pPr>
        <w:rPr>
          <w:lang w:eastAsia="nb-NO"/>
        </w:rPr>
      </w:pPr>
      <w:r w:rsidRPr="00DC31FE">
        <w:rPr>
          <w:lang w:eastAsia="nb-NO"/>
        </w:rPr>
        <w:t>Staten stiller også opp med supplerende tilbud til kommunens tjenester i folks nærhet. Videreutdannelse, kommunikasjonsmuligheter, politi og rettsvesen.</w:t>
      </w:r>
    </w:p>
    <w:p w:rsidR="003E31A3" w:rsidRPr="00DC31FE" w:rsidRDefault="003E31A3" w:rsidP="00DC31FE">
      <w:pPr>
        <w:rPr>
          <w:lang w:eastAsia="nb-NO"/>
        </w:rPr>
      </w:pPr>
      <w:r w:rsidRPr="00DC31FE">
        <w:rPr>
          <w:lang w:eastAsia="nb-NO"/>
        </w:rPr>
        <w:t xml:space="preserve">Lokalt har kommunen et samarbeid med staten om å drifte et lokalt NAV-kontor. Kommunen har ansvar for de sosiale tjenestene i NAV-kontoret. Lover og forskrifter fastsetter hvilke tjenester og tiltak kommunene har ansvar for; å fremme økonomisk og sosial trygghet, bedre levekårene for vanskeligstilte, bidra til økt likeverd og likestilling og forebygge sosiale problemer. </w:t>
      </w:r>
    </w:p>
    <w:p w:rsidR="003E31A3" w:rsidRPr="00DC31FE" w:rsidRDefault="003E31A3" w:rsidP="00DC31FE">
      <w:pPr>
        <w:rPr>
          <w:lang w:eastAsia="nb-NO"/>
        </w:rPr>
      </w:pPr>
      <w:r w:rsidRPr="00DC31FE">
        <w:rPr>
          <w:lang w:eastAsia="nb-NO"/>
        </w:rPr>
        <w:t xml:space="preserve">NAV-kontoret er tuftet på likeverdig partnerskap mellom stat og kommune og skal yte både statlige og kommunale arbeids- og velferdstjenester. </w:t>
      </w:r>
    </w:p>
    <w:p w:rsidR="00DC31FE" w:rsidRDefault="003E31A3" w:rsidP="00DC31FE">
      <w:pPr>
        <w:rPr>
          <w:lang w:eastAsia="nb-NO"/>
        </w:rPr>
      </w:pPr>
      <w:r w:rsidRPr="00DC31FE">
        <w:rPr>
          <w:lang w:eastAsia="nb-NO"/>
        </w:rPr>
        <w:t xml:space="preserve">Det lokale partnerskapet har handlefrihet til å finne løsninger for NAV-kontoret som er tilpasset lokale behov og utfordringer. Det gjelder, for eksempel, hvilke kommunale tjenester som skal legges inn i NAV-kontoret, og hvordan kontoret skal ledes. Hvilke sosiale tjenester som tilbys er opp til det lokale partnerskapet å avgjøre. </w:t>
      </w:r>
    </w:p>
    <w:p w:rsidR="00303895" w:rsidRDefault="00303895" w:rsidP="00DC31FE">
      <w:pPr>
        <w:rPr>
          <w:lang w:eastAsia="nb-NO"/>
        </w:rPr>
      </w:pPr>
    </w:p>
    <w:p w:rsidR="003E31A3" w:rsidRPr="00DC31FE" w:rsidRDefault="003E31A3" w:rsidP="00DC31FE">
      <w:pPr>
        <w:pStyle w:val="Overskrift5"/>
        <w:rPr>
          <w:rFonts w:eastAsiaTheme="minorHAnsi"/>
          <w:lang w:eastAsia="nb-NO"/>
        </w:rPr>
      </w:pPr>
      <w:r w:rsidRPr="00DC31FE">
        <w:rPr>
          <w:rFonts w:eastAsiaTheme="minorHAnsi"/>
          <w:lang w:eastAsia="nb-NO"/>
        </w:rPr>
        <w:t>I følge Lov om sosiale tjenester i NAV s</w:t>
      </w:r>
      <w:r w:rsidR="00DC31FE">
        <w:rPr>
          <w:rFonts w:eastAsiaTheme="minorHAnsi"/>
          <w:lang w:eastAsia="nb-NO"/>
        </w:rPr>
        <w:t>kal kontoret som minimum tilby</w:t>
      </w:r>
    </w:p>
    <w:p w:rsidR="003E31A3" w:rsidRDefault="003E31A3" w:rsidP="003E31A3">
      <w:pPr>
        <w:pStyle w:val="Punktliste"/>
      </w:pPr>
      <w:r>
        <w:t>økonomisk sosialhjelp</w:t>
      </w:r>
    </w:p>
    <w:p w:rsidR="003E31A3" w:rsidRDefault="003E31A3" w:rsidP="003E31A3">
      <w:pPr>
        <w:pStyle w:val="Punktliste"/>
      </w:pPr>
      <w:r>
        <w:t>kvalifiseringsprogrammet</w:t>
      </w:r>
    </w:p>
    <w:p w:rsidR="00650E71" w:rsidRDefault="003E31A3" w:rsidP="00DC31FE">
      <w:pPr>
        <w:pStyle w:val="Punktliste"/>
      </w:pPr>
      <w:r>
        <w:t>ge</w:t>
      </w:r>
      <w:r w:rsidR="00DC31FE">
        <w:t>nerell rådgivning og veiledning</w:t>
      </w:r>
    </w:p>
    <w:p w:rsidR="003E31A3" w:rsidRDefault="003E31A3" w:rsidP="003E31A3">
      <w:pPr>
        <w:pStyle w:val="Punktliste"/>
      </w:pPr>
      <w:r>
        <w:t>økonomisk rådgiving</w:t>
      </w:r>
    </w:p>
    <w:p w:rsidR="003E31A3" w:rsidRDefault="003E31A3" w:rsidP="003E31A3">
      <w:pPr>
        <w:pStyle w:val="Punktliste"/>
      </w:pPr>
      <w:r>
        <w:t>individuell plan</w:t>
      </w:r>
    </w:p>
    <w:p w:rsidR="003E31A3" w:rsidRDefault="003E31A3" w:rsidP="003E31A3">
      <w:pPr>
        <w:pStyle w:val="Punktliste"/>
      </w:pPr>
      <w:r>
        <w:t>midlertidig husvære</w:t>
      </w:r>
    </w:p>
    <w:p w:rsidR="003E31A3" w:rsidRDefault="003E31A3" w:rsidP="00DC31FE">
      <w:pPr>
        <w:rPr>
          <w:lang w:eastAsia="nb-NO"/>
        </w:rPr>
      </w:pPr>
      <w:r>
        <w:rPr>
          <w:lang w:eastAsia="nb-NO"/>
        </w:rPr>
        <w:t>I tillegg betjener NAV-kontoret lokale tjenester for Husbanken innen bostøtte, startlån og tilskudd.</w:t>
      </w:r>
    </w:p>
    <w:p w:rsidR="003E31A3" w:rsidRDefault="003E31A3" w:rsidP="00DC31FE">
      <w:pPr>
        <w:rPr>
          <w:lang w:eastAsia="nb-NO"/>
        </w:rPr>
      </w:pPr>
      <w:r>
        <w:rPr>
          <w:lang w:eastAsia="nb-NO"/>
        </w:rPr>
        <w:t xml:space="preserve">NAV-kontoret har også har ansvar for de statlige arbeids- og velferdstjenestene. Arbeid, trygd og pensjon og stønader knyttet til de forskjellige ordningene. Arbeids- og velferdsdirektoratet omsetter politiske føringer til praktisk handling. Arbeids- og velferdsdirektoratet er også fagdirektorat for de kommunale sosiale tjenestene. </w:t>
      </w:r>
    </w:p>
    <w:p w:rsidR="003E31A3" w:rsidRDefault="003E31A3" w:rsidP="003E31A3">
      <w:pPr>
        <w:pStyle w:val="Overskrift4"/>
      </w:pPr>
      <w:r>
        <w:t>Utfordringer</w:t>
      </w:r>
    </w:p>
    <w:p w:rsidR="003E31A3" w:rsidRDefault="003E31A3" w:rsidP="003E31A3">
      <w:r>
        <w:t>For stønadsmottakere av ko</w:t>
      </w:r>
      <w:r w:rsidR="00DC31FE">
        <w:t>mmunale ytelser sosialstønad og k</w:t>
      </w:r>
      <w:r>
        <w:t>valifiseringsprogrammet</w:t>
      </w:r>
      <w:r w:rsidR="00DC31FE">
        <w:t xml:space="preserve"> </w:t>
      </w:r>
      <w:r>
        <w:t>(KVP).</w:t>
      </w:r>
    </w:p>
    <w:p w:rsidR="003E31A3" w:rsidRDefault="003E31A3" w:rsidP="003E31A3">
      <w:pPr>
        <w:pStyle w:val="Punktliste"/>
      </w:pPr>
      <w:r>
        <w:t>brukere går lenge på økonomisk sosialhjelp, spesielt brukere over 25 år</w:t>
      </w:r>
    </w:p>
    <w:p w:rsidR="003E31A3" w:rsidRDefault="003E31A3" w:rsidP="003E31A3">
      <w:pPr>
        <w:pStyle w:val="Punktliste"/>
      </w:pPr>
      <w:r>
        <w:t xml:space="preserve">høy andel unge brukere under 25 år mottar sosialhjelp </w:t>
      </w:r>
    </w:p>
    <w:p w:rsidR="003E31A3" w:rsidRDefault="003E31A3" w:rsidP="003E31A3">
      <w:pPr>
        <w:pStyle w:val="Punktliste"/>
      </w:pPr>
      <w:r>
        <w:t>mange brukere må ha økonomisk rådgivning</w:t>
      </w:r>
    </w:p>
    <w:p w:rsidR="003E31A3" w:rsidRDefault="003E31A3" w:rsidP="003E31A3">
      <w:pPr>
        <w:pStyle w:val="Punktliste"/>
      </w:pPr>
      <w:r>
        <w:t>mange henvendelser om startlån der søker ikke har betjeningsmulighet at nødvendig lånestørrelse på grunn av egne inntekter</w:t>
      </w:r>
    </w:p>
    <w:p w:rsidR="003E31A3" w:rsidRDefault="003E31A3" w:rsidP="003E31A3">
      <w:pPr>
        <w:pStyle w:val="Punktliste"/>
      </w:pPr>
      <w:r>
        <w:t>mange unge uføre</w:t>
      </w:r>
    </w:p>
    <w:p w:rsidR="003E31A3" w:rsidRDefault="003E31A3" w:rsidP="003E31A3">
      <w:r>
        <w:t>Funnene er også i samsvar med stønadsnivå for statlige ytelser. Vi har ligget over fylkessnitt i arbeidsledighet og sykefravær siste år. Vi ser at skole gir mye leks</w:t>
      </w:r>
      <w:r w:rsidR="00650E71">
        <w:t>e</w:t>
      </w:r>
      <w:r>
        <w:t xml:space="preserve">hjelp og har lavere avgangskarakterer ifht landet og frafall </w:t>
      </w:r>
      <w:r w:rsidR="00065DAE">
        <w:t xml:space="preserve">i </w:t>
      </w:r>
      <w:r>
        <w:t>v</w:t>
      </w:r>
      <w:r w:rsidR="00065DAE">
        <w:t>ideregående skole</w:t>
      </w:r>
      <w:r>
        <w:t xml:space="preserve"> ligger fortsatt høyt. Utdanningsnivået i kommunen er også under landssnitt.</w:t>
      </w:r>
    </w:p>
    <w:p w:rsidR="003E31A3" w:rsidRDefault="003E31A3" w:rsidP="003E31A3">
      <w:r>
        <w:t>Kommunen har en høy sysselsetting innen off.</w:t>
      </w:r>
      <w:r w:rsidR="00650E71">
        <w:t xml:space="preserve"> </w:t>
      </w:r>
      <w:r>
        <w:t>adm</w:t>
      </w:r>
      <w:r w:rsidR="00065DAE">
        <w:t>inistrasjon</w:t>
      </w:r>
      <w:r>
        <w:t>, undervisning og helse opp mot 47%. Dette innebærer at de som sysselsettes må inneha fagutdannelse eller høyere utdanning. For de som ikke har utdanning er det derfor mindre sjanser for å skaffe seg jobb og opprettholde egen forsørgelse. N</w:t>
      </w:r>
      <w:r w:rsidR="00065DAE">
        <w:t>AV-</w:t>
      </w:r>
      <w:r>
        <w:t xml:space="preserve">kontoret ser dette gjennom oppfølging av brukere der vi bruker mye høyere andel statlige tiltak som arbeidspraksis enn gjennomsnittet i fylket. </w:t>
      </w:r>
    </w:p>
    <w:p w:rsidR="003E31A3" w:rsidRDefault="003E31A3" w:rsidP="003E31A3">
      <w:pPr>
        <w:pStyle w:val="Overskrift4"/>
      </w:pPr>
      <w:r>
        <w:t>Hovedgrep</w:t>
      </w:r>
    </w:p>
    <w:p w:rsidR="003E31A3" w:rsidRDefault="00065DAE" w:rsidP="003E31A3">
      <w:r>
        <w:t>NAV-</w:t>
      </w:r>
      <w:r w:rsidR="003E31A3">
        <w:t>kontoret har omorganisert oppfølgingen av alle brukere. Brukere skal som mål få en saksbehandler å forholde seg til i sin sak uavhengig statlig-kommunal stønad.</w:t>
      </w:r>
    </w:p>
    <w:p w:rsidR="003E31A3" w:rsidRDefault="003E31A3" w:rsidP="003E31A3">
      <w:r>
        <w:t>Kontoret organiserer opp eget team som skal jobbe med oppfølging av sykefravær i tett samarbeid med NAV Arbeidslivssenter. Spesielt mål om å komme tettere på de arbeidsgivere som trenger bistand i oppfølging av egne ansatte.</w:t>
      </w:r>
    </w:p>
    <w:p w:rsidR="003E31A3" w:rsidRDefault="003E31A3" w:rsidP="003E31A3">
      <w:r>
        <w:t>Kontoret har også styrket innsatsen opp mot økonomiske saker der saksbehandlere dedikeres økonomiske saker og støtter kollegaer. Aktuelle saksbehandlere har søkt etterutdanning på univ</w:t>
      </w:r>
      <w:r w:rsidR="00065DAE">
        <w:t>ersitets</w:t>
      </w:r>
      <w:r>
        <w:t>nivå.</w:t>
      </w:r>
    </w:p>
    <w:p w:rsidR="003E31A3" w:rsidRDefault="003E31A3" w:rsidP="003E31A3">
      <w:r>
        <w:t>Kontoret er med i et nasjonalt prosjekt innen økonomisk rådgivning med navn «fra – til +» og holder kurs for brukere vi identifiserer i oppfølging, egeninitiert påmelding og som «sommer-/vinter</w:t>
      </w:r>
      <w:r w:rsidR="0044075D">
        <w:t xml:space="preserve">skole» for flyktninger i intro. </w:t>
      </w:r>
      <w:r>
        <w:t xml:space="preserve">Fortsetter kjøp av AMO-kurs for </w:t>
      </w:r>
      <w:r w:rsidR="00650E71">
        <w:t>fremmedspråklige</w:t>
      </w:r>
      <w:r>
        <w:t>.</w:t>
      </w:r>
    </w:p>
    <w:p w:rsidR="003E31A3" w:rsidRDefault="003E31A3" w:rsidP="003E31A3">
      <w:r>
        <w:t>NAV Brønnøy har søkt prosjektmidler for å kunne opprette tett oppfølging for brukere med psykiske lidelser innen individuell jobbstøtte (IPS - Individual Placement and Support)</w:t>
      </w:r>
    </w:p>
    <w:p w:rsidR="003E31A3" w:rsidRDefault="00065DAE" w:rsidP="003E31A3">
      <w:pPr>
        <w:pStyle w:val="Overskrift4"/>
      </w:pPr>
      <w:r>
        <w:t>NAV’s strategier i Brønnøy</w:t>
      </w:r>
    </w:p>
    <w:p w:rsidR="00534EB6" w:rsidRDefault="004A1926" w:rsidP="0044075D">
      <w:pPr>
        <w:rPr>
          <w:rFonts w:asciiTheme="majorHAnsi" w:eastAsiaTheme="majorEastAsia" w:hAnsiTheme="majorHAnsi" w:cstheme="majorBidi"/>
          <w:b/>
          <w:sz w:val="28"/>
          <w:szCs w:val="26"/>
        </w:rPr>
      </w:pPr>
      <w:r>
        <w:rPr>
          <w:noProof/>
          <w:lang w:eastAsia="nb-NO"/>
        </w:rPr>
        <w:drawing>
          <wp:anchor distT="0" distB="0" distL="114300" distR="114300" simplePos="0" relativeHeight="251680768" behindDoc="1" locked="0" layoutInCell="1" allowOverlap="1" wp14:anchorId="2E52358F" wp14:editId="22DD6F51">
            <wp:simplePos x="0" y="0"/>
            <wp:positionH relativeFrom="page">
              <wp:posOffset>3916680</wp:posOffset>
            </wp:positionH>
            <wp:positionV relativeFrom="paragraph">
              <wp:posOffset>231775</wp:posOffset>
            </wp:positionV>
            <wp:extent cx="3157220" cy="1775460"/>
            <wp:effectExtent l="0" t="0" r="5080" b="0"/>
            <wp:wrapTight wrapText="bothSides">
              <wp:wrapPolygon edited="0">
                <wp:start x="0" y="0"/>
                <wp:lineTo x="0" y="21322"/>
                <wp:lineTo x="21504" y="21322"/>
                <wp:lineTo x="21504"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57220"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EB6">
        <w:br w:type="page"/>
      </w:r>
    </w:p>
    <w:p w:rsidR="004A1926" w:rsidRDefault="004A1926" w:rsidP="00FC5F4C">
      <w:pPr>
        <w:pStyle w:val="Overskrift2"/>
        <w:keepLines w:val="0"/>
        <w:numPr>
          <w:ilvl w:val="1"/>
          <w:numId w:val="6"/>
        </w:numPr>
        <w:shd w:val="clear" w:color="auto" w:fill="FFFFFF" w:themeFill="background1"/>
        <w:spacing w:before="300" w:after="0" w:line="276" w:lineRule="auto"/>
        <w:sectPr w:rsidR="004A1926" w:rsidSect="004A1926">
          <w:type w:val="continuous"/>
          <w:pgSz w:w="11906" w:h="16838"/>
          <w:pgMar w:top="1559" w:right="1418" w:bottom="1559" w:left="1701" w:header="510" w:footer="510" w:gutter="0"/>
          <w:cols w:num="2" w:space="708"/>
          <w:titlePg/>
          <w:docGrid w:linePitch="360"/>
        </w:sectPr>
      </w:pPr>
      <w:bookmarkStart w:id="76" w:name="_Toc515359555"/>
    </w:p>
    <w:p w:rsidR="00DB4C60" w:rsidRPr="00D53AEA" w:rsidRDefault="00DB4C60" w:rsidP="00D53AEA">
      <w:pPr>
        <w:pStyle w:val="Overskrift2"/>
      </w:pPr>
      <w:bookmarkStart w:id="77" w:name="_Toc529427206"/>
      <w:r w:rsidRPr="00D53AEA">
        <w:t>Forebygging og tidlig innsats</w:t>
      </w:r>
      <w:bookmarkEnd w:id="76"/>
      <w:bookmarkEnd w:id="77"/>
    </w:p>
    <w:p w:rsidR="00FE16EC" w:rsidRDefault="00FE16EC" w:rsidP="00E86796">
      <w:pPr>
        <w:pStyle w:val="Overskrift4"/>
        <w:sectPr w:rsidR="00FE16EC" w:rsidSect="004A1926">
          <w:type w:val="continuous"/>
          <w:pgSz w:w="11906" w:h="16838"/>
          <w:pgMar w:top="1559" w:right="1418" w:bottom="1559" w:left="1701" w:header="510" w:footer="510" w:gutter="0"/>
          <w:cols w:space="708"/>
          <w:titlePg/>
          <w:docGrid w:linePitch="360"/>
        </w:sectPr>
      </w:pPr>
    </w:p>
    <w:p w:rsidR="00E86796" w:rsidRPr="00864A45" w:rsidRDefault="00E86796" w:rsidP="00E86796">
      <w:pPr>
        <w:pStyle w:val="Overskrift4"/>
        <w:rPr>
          <w:sz w:val="20"/>
        </w:rPr>
      </w:pPr>
      <w:r w:rsidRPr="00864A45">
        <w:rPr>
          <w:sz w:val="20"/>
        </w:rPr>
        <w:t>Status</w:t>
      </w:r>
    </w:p>
    <w:p w:rsidR="00DB4C60" w:rsidRDefault="00DB4C60" w:rsidP="00DB4C60">
      <w:r>
        <w:t xml:space="preserve">En av våre viktigste samfunnsressurser er en befolkning som trives og har god </w:t>
      </w:r>
      <w:r w:rsidRPr="00F71E0B">
        <w:t>helse. Dette gjelder for hele Brønnøy-samfunne</w:t>
      </w:r>
      <w:r>
        <w:t>t, noe som innebærer at en rekke aktører må involveres for å nå planens målsettinger. Dette skal bidra til en politikk og praksis som gir enkeltmennesker, grupper og lokalsamfunn større mulighet for ansvar, deltagelse, mestring og kontroll over egne liv. Det handler om å skape gode oppvekst- og levekår med sunne levevaner i et trygt og inkluderende samfunn.</w:t>
      </w:r>
    </w:p>
    <w:p w:rsidR="00DB4C60" w:rsidRDefault="00DB4C60" w:rsidP="00DB4C60">
      <w:r>
        <w:t xml:space="preserve">God helse skapes der vi lever livene våre: hjemme, på jobb, i barnehagen, på skolen, i lag og foreninger, og i nærmiljøet. Hver innbygger har selv hovedansvaret for egen helse. Vår livsstil, hvordan vi velger å leve, får betydning for hvordan helsen blir senere i livet. Samtidig har vi som kommune et særlig ansvar for å legge forholdene til rette for at alle motiveres og gis mulighet til å ta vare på egen helse. Påvirkningsfaktorene for helsa er mangfoldige og overlappende, positive og negative. Og de er i stor grad knyttet til samfunnsforhold, levekår og miljø. </w:t>
      </w:r>
    </w:p>
    <w:p w:rsidR="00DB4C60" w:rsidRDefault="00DB4C60" w:rsidP="00DB4C60">
      <w:r>
        <w:t xml:space="preserve">Tidlig innsats handler om mye. Det handler om å fremme helse i alt vi gjøre, og legge til rette for mestring, trivsel og deltagelse gjennom alle faser av livet. På samfunnsnivå handler det om å oppdage utsatte grupper og utviklingstrekk som gir grunn til uro, og forebygge helseproblem. I møte med den enkelte handler det om å avdekke utfordringer og ta tak i dem før de blir for store. Tidlig innsats mot barn og unge handler om å legge et godt grunnlag for resten av livet, og ha et særskilt fokus på de som trenger ekstra oppfølging for å sikre en god utvikling. Tidlig innsats kan være å finne nye måter å arbeide på, og utvikle bærekraftige løsninger i møte med utfordringer som vi vet kommer. </w:t>
      </w:r>
    </w:p>
    <w:p w:rsidR="00864A45" w:rsidRDefault="00864A45" w:rsidP="00DB4C60">
      <w:pPr>
        <w:rPr>
          <w:b/>
        </w:rPr>
      </w:pPr>
    </w:p>
    <w:p w:rsidR="00DB4C60" w:rsidRPr="00FF2AE7" w:rsidRDefault="00DB4C60" w:rsidP="00DB4C60">
      <w:r>
        <w:rPr>
          <w:b/>
        </w:rPr>
        <w:t>Barn og unge</w:t>
      </w:r>
      <w:r>
        <w:rPr>
          <w:b/>
        </w:rPr>
        <w:br/>
      </w:r>
      <w:r>
        <w:t xml:space="preserve">Gode oppvekstsvilkår og læringsmiljø er avgjørende </w:t>
      </w:r>
      <w:r w:rsidR="00FC5F4C">
        <w:t xml:space="preserve">for at barn og unge skal ha god </w:t>
      </w:r>
      <w:r>
        <w:t>helse. Forskning viser til at grunnlaget for god helse gjennom livet blir lagt i fosterstadiet og i tidlig barndom. Barn og unges si</w:t>
      </w:r>
      <w:r w:rsidR="00FE16EC">
        <w:t>n</w:t>
      </w:r>
      <w:r>
        <w:t xml:space="preserve"> fysiske og psykiske helse blir påvirket av erfaringene og livsstilen til foreldrene. Helsefremmende arbeid gjennom god oppfølging av gravide, barn og familie er derfor viktig og det er en god investering for framtiden. Barn har rett til nødvendig helse- og omsorgstjenester. Helsestasjonstjenesten er organisert i oppvekstsektoren og er underlagt barne- og familiesentret. «Forskrift om kommunens helsefremmende og forebyggende arbeid i helsestasjons- og skolehelsetjenesten» og flere faglige retningslinjer regulerer arbeidet og setter minimumskrav for svangerskapsomsorg, helsestasjons. Og skolehelsetjeneste til barn og ungdom 0-20 år. </w:t>
      </w:r>
    </w:p>
    <w:p w:rsidR="00DB4C60" w:rsidRDefault="00DB4C60" w:rsidP="00DB4C60">
      <w:pPr>
        <w:pStyle w:val="Overskrift4"/>
      </w:pPr>
      <w:r>
        <w:t>Utfordringer</w:t>
      </w:r>
    </w:p>
    <w:p w:rsidR="00DB4C60" w:rsidRDefault="00DB4C60" w:rsidP="00FC5F4C">
      <w:pPr>
        <w:pStyle w:val="Listeavsnitt"/>
        <w:numPr>
          <w:ilvl w:val="0"/>
          <w:numId w:val="7"/>
        </w:numPr>
        <w:spacing w:before="0" w:after="200"/>
      </w:pPr>
      <w:r>
        <w:t>Lavt utdanningsnivå</w:t>
      </w:r>
    </w:p>
    <w:p w:rsidR="00DB4C60" w:rsidRDefault="00DB4C60" w:rsidP="00FC5F4C">
      <w:pPr>
        <w:pStyle w:val="Listeavsnitt"/>
        <w:numPr>
          <w:ilvl w:val="0"/>
          <w:numId w:val="7"/>
        </w:numPr>
        <w:spacing w:before="0" w:after="200"/>
      </w:pPr>
      <w:r>
        <w:t>Unge uføretrygdede</w:t>
      </w:r>
    </w:p>
    <w:p w:rsidR="00DB4C60" w:rsidRDefault="00DB4C60" w:rsidP="00FC5F4C">
      <w:pPr>
        <w:pStyle w:val="Listeavsnitt"/>
        <w:numPr>
          <w:ilvl w:val="0"/>
          <w:numId w:val="7"/>
        </w:numPr>
        <w:spacing w:before="0" w:after="200"/>
      </w:pPr>
      <w:r>
        <w:t>Frafall i videregående skole</w:t>
      </w:r>
    </w:p>
    <w:p w:rsidR="00303895" w:rsidRDefault="00DB4C60" w:rsidP="00FC5F4C">
      <w:pPr>
        <w:pStyle w:val="Listeavsnitt"/>
        <w:numPr>
          <w:ilvl w:val="1"/>
          <w:numId w:val="7"/>
        </w:numPr>
        <w:spacing w:before="0" w:after="200"/>
      </w:pPr>
      <w:r>
        <w:t>Samarbeid mellom b</w:t>
      </w:r>
      <w:r w:rsidR="00303895">
        <w:t>hg, grunnskole, vgs</w:t>
      </w:r>
    </w:p>
    <w:p w:rsidR="00DB4C60" w:rsidRDefault="00DB4C60" w:rsidP="00FC5F4C">
      <w:pPr>
        <w:pStyle w:val="Listeavsnitt"/>
        <w:numPr>
          <w:ilvl w:val="1"/>
          <w:numId w:val="7"/>
        </w:numPr>
        <w:spacing w:before="0" w:after="200"/>
      </w:pPr>
      <w:r>
        <w:t>overgangsfasene</w:t>
      </w:r>
    </w:p>
    <w:p w:rsidR="00DB4C60" w:rsidRDefault="00DB4C60" w:rsidP="00FC5F4C">
      <w:pPr>
        <w:pStyle w:val="Listeavsnitt"/>
        <w:numPr>
          <w:ilvl w:val="0"/>
          <w:numId w:val="7"/>
        </w:numPr>
        <w:spacing w:before="0" w:after="200"/>
      </w:pPr>
      <w:r>
        <w:t>Psykisk helse</w:t>
      </w:r>
    </w:p>
    <w:p w:rsidR="00DB4C60" w:rsidRDefault="00DB4C60" w:rsidP="00FC5F4C">
      <w:pPr>
        <w:pStyle w:val="Listeavsnitt"/>
        <w:numPr>
          <w:ilvl w:val="1"/>
          <w:numId w:val="7"/>
        </w:numPr>
        <w:spacing w:before="0" w:after="200"/>
      </w:pPr>
      <w:r>
        <w:t>Barn og unge</w:t>
      </w:r>
    </w:p>
    <w:p w:rsidR="00DB4C60" w:rsidRDefault="00DB4C60" w:rsidP="00FC5F4C">
      <w:pPr>
        <w:pStyle w:val="Listeavsnitt"/>
        <w:numPr>
          <w:ilvl w:val="1"/>
          <w:numId w:val="7"/>
        </w:numPr>
        <w:spacing w:before="0" w:after="200"/>
      </w:pPr>
      <w:r>
        <w:t>Voksne</w:t>
      </w:r>
    </w:p>
    <w:p w:rsidR="00DB4C60" w:rsidRDefault="00DB4C60" w:rsidP="00FC5F4C">
      <w:pPr>
        <w:pStyle w:val="Listeavsnitt"/>
        <w:numPr>
          <w:ilvl w:val="1"/>
          <w:numId w:val="7"/>
        </w:numPr>
        <w:spacing w:before="0" w:after="200"/>
      </w:pPr>
      <w:r>
        <w:t>Eldre</w:t>
      </w:r>
    </w:p>
    <w:p w:rsidR="00DB4C60" w:rsidRDefault="00DB4C60" w:rsidP="00FC5F4C">
      <w:pPr>
        <w:pStyle w:val="Listeavsnitt"/>
        <w:numPr>
          <w:ilvl w:val="0"/>
          <w:numId w:val="7"/>
        </w:numPr>
        <w:spacing w:before="0" w:after="200"/>
      </w:pPr>
      <w:r>
        <w:t>Demografi</w:t>
      </w:r>
    </w:p>
    <w:p w:rsidR="00DB4C60" w:rsidRDefault="00DB4C60" w:rsidP="00FC5F4C">
      <w:pPr>
        <w:pStyle w:val="Listeavsnitt"/>
        <w:numPr>
          <w:ilvl w:val="1"/>
          <w:numId w:val="7"/>
        </w:numPr>
        <w:spacing w:before="0" w:after="200"/>
      </w:pPr>
      <w:r>
        <w:t>Større andel av de eldste i kommunen</w:t>
      </w:r>
    </w:p>
    <w:p w:rsidR="00DB4C60" w:rsidRDefault="00DB4C60" w:rsidP="00FC5F4C">
      <w:pPr>
        <w:pStyle w:val="Listeavsnitt"/>
        <w:numPr>
          <w:ilvl w:val="0"/>
          <w:numId w:val="7"/>
        </w:numPr>
        <w:spacing w:before="0" w:after="200"/>
      </w:pPr>
      <w:r>
        <w:t>Livsstilsrelaterte sykdommer</w:t>
      </w:r>
    </w:p>
    <w:p w:rsidR="00DB4C60" w:rsidRDefault="00DB4C60" w:rsidP="00FC5F4C">
      <w:pPr>
        <w:pStyle w:val="Listeavsnitt"/>
        <w:numPr>
          <w:ilvl w:val="1"/>
          <w:numId w:val="7"/>
        </w:numPr>
        <w:spacing w:before="0" w:after="200"/>
      </w:pPr>
      <w:r>
        <w:t>Overvekt, fedme, diabetes, KOLS, hjerte- og karsykdommer</w:t>
      </w:r>
    </w:p>
    <w:p w:rsidR="00DB4C60" w:rsidRDefault="00DB4C60" w:rsidP="00FC5F4C">
      <w:pPr>
        <w:pStyle w:val="Listeavsnitt"/>
        <w:numPr>
          <w:ilvl w:val="0"/>
          <w:numId w:val="7"/>
        </w:numPr>
        <w:spacing w:before="0" w:after="200"/>
      </w:pPr>
      <w:r>
        <w:t>Boligsosiale utfordringer</w:t>
      </w:r>
    </w:p>
    <w:p w:rsidR="00FC5F4C" w:rsidRDefault="00FC5F4C" w:rsidP="00052A9E">
      <w:pPr>
        <w:pStyle w:val="Overskrift4"/>
      </w:pPr>
    </w:p>
    <w:p w:rsidR="00FC5F4C" w:rsidRPr="00FC5F4C" w:rsidRDefault="00FC5F4C" w:rsidP="00FC5F4C"/>
    <w:p w:rsidR="00FC5F4C" w:rsidRDefault="00FC5F4C" w:rsidP="00052A9E">
      <w:pPr>
        <w:pStyle w:val="Overskrift4"/>
        <w:sectPr w:rsidR="00FC5F4C" w:rsidSect="00AF303D">
          <w:type w:val="continuous"/>
          <w:pgSz w:w="11906" w:h="16838"/>
          <w:pgMar w:top="1559" w:right="1418" w:bottom="1559" w:left="1701" w:header="510" w:footer="510" w:gutter="0"/>
          <w:cols w:num="2" w:space="708"/>
          <w:titlePg/>
          <w:docGrid w:linePitch="360"/>
        </w:sectPr>
      </w:pPr>
    </w:p>
    <w:p w:rsidR="00052A9E" w:rsidRPr="00052A9E" w:rsidRDefault="00052A9E" w:rsidP="00052A9E">
      <w:pPr>
        <w:pStyle w:val="Overskrift4"/>
      </w:pPr>
      <w:r w:rsidRPr="00052A9E">
        <w:t>Hovedgrep</w:t>
      </w:r>
    </w:p>
    <w:p w:rsidR="00DB4C60" w:rsidRDefault="00DB4C60" w:rsidP="00052A9E">
      <w:r w:rsidRPr="00DC31FE">
        <w:t>Gjennom systematisk kartlegging av folkehelsetilstand i kommunen skal Brønnøy kommune tilrettelegge for gode rammer for å utvikle en god folkehelse. Tidlig innsats, forebygging,</w:t>
      </w:r>
      <w:r w:rsidR="00FC5F4C">
        <w:t xml:space="preserve"> helsefremming og mestring </w:t>
      </w:r>
      <w:r w:rsidR="00FD5382">
        <w:t>må stå</w:t>
      </w:r>
      <w:r w:rsidR="00FC5F4C">
        <w:t xml:space="preserve"> </w:t>
      </w:r>
      <w:r w:rsidR="00FD5382">
        <w:t>sentralt i dette arbeidet gjennom hele livsløpet.</w:t>
      </w:r>
      <w:r w:rsidRPr="00DC31FE">
        <w:t xml:space="preserve"> </w:t>
      </w:r>
    </w:p>
    <w:p w:rsidR="00C03FDB" w:rsidRDefault="00C03FDB" w:rsidP="00052A9E"/>
    <w:p w:rsidR="00C03FDB" w:rsidRDefault="00C03FDB" w:rsidP="00052A9E"/>
    <w:p w:rsidR="00C03FDB" w:rsidRPr="00DC31FE" w:rsidRDefault="00C03FDB" w:rsidP="00052A9E"/>
    <w:p w:rsidR="00FE16EC" w:rsidRDefault="00FE16EC" w:rsidP="001C1455"/>
    <w:p w:rsidR="005C2B80" w:rsidRDefault="005C2B80" w:rsidP="001C1455">
      <w:pPr>
        <w:sectPr w:rsidR="005C2B80" w:rsidSect="00FC5F4C">
          <w:type w:val="continuous"/>
          <w:pgSz w:w="11906" w:h="16838"/>
          <w:pgMar w:top="1559" w:right="1418" w:bottom="1559" w:left="1701" w:header="510" w:footer="510" w:gutter="0"/>
          <w:cols w:space="708"/>
          <w:titlePg/>
          <w:docGrid w:linePitch="360"/>
        </w:sectPr>
      </w:pPr>
    </w:p>
    <w:p w:rsidR="000F7D56" w:rsidRDefault="000F7D56" w:rsidP="001C1455"/>
    <w:p w:rsidR="00FE16EC" w:rsidRDefault="00C03FDB" w:rsidP="00FC5F4C">
      <w:pPr>
        <w:tabs>
          <w:tab w:val="left" w:pos="6161"/>
        </w:tabs>
        <w:spacing w:before="0" w:after="160" w:line="259" w:lineRule="auto"/>
        <w:rPr>
          <w:rFonts w:ascii="Garamond" w:eastAsiaTheme="majorEastAsia" w:hAnsi="Garamond" w:cstheme="majorBidi"/>
          <w:color w:val="000000" w:themeColor="text1"/>
          <w:sz w:val="60"/>
          <w:szCs w:val="32"/>
        </w:rPr>
      </w:pPr>
      <w:bookmarkStart w:id="78" w:name="_Toc479755566"/>
      <w:bookmarkStart w:id="79" w:name="_Toc479757315"/>
      <w:r>
        <w:rPr>
          <w:noProof/>
          <w:lang w:eastAsia="nb-NO"/>
        </w:rPr>
        <w:drawing>
          <wp:inline distT="0" distB="0" distL="0" distR="0">
            <wp:extent cx="5195943" cy="3699388"/>
            <wp:effectExtent l="0" t="0" r="5080" b="0"/>
            <wp:docPr id="4" name="Bilde 4" descr="Bilderesultat for generasjonsmÃ¸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generasjonsmÃ¸t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92176" cy="3696706"/>
                    </a:xfrm>
                    <a:prstGeom prst="rect">
                      <a:avLst/>
                    </a:prstGeom>
                    <a:noFill/>
                    <a:ln>
                      <a:noFill/>
                    </a:ln>
                  </pic:spPr>
                </pic:pic>
              </a:graphicData>
            </a:graphic>
          </wp:inline>
        </w:drawing>
      </w:r>
      <w:r w:rsidR="00FE16EC">
        <w:br w:type="page"/>
      </w:r>
      <w:bookmarkEnd w:id="78"/>
      <w:bookmarkEnd w:id="79"/>
      <w:r w:rsidR="00FC5F4C">
        <w:tab/>
      </w:r>
    </w:p>
    <w:sectPr w:rsidR="00FE16EC" w:rsidSect="00AF303D">
      <w:type w:val="continuous"/>
      <w:pgSz w:w="11906" w:h="16838"/>
      <w:pgMar w:top="1559" w:right="1418" w:bottom="1559" w:left="1701"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3AEA" w:rsidRDefault="00D53AEA" w:rsidP="00E423B7">
      <w:pPr>
        <w:spacing w:after="0" w:line="240" w:lineRule="auto"/>
      </w:pPr>
      <w:r>
        <w:separator/>
      </w:r>
    </w:p>
  </w:endnote>
  <w:endnote w:type="continuationSeparator" w:id="0">
    <w:p w:rsidR="00D53AEA" w:rsidRDefault="00D53AEA" w:rsidP="00E42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AEA" w:rsidRPr="00246B10" w:rsidRDefault="003C7902" w:rsidP="00476E6A">
    <w:pPr>
      <w:pStyle w:val="Bunntekst"/>
      <w:jc w:val="right"/>
      <w:rPr>
        <w:color w:val="7F7F7F" w:themeColor="text1" w:themeTint="80"/>
      </w:rPr>
    </w:pPr>
    <w:sdt>
      <w:sdtPr>
        <w:id w:val="-885098449"/>
        <w:docPartObj>
          <w:docPartGallery w:val="Page Numbers (Bottom of Page)"/>
          <w:docPartUnique/>
        </w:docPartObj>
      </w:sdtPr>
      <w:sdtEndPr>
        <w:rPr>
          <w:color w:val="7F7F7F" w:themeColor="text1" w:themeTint="80"/>
        </w:rPr>
      </w:sdtEndPr>
      <w:sdtContent>
        <w:r w:rsidR="00D53AEA" w:rsidRPr="009C751E">
          <w:rPr>
            <w:color w:val="7F7F7F" w:themeColor="text1" w:themeTint="80"/>
          </w:rPr>
          <w:fldChar w:fldCharType="begin"/>
        </w:r>
        <w:r w:rsidR="00D53AEA" w:rsidRPr="009C751E">
          <w:rPr>
            <w:color w:val="7F7F7F" w:themeColor="text1" w:themeTint="80"/>
          </w:rPr>
          <w:instrText>PAGE   \* MERGEFORMAT</w:instrText>
        </w:r>
        <w:r w:rsidR="00D53AEA" w:rsidRPr="009C751E">
          <w:rPr>
            <w:color w:val="7F7F7F" w:themeColor="text1" w:themeTint="80"/>
          </w:rPr>
          <w:fldChar w:fldCharType="separate"/>
        </w:r>
        <w:r w:rsidR="00D53AEA">
          <w:rPr>
            <w:noProof/>
            <w:color w:val="7F7F7F" w:themeColor="text1" w:themeTint="80"/>
          </w:rPr>
          <w:t>10</w:t>
        </w:r>
        <w:r w:rsidR="00D53AEA" w:rsidRPr="009C751E">
          <w:rPr>
            <w:color w:val="7F7F7F" w:themeColor="text1" w:themeTint="80"/>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AEA" w:rsidRPr="00246B10" w:rsidRDefault="00D53AEA" w:rsidP="00472272">
    <w:pPr>
      <w:pStyle w:val="Bunntekst"/>
      <w:rPr>
        <w:color w:val="7F7F7F" w:themeColor="text1" w:themeTint="80"/>
      </w:rPr>
    </w:pPr>
    <w:r>
      <w:rPr>
        <w:noProof/>
        <w:lang w:eastAsia="nb-NO"/>
      </w:rPr>
      <w:drawing>
        <wp:anchor distT="0" distB="0" distL="114300" distR="114300" simplePos="0" relativeHeight="251672576" behindDoc="0" locked="0" layoutInCell="1" allowOverlap="1" wp14:anchorId="747A6456" wp14:editId="16681E92">
          <wp:simplePos x="0" y="0"/>
          <wp:positionH relativeFrom="column">
            <wp:posOffset>5699760</wp:posOffset>
          </wp:positionH>
          <wp:positionV relativeFrom="paragraph">
            <wp:posOffset>55245</wp:posOffset>
          </wp:positionV>
          <wp:extent cx="194222" cy="108000"/>
          <wp:effectExtent l="0" t="0" r="0" b="6350"/>
          <wp:wrapNone/>
          <wp:docPr id="73"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11-02_AK_Monogram_cmyk.emf"/>
                  <pic:cNvPicPr/>
                </pic:nvPicPr>
                <pic:blipFill>
                  <a:blip r:embed="rId1"/>
                  <a:stretch>
                    <a:fillRect/>
                  </a:stretch>
                </pic:blipFill>
                <pic:spPr>
                  <a:xfrm>
                    <a:off x="0" y="0"/>
                    <a:ext cx="194222" cy="108000"/>
                  </a:xfrm>
                  <a:prstGeom prst="rect">
                    <a:avLst/>
                  </a:prstGeom>
                </pic:spPr>
              </pic:pic>
            </a:graphicData>
          </a:graphic>
          <wp14:sizeRelH relativeFrom="margin">
            <wp14:pctWidth>0</wp14:pctWidth>
          </wp14:sizeRelH>
          <wp14:sizeRelV relativeFrom="margin">
            <wp14:pctHeight>0</wp14:pctHeight>
          </wp14:sizeRelV>
        </wp:anchor>
      </w:drawing>
    </w:r>
    <w:sdt>
      <w:sdtPr>
        <w:id w:val="-653445093"/>
        <w:docPartObj>
          <w:docPartGallery w:val="Page Numbers (Bottom of Page)"/>
          <w:docPartUnique/>
        </w:docPartObj>
      </w:sdtPr>
      <w:sdtEndPr>
        <w:rPr>
          <w:color w:val="7F7F7F" w:themeColor="text1" w:themeTint="80"/>
        </w:rPr>
      </w:sdtEndPr>
      <w:sdtContent>
        <w:sdt>
          <w:sdtPr>
            <w:rPr>
              <w:caps w:val="0"/>
            </w:rPr>
            <w:alias w:val="rapportnr"/>
            <w:tag w:val="rapportnr"/>
            <w:id w:val="-1187211368"/>
            <w:dataBinding w:xpath="/root[1]/rapportnr[1]" w:storeItemID="{726D343F-CBCC-473B-9244-8FA41BF0C6BC}"/>
            <w:text/>
          </w:sdtPr>
          <w:sdtEndPr/>
          <w:sdtContent>
            <w:r>
              <w:rPr>
                <w:caps w:val="0"/>
              </w:rPr>
              <w:t>1020348</w:t>
            </w:r>
          </w:sdtContent>
        </w:sdt>
        <w:r w:rsidRPr="007F6730">
          <w:rPr>
            <w:caps w:val="0"/>
          </w:rPr>
          <w:t xml:space="preserve">  </w:t>
        </w:r>
        <w:r w:rsidRPr="007F6730">
          <w:rPr>
            <w:rFonts w:cstheme="minorHAnsi"/>
            <w:caps w:val="0"/>
            <w:color w:val="E7E6E6" w:themeColor="background2"/>
          </w:rPr>
          <w:t>►</w:t>
        </w:r>
        <w:r w:rsidRPr="007F6730">
          <w:rPr>
            <w:caps w:val="0"/>
            <w:color w:val="E7E6E6" w:themeColor="background2"/>
          </w:rPr>
          <w:t xml:space="preserve">  </w:t>
        </w:r>
        <w:sdt>
          <w:sdtPr>
            <w:rPr>
              <w:szCs w:val="14"/>
            </w:rPr>
            <w:alias w:val="Tittel"/>
            <w:tag w:val="Tittel"/>
            <w:id w:val="214936836"/>
            <w:dataBinding w:xpath="/root[1]/tittel[1]" w:storeItemID="{726D343F-CBCC-473B-9244-8FA41BF0C6BC}"/>
            <w:text/>
          </w:sdtPr>
          <w:sdtEndPr/>
          <w:sdtContent>
            <w:r w:rsidR="00C01DDC">
              <w:rPr>
                <w:szCs w:val="14"/>
              </w:rPr>
              <w:t>Helse- og omsorgsplan 2018–2028</w:t>
            </w:r>
          </w:sdtContent>
        </w:sdt>
        <w:r w:rsidRPr="007F6730">
          <w:rPr>
            <w:caps w:val="0"/>
          </w:rPr>
          <w:t xml:space="preserve">  </w:t>
        </w:r>
        <w:r w:rsidRPr="007F6730">
          <w:rPr>
            <w:rFonts w:cstheme="minorHAnsi"/>
            <w:caps w:val="0"/>
            <w:color w:val="E7E6E6" w:themeColor="background2"/>
          </w:rPr>
          <w:t>►</w:t>
        </w:r>
        <w:r w:rsidRPr="007F6730">
          <w:rPr>
            <w:caps w:val="0"/>
            <w:color w:val="E7E6E6" w:themeColor="background2"/>
          </w:rPr>
          <w:t xml:space="preserve">  </w:t>
        </w:r>
        <w:r w:rsidRPr="007F6730">
          <w:rPr>
            <w:caps w:val="0"/>
          </w:rPr>
          <w:fldChar w:fldCharType="begin"/>
        </w:r>
        <w:r w:rsidRPr="007F6730">
          <w:rPr>
            <w:caps w:val="0"/>
          </w:rPr>
          <w:instrText xml:space="preserve"> CREATEDATE  \@ "yyyy"  \* MERGEFORMAT </w:instrText>
        </w:r>
        <w:r w:rsidRPr="007F6730">
          <w:rPr>
            <w:caps w:val="0"/>
          </w:rPr>
          <w:fldChar w:fldCharType="separate"/>
        </w:r>
        <w:r>
          <w:rPr>
            <w:caps w:val="0"/>
            <w:noProof/>
          </w:rPr>
          <w:t>2018</w:t>
        </w:r>
        <w:r w:rsidRPr="007F6730">
          <w:rPr>
            <w:caps w:val="0"/>
          </w:rPr>
          <w:fldChar w:fldCharType="end"/>
        </w:r>
        <w:r w:rsidRPr="007F6730">
          <w:rPr>
            <w:caps w:val="0"/>
          </w:rPr>
          <w:t xml:space="preserve">  </w:t>
        </w:r>
        <w:r w:rsidRPr="007F6730">
          <w:rPr>
            <w:rFonts w:cstheme="minorHAnsi"/>
            <w:caps w:val="0"/>
            <w:color w:val="E7E6E6" w:themeColor="background2"/>
          </w:rPr>
          <w:t>►</w:t>
        </w:r>
        <w:r w:rsidRPr="007F6730">
          <w:rPr>
            <w:caps w:val="0"/>
            <w:color w:val="E7E6E6" w:themeColor="background2"/>
          </w:rPr>
          <w:t xml:space="preserve">  </w:t>
        </w:r>
        <w:r w:rsidRPr="007F6730">
          <w:rPr>
            <w:caps w:val="0"/>
          </w:rPr>
          <w:fldChar w:fldCharType="begin"/>
        </w:r>
        <w:r w:rsidRPr="007F6730">
          <w:rPr>
            <w:caps w:val="0"/>
          </w:rPr>
          <w:instrText xml:space="preserve"> PAGE  \* Arabic  \* MERGEFORMAT </w:instrText>
        </w:r>
        <w:r w:rsidRPr="007F6730">
          <w:rPr>
            <w:caps w:val="0"/>
          </w:rPr>
          <w:fldChar w:fldCharType="separate"/>
        </w:r>
        <w:r w:rsidR="00672728">
          <w:rPr>
            <w:caps w:val="0"/>
            <w:noProof/>
          </w:rPr>
          <w:t>22</w:t>
        </w:r>
        <w:r w:rsidRPr="007F6730">
          <w:rPr>
            <w:caps w:val="0"/>
          </w:rPr>
          <w:fldChar w:fldCharType="end"/>
        </w:r>
        <w:r>
          <w:rPr>
            <w:caps w:val="0"/>
          </w:rPr>
          <w:t xml:space="preserve"> </w:t>
        </w:r>
      </w:sdtContent>
    </w:sdt>
  </w:p>
  <w:p w:rsidR="00D53AEA" w:rsidRDefault="00D53AEA"/>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AEA" w:rsidRPr="007F6730" w:rsidRDefault="00D53AEA" w:rsidP="007F6730">
    <w:pPr>
      <w:tabs>
        <w:tab w:val="center" w:pos="4536"/>
        <w:tab w:val="right" w:pos="9072"/>
      </w:tabs>
      <w:spacing w:after="0" w:line="240" w:lineRule="auto"/>
      <w:rPr>
        <w:caps/>
        <w:color w:val="96989B"/>
        <w:sz w:val="14"/>
      </w:rPr>
    </w:pPr>
    <w:r>
      <w:rPr>
        <w:noProof/>
        <w:lang w:eastAsia="nb-NO"/>
      </w:rPr>
      <w:drawing>
        <wp:anchor distT="0" distB="0" distL="114300" distR="114300" simplePos="0" relativeHeight="251660288" behindDoc="0" locked="0" layoutInCell="1" allowOverlap="1" wp14:anchorId="33698D19" wp14:editId="7356CB8D">
          <wp:simplePos x="0" y="0"/>
          <wp:positionH relativeFrom="column">
            <wp:posOffset>5945315</wp:posOffset>
          </wp:positionH>
          <wp:positionV relativeFrom="paragraph">
            <wp:posOffset>7620</wp:posOffset>
          </wp:positionV>
          <wp:extent cx="194222" cy="108000"/>
          <wp:effectExtent l="0" t="0" r="0" b="6350"/>
          <wp:wrapNone/>
          <wp:docPr id="74"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11-02_AK_Monogram_cmyk.emf"/>
                  <pic:cNvPicPr/>
                </pic:nvPicPr>
                <pic:blipFill>
                  <a:blip r:embed="rId1"/>
                  <a:stretch>
                    <a:fillRect/>
                  </a:stretch>
                </pic:blipFill>
                <pic:spPr>
                  <a:xfrm>
                    <a:off x="0" y="0"/>
                    <a:ext cx="194222" cy="108000"/>
                  </a:xfrm>
                  <a:prstGeom prst="rect">
                    <a:avLst/>
                  </a:prstGeom>
                </pic:spPr>
              </pic:pic>
            </a:graphicData>
          </a:graphic>
          <wp14:sizeRelH relativeFrom="margin">
            <wp14:pctWidth>0</wp14:pctWidth>
          </wp14:sizeRelH>
          <wp14:sizeRelV relativeFrom="margin">
            <wp14:pctHeight>0</wp14:pctHeight>
          </wp14:sizeRelV>
        </wp:anchor>
      </w:drawing>
    </w:r>
    <w:sdt>
      <w:sdtPr>
        <w:rPr>
          <w:caps/>
          <w:color w:val="96989B"/>
          <w:sz w:val="14"/>
        </w:rPr>
        <w:alias w:val="rapportnr"/>
        <w:tag w:val="rapportnr"/>
        <w:id w:val="-1092078857"/>
        <w:dataBinding w:xpath="/root[1]/rapportnr[1]" w:storeItemID="{726D343F-CBCC-473B-9244-8FA41BF0C6BC}"/>
        <w:text/>
      </w:sdtPr>
      <w:sdtEndPr/>
      <w:sdtContent>
        <w:r>
          <w:rPr>
            <w:caps/>
            <w:color w:val="96989B"/>
            <w:sz w:val="14"/>
          </w:rPr>
          <w:t>1020348</w:t>
        </w:r>
      </w:sdtContent>
    </w:sdt>
    <w:r w:rsidRPr="007F6730">
      <w:rPr>
        <w:caps/>
        <w:color w:val="96989B"/>
        <w:sz w:val="14"/>
      </w:rPr>
      <w:t xml:space="preserve">  </w:t>
    </w:r>
    <w:r w:rsidRPr="007F6730">
      <w:rPr>
        <w:rFonts w:cstheme="minorHAnsi"/>
        <w:caps/>
        <w:color w:val="E7E6E6" w:themeColor="background2"/>
        <w:sz w:val="14"/>
      </w:rPr>
      <w:t>►</w:t>
    </w:r>
    <w:r w:rsidRPr="007F6730">
      <w:rPr>
        <w:caps/>
        <w:color w:val="E7E6E6" w:themeColor="background2"/>
        <w:sz w:val="14"/>
      </w:rPr>
      <w:t xml:space="preserve">  </w:t>
    </w:r>
    <w:sdt>
      <w:sdtPr>
        <w:rPr>
          <w:color w:val="96989B"/>
          <w:sz w:val="14"/>
          <w:szCs w:val="14"/>
        </w:rPr>
        <w:alias w:val="Tittel"/>
        <w:tag w:val="Tittel"/>
        <w:id w:val="-1911529856"/>
        <w:dataBinding w:xpath="/root[1]/tittel[1]" w:storeItemID="{726D343F-CBCC-473B-9244-8FA41BF0C6BC}"/>
        <w:text/>
      </w:sdtPr>
      <w:sdtEndPr/>
      <w:sdtContent>
        <w:r w:rsidR="00C01DDC">
          <w:rPr>
            <w:color w:val="96989B"/>
            <w:sz w:val="14"/>
            <w:szCs w:val="14"/>
          </w:rPr>
          <w:t>Helse- og omsorgsplan 2018–2028</w:t>
        </w:r>
      </w:sdtContent>
    </w:sdt>
    <w:r w:rsidRPr="007F6730">
      <w:rPr>
        <w:caps/>
        <w:color w:val="96989B"/>
        <w:sz w:val="14"/>
      </w:rPr>
      <w:t xml:space="preserve">  </w:t>
    </w:r>
    <w:r w:rsidRPr="007F6730">
      <w:rPr>
        <w:rFonts w:cstheme="minorHAnsi"/>
        <w:caps/>
        <w:color w:val="E7E6E6" w:themeColor="background2"/>
        <w:sz w:val="14"/>
      </w:rPr>
      <w:t>►</w:t>
    </w:r>
    <w:r w:rsidRPr="007F6730">
      <w:rPr>
        <w:caps/>
        <w:color w:val="E7E6E6" w:themeColor="background2"/>
        <w:sz w:val="14"/>
      </w:rPr>
      <w:t xml:space="preserve">  </w:t>
    </w:r>
    <w:r w:rsidRPr="007F6730">
      <w:rPr>
        <w:caps/>
        <w:color w:val="96989B"/>
        <w:sz w:val="14"/>
      </w:rPr>
      <w:fldChar w:fldCharType="begin"/>
    </w:r>
    <w:r w:rsidRPr="007F6730">
      <w:rPr>
        <w:caps/>
        <w:color w:val="96989B"/>
        <w:sz w:val="14"/>
      </w:rPr>
      <w:instrText xml:space="preserve"> CREATEDATE  \@ "yyyy"  \* MERGEFORMAT </w:instrText>
    </w:r>
    <w:r w:rsidRPr="007F6730">
      <w:rPr>
        <w:caps/>
        <w:color w:val="96989B"/>
        <w:sz w:val="14"/>
      </w:rPr>
      <w:fldChar w:fldCharType="separate"/>
    </w:r>
    <w:r>
      <w:rPr>
        <w:caps/>
        <w:noProof/>
        <w:color w:val="96989B"/>
        <w:sz w:val="14"/>
      </w:rPr>
      <w:t>2018</w:t>
    </w:r>
    <w:r w:rsidRPr="007F6730">
      <w:rPr>
        <w:caps/>
        <w:color w:val="96989B"/>
        <w:sz w:val="14"/>
      </w:rPr>
      <w:fldChar w:fldCharType="end"/>
    </w:r>
    <w:r w:rsidRPr="007F6730">
      <w:rPr>
        <w:caps/>
        <w:color w:val="96989B"/>
        <w:sz w:val="14"/>
      </w:rPr>
      <w:t xml:space="preserve">  </w:t>
    </w:r>
    <w:r w:rsidRPr="007F6730">
      <w:rPr>
        <w:rFonts w:cstheme="minorHAnsi"/>
        <w:caps/>
        <w:color w:val="E7E6E6" w:themeColor="background2"/>
        <w:sz w:val="14"/>
      </w:rPr>
      <w:t>►</w:t>
    </w:r>
    <w:r w:rsidRPr="007F6730">
      <w:rPr>
        <w:caps/>
        <w:color w:val="E7E6E6" w:themeColor="background2"/>
        <w:sz w:val="14"/>
      </w:rPr>
      <w:t xml:space="preserve">  </w:t>
    </w:r>
    <w:r w:rsidRPr="007F6730">
      <w:rPr>
        <w:caps/>
        <w:color w:val="96989B"/>
        <w:sz w:val="14"/>
      </w:rPr>
      <w:fldChar w:fldCharType="begin"/>
    </w:r>
    <w:r w:rsidRPr="007F6730">
      <w:rPr>
        <w:caps/>
        <w:color w:val="96989B"/>
        <w:sz w:val="14"/>
      </w:rPr>
      <w:instrText xml:space="preserve"> PAGE  \* Arabic  \* MERGEFORMAT </w:instrText>
    </w:r>
    <w:r w:rsidRPr="007F6730">
      <w:rPr>
        <w:caps/>
        <w:color w:val="96989B"/>
        <w:sz w:val="14"/>
      </w:rPr>
      <w:fldChar w:fldCharType="separate"/>
    </w:r>
    <w:r w:rsidR="00672728">
      <w:rPr>
        <w:caps/>
        <w:noProof/>
        <w:color w:val="96989B"/>
        <w:sz w:val="14"/>
      </w:rPr>
      <w:t>38</w:t>
    </w:r>
    <w:r w:rsidRPr="007F6730">
      <w:rPr>
        <w:caps/>
        <w:color w:val="96989B"/>
        <w:sz w:val="14"/>
      </w:rPr>
      <w:fldChar w:fldCharType="end"/>
    </w:r>
  </w:p>
  <w:p w:rsidR="00D53AEA" w:rsidRDefault="00D53AE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AEA" w:rsidRPr="00246B10" w:rsidRDefault="00D53AEA" w:rsidP="00BF3B0E">
    <w:pPr>
      <w:pStyle w:val="Bunntekst"/>
      <w:rPr>
        <w:color w:val="7F7F7F" w:themeColor="text1" w:themeTint="80"/>
      </w:rPr>
    </w:pPr>
    <w:r>
      <w:rPr>
        <w:noProof/>
        <w:lang w:eastAsia="nb-NO"/>
      </w:rPr>
      <w:drawing>
        <wp:anchor distT="0" distB="0" distL="114300" distR="114300" simplePos="0" relativeHeight="251662336" behindDoc="0" locked="0" layoutInCell="1" allowOverlap="1" wp14:anchorId="4419C827" wp14:editId="2C205776">
          <wp:simplePos x="0" y="0"/>
          <wp:positionH relativeFrom="column">
            <wp:posOffset>5905500</wp:posOffset>
          </wp:positionH>
          <wp:positionV relativeFrom="paragraph">
            <wp:posOffset>30480</wp:posOffset>
          </wp:positionV>
          <wp:extent cx="194222" cy="108000"/>
          <wp:effectExtent l="0" t="0" r="0" b="6350"/>
          <wp:wrapNone/>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11-02_AK_Monogram_cmyk.emf"/>
                  <pic:cNvPicPr/>
                </pic:nvPicPr>
                <pic:blipFill>
                  <a:blip r:embed="rId1"/>
                  <a:stretch>
                    <a:fillRect/>
                  </a:stretch>
                </pic:blipFill>
                <pic:spPr>
                  <a:xfrm>
                    <a:off x="0" y="0"/>
                    <a:ext cx="194222" cy="108000"/>
                  </a:xfrm>
                  <a:prstGeom prst="rect">
                    <a:avLst/>
                  </a:prstGeom>
                </pic:spPr>
              </pic:pic>
            </a:graphicData>
          </a:graphic>
          <wp14:sizeRelH relativeFrom="margin">
            <wp14:pctWidth>0</wp14:pctWidth>
          </wp14:sizeRelH>
          <wp14:sizeRelV relativeFrom="margin">
            <wp14:pctHeight>0</wp14:pctHeight>
          </wp14:sizeRelV>
        </wp:anchor>
      </w:drawing>
    </w:r>
    <w:sdt>
      <w:sdtPr>
        <w:id w:val="42801191"/>
        <w:docPartObj>
          <w:docPartGallery w:val="Page Numbers (Bottom of Page)"/>
          <w:docPartUnique/>
        </w:docPartObj>
      </w:sdtPr>
      <w:sdtEndPr>
        <w:rPr>
          <w:color w:val="7F7F7F" w:themeColor="text1" w:themeTint="80"/>
        </w:rPr>
      </w:sdtEndPr>
      <w:sdtContent>
        <w:sdt>
          <w:sdtPr>
            <w:rPr>
              <w:caps w:val="0"/>
            </w:rPr>
            <w:alias w:val="rapportnr"/>
            <w:tag w:val="rapportnr"/>
            <w:id w:val="-372613789"/>
            <w:dataBinding w:xpath="/root[1]/rapportnr[1]" w:storeItemID="{726D343F-CBCC-473B-9244-8FA41BF0C6BC}"/>
            <w:text/>
          </w:sdtPr>
          <w:sdtEndPr/>
          <w:sdtContent>
            <w:r>
              <w:rPr>
                <w:caps w:val="0"/>
              </w:rPr>
              <w:t>1020348</w:t>
            </w:r>
          </w:sdtContent>
        </w:sdt>
        <w:r w:rsidRPr="007F6730">
          <w:rPr>
            <w:caps w:val="0"/>
          </w:rPr>
          <w:t xml:space="preserve">  </w:t>
        </w:r>
        <w:r w:rsidRPr="007F6730">
          <w:rPr>
            <w:rFonts w:cstheme="minorHAnsi"/>
            <w:caps w:val="0"/>
            <w:color w:val="E7E6E6" w:themeColor="background2"/>
          </w:rPr>
          <w:t>►</w:t>
        </w:r>
        <w:r w:rsidRPr="007F6730">
          <w:rPr>
            <w:caps w:val="0"/>
            <w:color w:val="E7E6E6" w:themeColor="background2"/>
          </w:rPr>
          <w:t xml:space="preserve">  </w:t>
        </w:r>
        <w:sdt>
          <w:sdtPr>
            <w:rPr>
              <w:szCs w:val="14"/>
            </w:rPr>
            <w:alias w:val="Tittel"/>
            <w:tag w:val="Tittel"/>
            <w:id w:val="148566209"/>
            <w:dataBinding w:xpath="/root[1]/tittel[1]" w:storeItemID="{726D343F-CBCC-473B-9244-8FA41BF0C6BC}"/>
            <w:text/>
          </w:sdtPr>
          <w:sdtEndPr/>
          <w:sdtContent>
            <w:r w:rsidR="00C01DDC">
              <w:rPr>
                <w:szCs w:val="14"/>
              </w:rPr>
              <w:t>Helse- og omsorgsplan 2018–2028</w:t>
            </w:r>
          </w:sdtContent>
        </w:sdt>
        <w:r w:rsidRPr="007F6730">
          <w:rPr>
            <w:caps w:val="0"/>
          </w:rPr>
          <w:t xml:space="preserve">  </w:t>
        </w:r>
        <w:r w:rsidRPr="007F6730">
          <w:rPr>
            <w:rFonts w:cstheme="minorHAnsi"/>
            <w:caps w:val="0"/>
            <w:color w:val="E7E6E6" w:themeColor="background2"/>
          </w:rPr>
          <w:t>►</w:t>
        </w:r>
        <w:r w:rsidRPr="007F6730">
          <w:rPr>
            <w:caps w:val="0"/>
            <w:color w:val="E7E6E6" w:themeColor="background2"/>
          </w:rPr>
          <w:t xml:space="preserve">  </w:t>
        </w:r>
        <w:r w:rsidRPr="007F6730">
          <w:rPr>
            <w:caps w:val="0"/>
          </w:rPr>
          <w:fldChar w:fldCharType="begin"/>
        </w:r>
        <w:r w:rsidRPr="007F6730">
          <w:rPr>
            <w:caps w:val="0"/>
          </w:rPr>
          <w:instrText xml:space="preserve"> CREATEDATE  \@ "yyyy"  \* MERGEFORMAT </w:instrText>
        </w:r>
        <w:r w:rsidRPr="007F6730">
          <w:rPr>
            <w:caps w:val="0"/>
          </w:rPr>
          <w:fldChar w:fldCharType="separate"/>
        </w:r>
        <w:r>
          <w:rPr>
            <w:caps w:val="0"/>
            <w:noProof/>
          </w:rPr>
          <w:t>2018</w:t>
        </w:r>
        <w:r w:rsidRPr="007F6730">
          <w:rPr>
            <w:caps w:val="0"/>
          </w:rPr>
          <w:fldChar w:fldCharType="end"/>
        </w:r>
        <w:r w:rsidRPr="007F6730">
          <w:rPr>
            <w:caps w:val="0"/>
          </w:rPr>
          <w:t xml:space="preserve">  </w:t>
        </w:r>
        <w:r w:rsidRPr="007F6730">
          <w:rPr>
            <w:rFonts w:cstheme="minorHAnsi"/>
            <w:caps w:val="0"/>
            <w:color w:val="E7E6E6" w:themeColor="background2"/>
          </w:rPr>
          <w:t>►</w:t>
        </w:r>
        <w:r w:rsidRPr="007F6730">
          <w:rPr>
            <w:caps w:val="0"/>
            <w:color w:val="E7E6E6" w:themeColor="background2"/>
          </w:rPr>
          <w:t xml:space="preserve">  </w:t>
        </w:r>
        <w:r w:rsidRPr="007F6730">
          <w:rPr>
            <w:caps w:val="0"/>
          </w:rPr>
          <w:fldChar w:fldCharType="begin"/>
        </w:r>
        <w:r w:rsidRPr="007F6730">
          <w:rPr>
            <w:caps w:val="0"/>
          </w:rPr>
          <w:instrText xml:space="preserve"> PAGE  \* Arabic  \* MERGEFORMAT </w:instrText>
        </w:r>
        <w:r w:rsidRPr="007F6730">
          <w:rPr>
            <w:caps w:val="0"/>
          </w:rPr>
          <w:fldChar w:fldCharType="separate"/>
        </w:r>
        <w:r w:rsidR="00672728">
          <w:rPr>
            <w:caps w:val="0"/>
            <w:noProof/>
          </w:rPr>
          <w:t>4</w:t>
        </w:r>
        <w:r w:rsidRPr="007F6730">
          <w:rPr>
            <w:caps w:val="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AEA" w:rsidRPr="00246B10" w:rsidRDefault="00D53AEA" w:rsidP="00BF3B0E">
    <w:pPr>
      <w:pStyle w:val="Bunntekst"/>
      <w:rPr>
        <w:color w:val="7F7F7F" w:themeColor="text1" w:themeTint="80"/>
      </w:rPr>
    </w:pPr>
    <w:r>
      <w:rPr>
        <w:noProof/>
        <w:lang w:eastAsia="nb-NO"/>
      </w:rPr>
      <w:drawing>
        <wp:anchor distT="0" distB="0" distL="114300" distR="114300" simplePos="0" relativeHeight="251664384" behindDoc="0" locked="0" layoutInCell="1" allowOverlap="1" wp14:anchorId="6FC814CB" wp14:editId="69D2A229">
          <wp:simplePos x="0" y="0"/>
          <wp:positionH relativeFrom="column">
            <wp:posOffset>6027420</wp:posOffset>
          </wp:positionH>
          <wp:positionV relativeFrom="paragraph">
            <wp:posOffset>30480</wp:posOffset>
          </wp:positionV>
          <wp:extent cx="194222" cy="108000"/>
          <wp:effectExtent l="0" t="0" r="0" b="6350"/>
          <wp:wrapNone/>
          <wp:docPr id="68"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11-02_AK_Monogram_cmyk.emf"/>
                  <pic:cNvPicPr/>
                </pic:nvPicPr>
                <pic:blipFill>
                  <a:blip r:embed="rId1"/>
                  <a:stretch>
                    <a:fillRect/>
                  </a:stretch>
                </pic:blipFill>
                <pic:spPr>
                  <a:xfrm>
                    <a:off x="0" y="0"/>
                    <a:ext cx="194222" cy="108000"/>
                  </a:xfrm>
                  <a:prstGeom prst="rect">
                    <a:avLst/>
                  </a:prstGeom>
                </pic:spPr>
              </pic:pic>
            </a:graphicData>
          </a:graphic>
          <wp14:sizeRelH relativeFrom="margin">
            <wp14:pctWidth>0</wp14:pctWidth>
          </wp14:sizeRelH>
          <wp14:sizeRelV relativeFrom="margin">
            <wp14:pctHeight>0</wp14:pctHeight>
          </wp14:sizeRelV>
        </wp:anchor>
      </w:drawing>
    </w:r>
    <w:sdt>
      <w:sdtPr>
        <w:id w:val="-1995016651"/>
        <w:docPartObj>
          <w:docPartGallery w:val="Page Numbers (Bottom of Page)"/>
          <w:docPartUnique/>
        </w:docPartObj>
      </w:sdtPr>
      <w:sdtEndPr>
        <w:rPr>
          <w:color w:val="7F7F7F" w:themeColor="text1" w:themeTint="80"/>
        </w:rPr>
      </w:sdtEndPr>
      <w:sdtContent>
        <w:sdt>
          <w:sdtPr>
            <w:rPr>
              <w:caps w:val="0"/>
            </w:rPr>
            <w:alias w:val="rapportnr"/>
            <w:tag w:val="rapportnr"/>
            <w:id w:val="765884017"/>
            <w:dataBinding w:xpath="/root[1]/rapportnr[1]" w:storeItemID="{726D343F-CBCC-473B-9244-8FA41BF0C6BC}"/>
            <w:text/>
          </w:sdtPr>
          <w:sdtEndPr/>
          <w:sdtContent>
            <w:r>
              <w:rPr>
                <w:caps w:val="0"/>
              </w:rPr>
              <w:t>1020348</w:t>
            </w:r>
          </w:sdtContent>
        </w:sdt>
        <w:r w:rsidRPr="007F6730">
          <w:rPr>
            <w:caps w:val="0"/>
          </w:rPr>
          <w:t xml:space="preserve">  </w:t>
        </w:r>
        <w:r w:rsidRPr="007F6730">
          <w:rPr>
            <w:rFonts w:cstheme="minorHAnsi"/>
            <w:caps w:val="0"/>
            <w:color w:val="E7E6E6" w:themeColor="background2"/>
          </w:rPr>
          <w:t>►</w:t>
        </w:r>
        <w:r w:rsidRPr="007F6730">
          <w:rPr>
            <w:caps w:val="0"/>
            <w:color w:val="E7E6E6" w:themeColor="background2"/>
          </w:rPr>
          <w:t xml:space="preserve">  </w:t>
        </w:r>
        <w:sdt>
          <w:sdtPr>
            <w:rPr>
              <w:szCs w:val="14"/>
            </w:rPr>
            <w:alias w:val="Tittel"/>
            <w:tag w:val="Tittel"/>
            <w:id w:val="385991564"/>
            <w:dataBinding w:xpath="/root[1]/tittel[1]" w:storeItemID="{726D343F-CBCC-473B-9244-8FA41BF0C6BC}"/>
            <w:text/>
          </w:sdtPr>
          <w:sdtEndPr/>
          <w:sdtContent>
            <w:r w:rsidR="00C01DDC">
              <w:rPr>
                <w:szCs w:val="14"/>
              </w:rPr>
              <w:t>Helse- og omsorgsplan 2018–2028</w:t>
            </w:r>
          </w:sdtContent>
        </w:sdt>
        <w:r w:rsidRPr="007F6730">
          <w:rPr>
            <w:caps w:val="0"/>
          </w:rPr>
          <w:t xml:space="preserve">  </w:t>
        </w:r>
        <w:r w:rsidRPr="007F6730">
          <w:rPr>
            <w:rFonts w:cstheme="minorHAnsi"/>
            <w:caps w:val="0"/>
            <w:color w:val="E7E6E6" w:themeColor="background2"/>
          </w:rPr>
          <w:t>►</w:t>
        </w:r>
        <w:r w:rsidRPr="007F6730">
          <w:rPr>
            <w:caps w:val="0"/>
            <w:color w:val="E7E6E6" w:themeColor="background2"/>
          </w:rPr>
          <w:t xml:space="preserve">  </w:t>
        </w:r>
        <w:r w:rsidRPr="007F6730">
          <w:rPr>
            <w:caps w:val="0"/>
          </w:rPr>
          <w:fldChar w:fldCharType="begin"/>
        </w:r>
        <w:r w:rsidRPr="007F6730">
          <w:rPr>
            <w:caps w:val="0"/>
          </w:rPr>
          <w:instrText xml:space="preserve"> CREATEDATE  \@ "yyyy"  \* MERGEFORMAT </w:instrText>
        </w:r>
        <w:r w:rsidRPr="007F6730">
          <w:rPr>
            <w:caps w:val="0"/>
          </w:rPr>
          <w:fldChar w:fldCharType="separate"/>
        </w:r>
        <w:r>
          <w:rPr>
            <w:caps w:val="0"/>
            <w:noProof/>
          </w:rPr>
          <w:t>2018</w:t>
        </w:r>
        <w:r w:rsidRPr="007F6730">
          <w:rPr>
            <w:caps w:val="0"/>
          </w:rPr>
          <w:fldChar w:fldCharType="end"/>
        </w:r>
        <w:r w:rsidRPr="007F6730">
          <w:rPr>
            <w:caps w:val="0"/>
          </w:rPr>
          <w:t xml:space="preserve">  </w:t>
        </w:r>
        <w:r w:rsidRPr="007F6730">
          <w:rPr>
            <w:rFonts w:cstheme="minorHAnsi"/>
            <w:caps w:val="0"/>
            <w:color w:val="E7E6E6" w:themeColor="background2"/>
          </w:rPr>
          <w:t>►</w:t>
        </w:r>
        <w:r w:rsidRPr="007F6730">
          <w:rPr>
            <w:caps w:val="0"/>
            <w:color w:val="E7E6E6" w:themeColor="background2"/>
          </w:rPr>
          <w:t xml:space="preserve">  </w:t>
        </w:r>
        <w:r w:rsidRPr="007F6730">
          <w:rPr>
            <w:caps w:val="0"/>
          </w:rPr>
          <w:fldChar w:fldCharType="begin"/>
        </w:r>
        <w:r w:rsidRPr="007F6730">
          <w:rPr>
            <w:caps w:val="0"/>
          </w:rPr>
          <w:instrText xml:space="preserve"> PAGE  \* Arabic  \* MERGEFORMAT </w:instrText>
        </w:r>
        <w:r w:rsidRPr="007F6730">
          <w:rPr>
            <w:caps w:val="0"/>
          </w:rPr>
          <w:fldChar w:fldCharType="separate"/>
        </w:r>
        <w:r w:rsidR="00672728">
          <w:rPr>
            <w:caps w:val="0"/>
            <w:noProof/>
          </w:rPr>
          <w:t>1</w:t>
        </w:r>
        <w:r w:rsidRPr="007F6730">
          <w:rPr>
            <w:caps w:val="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AEA" w:rsidRPr="003F68A4" w:rsidRDefault="00D53AEA" w:rsidP="00BF3B0E">
    <w:pPr>
      <w:pStyle w:val="Bunntekst"/>
      <w:rPr>
        <w:color w:val="7F7F7F" w:themeColor="text1" w:themeTint="80"/>
      </w:rPr>
    </w:pPr>
    <w:r>
      <w:rPr>
        <w:noProof/>
        <w:lang w:eastAsia="nb-NO"/>
      </w:rPr>
      <w:drawing>
        <wp:anchor distT="0" distB="0" distL="114300" distR="114300" simplePos="0" relativeHeight="251666432" behindDoc="0" locked="0" layoutInCell="1" allowOverlap="1" wp14:anchorId="50A3E6D2" wp14:editId="3ADADDA8">
          <wp:simplePos x="0" y="0"/>
          <wp:positionH relativeFrom="column">
            <wp:posOffset>5890260</wp:posOffset>
          </wp:positionH>
          <wp:positionV relativeFrom="paragraph">
            <wp:posOffset>30480</wp:posOffset>
          </wp:positionV>
          <wp:extent cx="194222" cy="108000"/>
          <wp:effectExtent l="0" t="0" r="0" b="6350"/>
          <wp:wrapNone/>
          <wp:docPr id="69"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11-02_AK_Monogram_cmyk.emf"/>
                  <pic:cNvPicPr/>
                </pic:nvPicPr>
                <pic:blipFill>
                  <a:blip r:embed="rId1"/>
                  <a:stretch>
                    <a:fillRect/>
                  </a:stretch>
                </pic:blipFill>
                <pic:spPr>
                  <a:xfrm>
                    <a:off x="0" y="0"/>
                    <a:ext cx="194222" cy="108000"/>
                  </a:xfrm>
                  <a:prstGeom prst="rect">
                    <a:avLst/>
                  </a:prstGeom>
                </pic:spPr>
              </pic:pic>
            </a:graphicData>
          </a:graphic>
          <wp14:sizeRelH relativeFrom="margin">
            <wp14:pctWidth>0</wp14:pctWidth>
          </wp14:sizeRelH>
          <wp14:sizeRelV relativeFrom="margin">
            <wp14:pctHeight>0</wp14:pctHeight>
          </wp14:sizeRelV>
        </wp:anchor>
      </w:drawing>
    </w:r>
    <w:sdt>
      <w:sdtPr>
        <w:id w:val="1421602522"/>
        <w:docPartObj>
          <w:docPartGallery w:val="Page Numbers (Bottom of Page)"/>
          <w:docPartUnique/>
        </w:docPartObj>
      </w:sdtPr>
      <w:sdtEndPr>
        <w:rPr>
          <w:color w:val="7F7F7F" w:themeColor="text1" w:themeTint="80"/>
        </w:rPr>
      </w:sdtEndPr>
      <w:sdtContent>
        <w:sdt>
          <w:sdtPr>
            <w:rPr>
              <w:caps w:val="0"/>
            </w:rPr>
            <w:alias w:val="rapportnr"/>
            <w:tag w:val="rapportnr"/>
            <w:id w:val="-1664307336"/>
            <w:dataBinding w:xpath="/root[1]/rapportnr[1]" w:storeItemID="{726D343F-CBCC-473B-9244-8FA41BF0C6BC}"/>
            <w:text/>
          </w:sdtPr>
          <w:sdtEndPr/>
          <w:sdtContent>
            <w:r>
              <w:rPr>
                <w:caps w:val="0"/>
              </w:rPr>
              <w:t>1020348</w:t>
            </w:r>
          </w:sdtContent>
        </w:sdt>
        <w:r w:rsidRPr="007F6730">
          <w:rPr>
            <w:caps w:val="0"/>
          </w:rPr>
          <w:t xml:space="preserve">  </w:t>
        </w:r>
        <w:r w:rsidRPr="007F6730">
          <w:rPr>
            <w:rFonts w:cstheme="minorHAnsi"/>
            <w:caps w:val="0"/>
            <w:color w:val="E7E6E6" w:themeColor="background2"/>
          </w:rPr>
          <w:t>►</w:t>
        </w:r>
        <w:r w:rsidRPr="007F6730">
          <w:rPr>
            <w:caps w:val="0"/>
            <w:color w:val="E7E6E6" w:themeColor="background2"/>
          </w:rPr>
          <w:t xml:space="preserve">  </w:t>
        </w:r>
        <w:sdt>
          <w:sdtPr>
            <w:rPr>
              <w:szCs w:val="14"/>
            </w:rPr>
            <w:alias w:val="Tittel"/>
            <w:tag w:val="Tittel"/>
            <w:id w:val="-93406200"/>
            <w:dataBinding w:xpath="/root[1]/tittel[1]" w:storeItemID="{726D343F-CBCC-473B-9244-8FA41BF0C6BC}"/>
            <w:text/>
          </w:sdtPr>
          <w:sdtEndPr/>
          <w:sdtContent>
            <w:r w:rsidR="00C01DDC">
              <w:rPr>
                <w:szCs w:val="14"/>
              </w:rPr>
              <w:t>Helse- og omsorgsplan 2018–2028</w:t>
            </w:r>
          </w:sdtContent>
        </w:sdt>
        <w:r w:rsidRPr="007F6730">
          <w:rPr>
            <w:caps w:val="0"/>
          </w:rPr>
          <w:t xml:space="preserve">  </w:t>
        </w:r>
        <w:r w:rsidRPr="007F6730">
          <w:rPr>
            <w:rFonts w:cstheme="minorHAnsi"/>
            <w:caps w:val="0"/>
            <w:color w:val="E7E6E6" w:themeColor="background2"/>
          </w:rPr>
          <w:t>►</w:t>
        </w:r>
        <w:r w:rsidRPr="007F6730">
          <w:rPr>
            <w:caps w:val="0"/>
            <w:color w:val="E7E6E6" w:themeColor="background2"/>
          </w:rPr>
          <w:t xml:space="preserve">  </w:t>
        </w:r>
        <w:r w:rsidRPr="007F6730">
          <w:rPr>
            <w:caps w:val="0"/>
          </w:rPr>
          <w:fldChar w:fldCharType="begin"/>
        </w:r>
        <w:r w:rsidRPr="007F6730">
          <w:rPr>
            <w:caps w:val="0"/>
          </w:rPr>
          <w:instrText xml:space="preserve"> CREATEDATE  \@ "yyyy"  \* MERGEFORMAT </w:instrText>
        </w:r>
        <w:r w:rsidRPr="007F6730">
          <w:rPr>
            <w:caps w:val="0"/>
          </w:rPr>
          <w:fldChar w:fldCharType="separate"/>
        </w:r>
        <w:r>
          <w:rPr>
            <w:caps w:val="0"/>
            <w:noProof/>
          </w:rPr>
          <w:t>2018</w:t>
        </w:r>
        <w:r w:rsidRPr="007F6730">
          <w:rPr>
            <w:caps w:val="0"/>
          </w:rPr>
          <w:fldChar w:fldCharType="end"/>
        </w:r>
        <w:r w:rsidRPr="007F6730">
          <w:rPr>
            <w:caps w:val="0"/>
          </w:rPr>
          <w:t xml:space="preserve">  </w:t>
        </w:r>
        <w:r w:rsidRPr="007F6730">
          <w:rPr>
            <w:rFonts w:cstheme="minorHAnsi"/>
            <w:caps w:val="0"/>
            <w:color w:val="E7E6E6" w:themeColor="background2"/>
          </w:rPr>
          <w:t>►</w:t>
        </w:r>
        <w:r w:rsidRPr="007F6730">
          <w:rPr>
            <w:caps w:val="0"/>
            <w:color w:val="E7E6E6" w:themeColor="background2"/>
          </w:rPr>
          <w:t xml:space="preserve">  </w:t>
        </w:r>
        <w:r w:rsidRPr="007F6730">
          <w:rPr>
            <w:caps w:val="0"/>
          </w:rPr>
          <w:fldChar w:fldCharType="begin"/>
        </w:r>
        <w:r w:rsidRPr="007F6730">
          <w:rPr>
            <w:caps w:val="0"/>
          </w:rPr>
          <w:instrText xml:space="preserve"> PAGE  \* Arabic  \* MERGEFORMAT </w:instrText>
        </w:r>
        <w:r w:rsidRPr="007F6730">
          <w:rPr>
            <w:caps w:val="0"/>
          </w:rPr>
          <w:fldChar w:fldCharType="separate"/>
        </w:r>
        <w:r w:rsidR="00672728">
          <w:rPr>
            <w:caps w:val="0"/>
            <w:noProof/>
          </w:rPr>
          <w:t>17</w:t>
        </w:r>
        <w:r w:rsidRPr="007F6730">
          <w:rPr>
            <w:caps w:val="0"/>
          </w:rPr>
          <w:fldChar w:fldCharType="end"/>
        </w:r>
        <w:r>
          <w:rPr>
            <w:caps w:val="0"/>
          </w:rPr>
          <w:t xml:space="preserve"> </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AEA" w:rsidRPr="00944668" w:rsidRDefault="00D53AEA" w:rsidP="00476E6A">
    <w:pPr>
      <w:pStyle w:val="Bunntekst"/>
      <w:spacing w:before="0"/>
      <w:jc w:val="right"/>
      <w:rPr>
        <w:noProof/>
        <w:color w:val="7F7F7F" w:themeColor="text1" w:themeTint="80"/>
        <w:sz w:val="18"/>
        <w:szCs w:val="18"/>
      </w:rPr>
    </w:pPr>
    <w:r w:rsidRPr="00872E43">
      <w:rPr>
        <w:color w:val="7F7F7F" w:themeColor="text1" w:themeTint="80"/>
        <w:sz w:val="18"/>
        <w:szCs w:val="18"/>
      </w:rPr>
      <w:fldChar w:fldCharType="begin"/>
    </w:r>
    <w:r w:rsidRPr="00872E43">
      <w:rPr>
        <w:color w:val="7F7F7F" w:themeColor="text1" w:themeTint="80"/>
        <w:sz w:val="18"/>
        <w:szCs w:val="18"/>
      </w:rPr>
      <w:instrText xml:space="preserve"> PAGE   \* MERGEFORMAT </w:instrText>
    </w:r>
    <w:r w:rsidRPr="00872E43">
      <w:rPr>
        <w:color w:val="7F7F7F" w:themeColor="text1" w:themeTint="80"/>
        <w:sz w:val="18"/>
        <w:szCs w:val="18"/>
      </w:rPr>
      <w:fldChar w:fldCharType="separate"/>
    </w:r>
    <w:r>
      <w:rPr>
        <w:noProof/>
        <w:color w:val="7F7F7F" w:themeColor="text1" w:themeTint="80"/>
        <w:sz w:val="18"/>
        <w:szCs w:val="18"/>
      </w:rPr>
      <w:t>2</w:t>
    </w:r>
    <w:r w:rsidRPr="00872E43">
      <w:rPr>
        <w:color w:val="7F7F7F" w:themeColor="text1" w:themeTint="80"/>
        <w:sz w:val="18"/>
        <w:szCs w:val="18"/>
      </w:rPr>
      <w:fldChar w:fldCharType="end"/>
    </w:r>
    <w:r w:rsidRPr="00872E43">
      <w:rPr>
        <w:noProof/>
        <w:color w:val="7F7F7F" w:themeColor="text1" w:themeTint="80"/>
        <w:sz w:val="18"/>
        <w:szCs w:val="18"/>
      </w:rPr>
      <w:t xml:space="preserve">  </w:t>
    </w:r>
  </w:p>
  <w:p w:rsidR="00D53AEA" w:rsidRDefault="00D53AE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AEA" w:rsidRPr="007F6730" w:rsidRDefault="00D53AEA" w:rsidP="00BF3B0E">
    <w:pPr>
      <w:tabs>
        <w:tab w:val="center" w:pos="4536"/>
        <w:tab w:val="right" w:pos="9072"/>
      </w:tabs>
      <w:spacing w:after="0" w:line="240" w:lineRule="auto"/>
      <w:rPr>
        <w:caps/>
        <w:color w:val="96989B"/>
        <w:sz w:val="14"/>
      </w:rPr>
    </w:pPr>
    <w:r>
      <w:rPr>
        <w:noProof/>
        <w:lang w:eastAsia="nb-NO"/>
      </w:rPr>
      <w:drawing>
        <wp:anchor distT="0" distB="0" distL="114300" distR="114300" simplePos="0" relativeHeight="251668480" behindDoc="0" locked="0" layoutInCell="1" allowOverlap="1" wp14:anchorId="66439143" wp14:editId="4928923A">
          <wp:simplePos x="0" y="0"/>
          <wp:positionH relativeFrom="column">
            <wp:posOffset>5631180</wp:posOffset>
          </wp:positionH>
          <wp:positionV relativeFrom="paragraph">
            <wp:posOffset>43180</wp:posOffset>
          </wp:positionV>
          <wp:extent cx="194222" cy="108000"/>
          <wp:effectExtent l="0" t="0" r="0" b="6350"/>
          <wp:wrapNone/>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11-02_AK_Monogram_cmyk.emf"/>
                  <pic:cNvPicPr/>
                </pic:nvPicPr>
                <pic:blipFill>
                  <a:blip r:embed="rId1"/>
                  <a:stretch>
                    <a:fillRect/>
                  </a:stretch>
                </pic:blipFill>
                <pic:spPr>
                  <a:xfrm>
                    <a:off x="0" y="0"/>
                    <a:ext cx="194222" cy="108000"/>
                  </a:xfrm>
                  <a:prstGeom prst="rect">
                    <a:avLst/>
                  </a:prstGeom>
                </pic:spPr>
              </pic:pic>
            </a:graphicData>
          </a:graphic>
          <wp14:sizeRelH relativeFrom="margin">
            <wp14:pctWidth>0</wp14:pctWidth>
          </wp14:sizeRelH>
          <wp14:sizeRelV relativeFrom="margin">
            <wp14:pctHeight>0</wp14:pctHeight>
          </wp14:sizeRelV>
        </wp:anchor>
      </w:drawing>
    </w:r>
    <w:sdt>
      <w:sdtPr>
        <w:rPr>
          <w:caps/>
          <w:color w:val="96989B"/>
          <w:sz w:val="14"/>
        </w:rPr>
        <w:alias w:val="rapportnr"/>
        <w:tag w:val="rapportnr"/>
        <w:id w:val="-296067627"/>
        <w:dataBinding w:xpath="/root[1]/rapportnr[1]" w:storeItemID="{726D343F-CBCC-473B-9244-8FA41BF0C6BC}"/>
        <w:text/>
      </w:sdtPr>
      <w:sdtEndPr/>
      <w:sdtContent>
        <w:r>
          <w:rPr>
            <w:caps/>
            <w:color w:val="96989B"/>
            <w:sz w:val="14"/>
          </w:rPr>
          <w:t>1020348</w:t>
        </w:r>
      </w:sdtContent>
    </w:sdt>
    <w:r w:rsidRPr="007F6730">
      <w:rPr>
        <w:caps/>
        <w:color w:val="96989B"/>
        <w:sz w:val="14"/>
      </w:rPr>
      <w:t xml:space="preserve">  </w:t>
    </w:r>
    <w:r w:rsidRPr="007F6730">
      <w:rPr>
        <w:rFonts w:cstheme="minorHAnsi"/>
        <w:caps/>
        <w:color w:val="E7E6E6" w:themeColor="background2"/>
        <w:sz w:val="14"/>
      </w:rPr>
      <w:t>►</w:t>
    </w:r>
    <w:r w:rsidRPr="007F6730">
      <w:rPr>
        <w:caps/>
        <w:color w:val="E7E6E6" w:themeColor="background2"/>
        <w:sz w:val="14"/>
      </w:rPr>
      <w:t xml:space="preserve">  </w:t>
    </w:r>
    <w:sdt>
      <w:sdtPr>
        <w:rPr>
          <w:color w:val="96989B"/>
          <w:sz w:val="14"/>
          <w:szCs w:val="14"/>
        </w:rPr>
        <w:alias w:val="Tittel"/>
        <w:tag w:val="Tittel"/>
        <w:id w:val="80578338"/>
        <w:dataBinding w:xpath="/root[1]/tittel[1]" w:storeItemID="{726D343F-CBCC-473B-9244-8FA41BF0C6BC}"/>
        <w:text/>
      </w:sdtPr>
      <w:sdtEndPr/>
      <w:sdtContent>
        <w:r w:rsidR="00C01DDC">
          <w:rPr>
            <w:color w:val="96989B"/>
            <w:sz w:val="14"/>
            <w:szCs w:val="14"/>
          </w:rPr>
          <w:t>Helse- og omsorgsplan 2018–2028</w:t>
        </w:r>
      </w:sdtContent>
    </w:sdt>
    <w:r w:rsidRPr="007F6730">
      <w:rPr>
        <w:caps/>
        <w:color w:val="96989B"/>
        <w:sz w:val="14"/>
      </w:rPr>
      <w:t xml:space="preserve">  </w:t>
    </w:r>
    <w:r w:rsidRPr="007F6730">
      <w:rPr>
        <w:rFonts w:cstheme="minorHAnsi"/>
        <w:caps/>
        <w:color w:val="E7E6E6" w:themeColor="background2"/>
        <w:sz w:val="14"/>
      </w:rPr>
      <w:t>►</w:t>
    </w:r>
    <w:r w:rsidRPr="007F6730">
      <w:rPr>
        <w:caps/>
        <w:color w:val="E7E6E6" w:themeColor="background2"/>
        <w:sz w:val="14"/>
      </w:rPr>
      <w:t xml:space="preserve">  </w:t>
    </w:r>
    <w:r w:rsidRPr="007F6730">
      <w:rPr>
        <w:caps/>
        <w:color w:val="96989B"/>
        <w:sz w:val="14"/>
      </w:rPr>
      <w:fldChar w:fldCharType="begin"/>
    </w:r>
    <w:r w:rsidRPr="007F6730">
      <w:rPr>
        <w:caps/>
        <w:color w:val="96989B"/>
        <w:sz w:val="14"/>
      </w:rPr>
      <w:instrText xml:space="preserve"> CREATEDATE  \@ "yyyy"  \* MERGEFORMAT </w:instrText>
    </w:r>
    <w:r w:rsidRPr="007F6730">
      <w:rPr>
        <w:caps/>
        <w:color w:val="96989B"/>
        <w:sz w:val="14"/>
      </w:rPr>
      <w:fldChar w:fldCharType="separate"/>
    </w:r>
    <w:r>
      <w:rPr>
        <w:caps/>
        <w:noProof/>
        <w:color w:val="96989B"/>
        <w:sz w:val="14"/>
      </w:rPr>
      <w:t>2018</w:t>
    </w:r>
    <w:r w:rsidRPr="007F6730">
      <w:rPr>
        <w:caps/>
        <w:color w:val="96989B"/>
        <w:sz w:val="14"/>
      </w:rPr>
      <w:fldChar w:fldCharType="end"/>
    </w:r>
    <w:r w:rsidRPr="007F6730">
      <w:rPr>
        <w:caps/>
        <w:color w:val="96989B"/>
        <w:sz w:val="14"/>
      </w:rPr>
      <w:t xml:space="preserve">  </w:t>
    </w:r>
    <w:r w:rsidRPr="007F6730">
      <w:rPr>
        <w:rFonts w:cstheme="minorHAnsi"/>
        <w:caps/>
        <w:color w:val="E7E6E6" w:themeColor="background2"/>
        <w:sz w:val="14"/>
      </w:rPr>
      <w:t>►</w:t>
    </w:r>
    <w:r w:rsidRPr="007F6730">
      <w:rPr>
        <w:caps/>
        <w:color w:val="E7E6E6" w:themeColor="background2"/>
        <w:sz w:val="14"/>
      </w:rPr>
      <w:t xml:space="preserve">  </w:t>
    </w:r>
    <w:r w:rsidRPr="007F6730">
      <w:rPr>
        <w:caps/>
        <w:color w:val="96989B"/>
        <w:sz w:val="14"/>
      </w:rPr>
      <w:fldChar w:fldCharType="begin"/>
    </w:r>
    <w:r w:rsidRPr="007F6730">
      <w:rPr>
        <w:caps/>
        <w:color w:val="96989B"/>
        <w:sz w:val="14"/>
      </w:rPr>
      <w:instrText xml:space="preserve"> PAGE  \* Arabic  \* MERGEFORMAT </w:instrText>
    </w:r>
    <w:r w:rsidRPr="007F6730">
      <w:rPr>
        <w:caps/>
        <w:color w:val="96989B"/>
        <w:sz w:val="14"/>
      </w:rPr>
      <w:fldChar w:fldCharType="separate"/>
    </w:r>
    <w:r w:rsidR="00672728">
      <w:rPr>
        <w:caps/>
        <w:noProof/>
        <w:color w:val="96989B"/>
        <w:sz w:val="14"/>
      </w:rPr>
      <w:t>18</w:t>
    </w:r>
    <w:r w:rsidRPr="007F6730">
      <w:rPr>
        <w:caps/>
        <w:color w:val="96989B"/>
        <w:sz w:val="14"/>
      </w:rPr>
      <w:fldChar w:fldCharType="end"/>
    </w:r>
  </w:p>
  <w:p w:rsidR="00D53AEA" w:rsidRDefault="00D53AEA" w:rsidP="00476E6A">
    <w:pPr>
      <w:pStyle w:val="Bunntekst"/>
      <w:jc w:val="right"/>
    </w:pPr>
  </w:p>
  <w:p w:rsidR="00D53AEA" w:rsidRDefault="00D53AE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AEA" w:rsidRPr="00246B10" w:rsidRDefault="003C7902" w:rsidP="00476E6A">
    <w:pPr>
      <w:pStyle w:val="Bunntekst"/>
      <w:jc w:val="right"/>
      <w:rPr>
        <w:color w:val="7F7F7F" w:themeColor="text1" w:themeTint="80"/>
      </w:rPr>
    </w:pPr>
    <w:sdt>
      <w:sdtPr>
        <w:id w:val="2031303710"/>
        <w:docPartObj>
          <w:docPartGallery w:val="Page Numbers (Bottom of Page)"/>
          <w:docPartUnique/>
        </w:docPartObj>
      </w:sdtPr>
      <w:sdtEndPr>
        <w:rPr>
          <w:color w:val="7F7F7F" w:themeColor="text1" w:themeTint="80"/>
        </w:rPr>
      </w:sdtEndPr>
      <w:sdtContent>
        <w:r w:rsidR="00D53AEA" w:rsidRPr="009C751E">
          <w:rPr>
            <w:color w:val="7F7F7F" w:themeColor="text1" w:themeTint="80"/>
          </w:rPr>
          <w:fldChar w:fldCharType="begin"/>
        </w:r>
        <w:r w:rsidR="00D53AEA" w:rsidRPr="009C751E">
          <w:rPr>
            <w:color w:val="7F7F7F" w:themeColor="text1" w:themeTint="80"/>
          </w:rPr>
          <w:instrText>PAGE   \* MERGEFORMAT</w:instrText>
        </w:r>
        <w:r w:rsidR="00D53AEA" w:rsidRPr="009C751E">
          <w:rPr>
            <w:color w:val="7F7F7F" w:themeColor="text1" w:themeTint="80"/>
          </w:rPr>
          <w:fldChar w:fldCharType="separate"/>
        </w:r>
        <w:r w:rsidR="00D53AEA">
          <w:rPr>
            <w:noProof/>
            <w:color w:val="7F7F7F" w:themeColor="text1" w:themeTint="80"/>
          </w:rPr>
          <w:t>13</w:t>
        </w:r>
        <w:r w:rsidR="00D53AEA" w:rsidRPr="009C751E">
          <w:rPr>
            <w:color w:val="7F7F7F" w:themeColor="text1" w:themeTint="80"/>
          </w:rPr>
          <w:fldChar w:fldCharType="end"/>
        </w:r>
      </w:sdtContent>
    </w:sdt>
  </w:p>
  <w:p w:rsidR="00D53AEA" w:rsidRDefault="00D53AE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AEA" w:rsidRPr="00944668" w:rsidRDefault="00D53AEA" w:rsidP="00476E6A">
    <w:pPr>
      <w:pStyle w:val="Bunntekst"/>
      <w:spacing w:before="0"/>
      <w:jc w:val="right"/>
      <w:rPr>
        <w:noProof/>
        <w:color w:val="7F7F7F" w:themeColor="text1" w:themeTint="80"/>
        <w:sz w:val="18"/>
        <w:szCs w:val="18"/>
      </w:rPr>
    </w:pPr>
    <w:r w:rsidRPr="00872E43">
      <w:rPr>
        <w:color w:val="7F7F7F" w:themeColor="text1" w:themeTint="80"/>
        <w:sz w:val="18"/>
        <w:szCs w:val="18"/>
      </w:rPr>
      <w:fldChar w:fldCharType="begin"/>
    </w:r>
    <w:r w:rsidRPr="00872E43">
      <w:rPr>
        <w:color w:val="7F7F7F" w:themeColor="text1" w:themeTint="80"/>
        <w:sz w:val="18"/>
        <w:szCs w:val="18"/>
      </w:rPr>
      <w:instrText xml:space="preserve"> PAGE   \* MERGEFORMAT </w:instrText>
    </w:r>
    <w:r w:rsidRPr="00872E43">
      <w:rPr>
        <w:color w:val="7F7F7F" w:themeColor="text1" w:themeTint="80"/>
        <w:sz w:val="18"/>
        <w:szCs w:val="18"/>
      </w:rPr>
      <w:fldChar w:fldCharType="separate"/>
    </w:r>
    <w:r>
      <w:rPr>
        <w:noProof/>
        <w:color w:val="7F7F7F" w:themeColor="text1" w:themeTint="80"/>
        <w:sz w:val="18"/>
        <w:szCs w:val="18"/>
      </w:rPr>
      <w:t>2</w:t>
    </w:r>
    <w:r w:rsidRPr="00872E43">
      <w:rPr>
        <w:color w:val="7F7F7F" w:themeColor="text1" w:themeTint="80"/>
        <w:sz w:val="18"/>
        <w:szCs w:val="18"/>
      </w:rPr>
      <w:fldChar w:fldCharType="end"/>
    </w:r>
    <w:r w:rsidRPr="00872E43">
      <w:rPr>
        <w:noProof/>
        <w:color w:val="7F7F7F" w:themeColor="text1" w:themeTint="80"/>
        <w:sz w:val="18"/>
        <w:szCs w:val="18"/>
      </w:rPr>
      <w:t xml:space="preserve">  </w:t>
    </w:r>
  </w:p>
  <w:p w:rsidR="00D53AEA" w:rsidRDefault="00D53AE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AEA" w:rsidRPr="007F6730" w:rsidRDefault="00D53AEA" w:rsidP="003C0E1F">
    <w:pPr>
      <w:tabs>
        <w:tab w:val="center" w:pos="4536"/>
        <w:tab w:val="right" w:pos="9072"/>
      </w:tabs>
      <w:spacing w:after="0" w:line="240" w:lineRule="auto"/>
      <w:rPr>
        <w:caps/>
        <w:color w:val="96989B"/>
        <w:sz w:val="14"/>
      </w:rPr>
    </w:pPr>
    <w:r>
      <w:rPr>
        <w:noProof/>
        <w:lang w:eastAsia="nb-NO"/>
      </w:rPr>
      <w:drawing>
        <wp:anchor distT="0" distB="0" distL="114300" distR="114300" simplePos="0" relativeHeight="251670528" behindDoc="0" locked="0" layoutInCell="1" allowOverlap="1" wp14:anchorId="347EA193" wp14:editId="79094A75">
          <wp:simplePos x="0" y="0"/>
          <wp:positionH relativeFrom="column">
            <wp:posOffset>5615940</wp:posOffset>
          </wp:positionH>
          <wp:positionV relativeFrom="paragraph">
            <wp:posOffset>45085</wp:posOffset>
          </wp:positionV>
          <wp:extent cx="194222" cy="108000"/>
          <wp:effectExtent l="0" t="0" r="0" b="6350"/>
          <wp:wrapNone/>
          <wp:docPr id="72"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11-02_AK_Monogram_cmyk.emf"/>
                  <pic:cNvPicPr/>
                </pic:nvPicPr>
                <pic:blipFill>
                  <a:blip r:embed="rId1"/>
                  <a:stretch>
                    <a:fillRect/>
                  </a:stretch>
                </pic:blipFill>
                <pic:spPr>
                  <a:xfrm>
                    <a:off x="0" y="0"/>
                    <a:ext cx="194222" cy="108000"/>
                  </a:xfrm>
                  <a:prstGeom prst="rect">
                    <a:avLst/>
                  </a:prstGeom>
                </pic:spPr>
              </pic:pic>
            </a:graphicData>
          </a:graphic>
          <wp14:sizeRelH relativeFrom="margin">
            <wp14:pctWidth>0</wp14:pctWidth>
          </wp14:sizeRelH>
          <wp14:sizeRelV relativeFrom="margin">
            <wp14:pctHeight>0</wp14:pctHeight>
          </wp14:sizeRelV>
        </wp:anchor>
      </w:drawing>
    </w:r>
    <w:sdt>
      <w:sdtPr>
        <w:rPr>
          <w:caps/>
          <w:color w:val="96989B"/>
          <w:sz w:val="14"/>
        </w:rPr>
        <w:alias w:val="rapportnr"/>
        <w:tag w:val="rapportnr"/>
        <w:id w:val="1953513065"/>
        <w:dataBinding w:xpath="/root[1]/rapportnr[1]" w:storeItemID="{726D343F-CBCC-473B-9244-8FA41BF0C6BC}"/>
        <w:text/>
      </w:sdtPr>
      <w:sdtEndPr/>
      <w:sdtContent>
        <w:r>
          <w:rPr>
            <w:caps/>
            <w:color w:val="96989B"/>
            <w:sz w:val="14"/>
          </w:rPr>
          <w:t>1020348</w:t>
        </w:r>
      </w:sdtContent>
    </w:sdt>
    <w:r w:rsidRPr="007F6730">
      <w:rPr>
        <w:caps/>
        <w:color w:val="96989B"/>
        <w:sz w:val="14"/>
      </w:rPr>
      <w:t xml:space="preserve">  </w:t>
    </w:r>
    <w:r w:rsidRPr="007F6730">
      <w:rPr>
        <w:rFonts w:cstheme="minorHAnsi"/>
        <w:caps/>
        <w:color w:val="E7E6E6" w:themeColor="background2"/>
        <w:sz w:val="14"/>
      </w:rPr>
      <w:t>►</w:t>
    </w:r>
    <w:r w:rsidRPr="007F6730">
      <w:rPr>
        <w:caps/>
        <w:color w:val="E7E6E6" w:themeColor="background2"/>
        <w:sz w:val="14"/>
      </w:rPr>
      <w:t xml:space="preserve">  </w:t>
    </w:r>
    <w:sdt>
      <w:sdtPr>
        <w:rPr>
          <w:color w:val="96989B"/>
          <w:sz w:val="14"/>
          <w:szCs w:val="14"/>
        </w:rPr>
        <w:alias w:val="Tittel"/>
        <w:tag w:val="Tittel"/>
        <w:id w:val="-2085054609"/>
        <w:dataBinding w:xpath="/root[1]/tittel[1]" w:storeItemID="{726D343F-CBCC-473B-9244-8FA41BF0C6BC}"/>
        <w:text/>
      </w:sdtPr>
      <w:sdtEndPr/>
      <w:sdtContent>
        <w:r w:rsidR="00C01DDC">
          <w:rPr>
            <w:color w:val="96989B"/>
            <w:sz w:val="14"/>
            <w:szCs w:val="14"/>
          </w:rPr>
          <w:t>Helse- og omsorgsplan 2018–2028</w:t>
        </w:r>
      </w:sdtContent>
    </w:sdt>
    <w:r w:rsidRPr="007F6730">
      <w:rPr>
        <w:caps/>
        <w:color w:val="96989B"/>
        <w:sz w:val="14"/>
      </w:rPr>
      <w:t xml:space="preserve">  </w:t>
    </w:r>
    <w:r w:rsidRPr="007F6730">
      <w:rPr>
        <w:rFonts w:cstheme="minorHAnsi"/>
        <w:caps/>
        <w:color w:val="E7E6E6" w:themeColor="background2"/>
        <w:sz w:val="14"/>
      </w:rPr>
      <w:t>►</w:t>
    </w:r>
    <w:r w:rsidRPr="007F6730">
      <w:rPr>
        <w:caps/>
        <w:color w:val="E7E6E6" w:themeColor="background2"/>
        <w:sz w:val="14"/>
      </w:rPr>
      <w:t xml:space="preserve">  </w:t>
    </w:r>
    <w:r w:rsidRPr="007F6730">
      <w:rPr>
        <w:caps/>
        <w:color w:val="96989B"/>
        <w:sz w:val="14"/>
      </w:rPr>
      <w:fldChar w:fldCharType="begin"/>
    </w:r>
    <w:r w:rsidRPr="007F6730">
      <w:rPr>
        <w:caps/>
        <w:color w:val="96989B"/>
        <w:sz w:val="14"/>
      </w:rPr>
      <w:instrText xml:space="preserve"> CREATEDATE  \@ "yyyy"  \* MERGEFORMAT </w:instrText>
    </w:r>
    <w:r w:rsidRPr="007F6730">
      <w:rPr>
        <w:caps/>
        <w:color w:val="96989B"/>
        <w:sz w:val="14"/>
      </w:rPr>
      <w:fldChar w:fldCharType="separate"/>
    </w:r>
    <w:r>
      <w:rPr>
        <w:caps/>
        <w:noProof/>
        <w:color w:val="96989B"/>
        <w:sz w:val="14"/>
      </w:rPr>
      <w:t>2018</w:t>
    </w:r>
    <w:r w:rsidRPr="007F6730">
      <w:rPr>
        <w:caps/>
        <w:color w:val="96989B"/>
        <w:sz w:val="14"/>
      </w:rPr>
      <w:fldChar w:fldCharType="end"/>
    </w:r>
    <w:r w:rsidRPr="007F6730">
      <w:rPr>
        <w:caps/>
        <w:color w:val="96989B"/>
        <w:sz w:val="14"/>
      </w:rPr>
      <w:t xml:space="preserve">  </w:t>
    </w:r>
    <w:r w:rsidRPr="007F6730">
      <w:rPr>
        <w:rFonts w:cstheme="minorHAnsi"/>
        <w:caps/>
        <w:color w:val="E7E6E6" w:themeColor="background2"/>
        <w:sz w:val="14"/>
      </w:rPr>
      <w:t>►</w:t>
    </w:r>
    <w:r w:rsidRPr="007F6730">
      <w:rPr>
        <w:caps/>
        <w:color w:val="E7E6E6" w:themeColor="background2"/>
        <w:sz w:val="14"/>
      </w:rPr>
      <w:t xml:space="preserve">  </w:t>
    </w:r>
    <w:r w:rsidRPr="007F6730">
      <w:rPr>
        <w:caps/>
        <w:color w:val="96989B"/>
        <w:sz w:val="14"/>
      </w:rPr>
      <w:fldChar w:fldCharType="begin"/>
    </w:r>
    <w:r w:rsidRPr="007F6730">
      <w:rPr>
        <w:caps/>
        <w:color w:val="96989B"/>
        <w:sz w:val="14"/>
      </w:rPr>
      <w:instrText xml:space="preserve"> PAGE  \* Arabic  \* MERGEFORMAT </w:instrText>
    </w:r>
    <w:r w:rsidRPr="007F6730">
      <w:rPr>
        <w:caps/>
        <w:color w:val="96989B"/>
        <w:sz w:val="14"/>
      </w:rPr>
      <w:fldChar w:fldCharType="separate"/>
    </w:r>
    <w:r w:rsidR="00672728">
      <w:rPr>
        <w:caps/>
        <w:noProof/>
        <w:color w:val="96989B"/>
        <w:sz w:val="14"/>
      </w:rPr>
      <w:t>19</w:t>
    </w:r>
    <w:r w:rsidRPr="007F6730">
      <w:rPr>
        <w:caps/>
        <w:color w:val="96989B"/>
        <w:sz w:val="14"/>
      </w:rPr>
      <w:fldChar w:fldCharType="end"/>
    </w:r>
  </w:p>
  <w:p w:rsidR="00D53AEA" w:rsidRDefault="00D53AEA" w:rsidP="00476E6A">
    <w:pPr>
      <w:pStyle w:val="Bunntekst"/>
      <w:jc w:val="right"/>
    </w:pPr>
  </w:p>
  <w:p w:rsidR="00D53AEA" w:rsidRDefault="00D53A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3AEA" w:rsidRPr="00891E32" w:rsidRDefault="00D53AEA" w:rsidP="00E423B7">
      <w:pPr>
        <w:spacing w:after="0" w:line="240" w:lineRule="auto"/>
        <w:rPr>
          <w:color w:val="F7941D"/>
        </w:rPr>
      </w:pPr>
      <w:r w:rsidRPr="00891E32">
        <w:rPr>
          <w:color w:val="F7941D"/>
        </w:rPr>
        <w:separator/>
      </w:r>
    </w:p>
  </w:footnote>
  <w:footnote w:type="continuationSeparator" w:id="0">
    <w:p w:rsidR="00D53AEA" w:rsidRDefault="00D53AEA" w:rsidP="00E42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AEA" w:rsidRPr="00944668" w:rsidRDefault="00D53AEA" w:rsidP="00476E6A">
    <w:pPr>
      <w:pStyle w:val="Topptekst"/>
      <w:tabs>
        <w:tab w:val="left" w:pos="6663"/>
      </w:tabs>
      <w:spacing w:before="0"/>
      <w:rPr>
        <w:b/>
        <w:color w:val="BFBFBF" w:themeColor="background1" w:themeShade="BF"/>
        <w:sz w:val="22"/>
      </w:rPr>
    </w:pPr>
    <w:r>
      <w:rPr>
        <w:color w:val="BFBFBF" w:themeColor="background1" w:themeShade="BF"/>
        <w:sz w:val="18"/>
        <w:szCs w:val="18"/>
      </w:rPr>
      <w:t>R9587</w:t>
    </w:r>
  </w:p>
  <w:p w:rsidR="00D53AEA" w:rsidRDefault="00D53AEA">
    <w:pPr>
      <w:pStyle w:val="Toppteks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AEA" w:rsidRPr="00944668" w:rsidRDefault="00D53AEA" w:rsidP="00476E6A">
    <w:pPr>
      <w:pStyle w:val="Topptekst"/>
      <w:tabs>
        <w:tab w:val="left" w:pos="6663"/>
      </w:tabs>
      <w:spacing w:before="0"/>
      <w:rPr>
        <w:b/>
        <w:color w:val="BFBFBF" w:themeColor="background1" w:themeShade="BF"/>
        <w:sz w:val="22"/>
      </w:rPr>
    </w:pPr>
    <w:r>
      <w:rPr>
        <w:color w:val="BFBFBF" w:themeColor="background1" w:themeShade="BF"/>
        <w:sz w:val="18"/>
        <w:szCs w:val="18"/>
      </w:rPr>
      <w:t>R9587</w:t>
    </w:r>
  </w:p>
  <w:p w:rsidR="00D53AEA" w:rsidRDefault="00D53AEA">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AEA" w:rsidRPr="00306BFD" w:rsidRDefault="00D53AEA" w:rsidP="00532738">
    <w:pPr>
      <w:pStyle w:val="Bunntekst"/>
      <w:spacing w:before="0"/>
      <w:jc w:val="right"/>
      <w:rPr>
        <w:sz w:val="12"/>
      </w:rPr>
    </w:pPr>
    <w:r w:rsidRPr="00306BFD">
      <w:rPr>
        <w:color w:val="BFBFBF" w:themeColor="background1" w:themeShade="BF"/>
        <w:sz w:val="16"/>
        <w:szCs w:val="18"/>
      </w:rPr>
      <w:t>St</w:t>
    </w:r>
    <w:r>
      <w:rPr>
        <w:color w:val="BFBFBF" w:themeColor="background1" w:themeShade="BF"/>
        <w:sz w:val="16"/>
        <w:szCs w:val="18"/>
      </w:rPr>
      <w:t xml:space="preserve">rategi </w:t>
    </w:r>
    <w:r w:rsidRPr="00306BFD">
      <w:rPr>
        <w:color w:val="BFBFBF" w:themeColor="background1" w:themeShade="BF"/>
        <w:sz w:val="16"/>
        <w:szCs w:val="18"/>
      </w:rPr>
      <w:t>helse og velferd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AEA" w:rsidRPr="00306BFD" w:rsidRDefault="00D53AEA" w:rsidP="00476E6A">
    <w:pPr>
      <w:pStyle w:val="Bunntekst"/>
      <w:spacing w:before="0"/>
      <w:jc w:val="right"/>
      <w:rPr>
        <w:color w:val="BFBFBF" w:themeColor="background1" w:themeShade="BF"/>
        <w:sz w:val="12"/>
        <w:szCs w:val="20"/>
      </w:rPr>
    </w:pPr>
    <w:r w:rsidRPr="00306BFD">
      <w:rPr>
        <w:color w:val="BFBFBF" w:themeColor="background1" w:themeShade="BF"/>
        <w:sz w:val="16"/>
        <w:szCs w:val="18"/>
      </w:rPr>
      <w:t>S</w:t>
    </w:r>
    <w:r>
      <w:rPr>
        <w:color w:val="BFBFBF" w:themeColor="background1" w:themeShade="BF"/>
        <w:sz w:val="16"/>
        <w:szCs w:val="18"/>
      </w:rPr>
      <w:t xml:space="preserve">trategi </w:t>
    </w:r>
    <w:r w:rsidRPr="00306BFD">
      <w:rPr>
        <w:color w:val="BFBFBF" w:themeColor="background1" w:themeShade="BF"/>
        <w:sz w:val="16"/>
        <w:szCs w:val="18"/>
      </w:rPr>
      <w:t>helse og velferd</w:t>
    </w:r>
  </w:p>
  <w:p w:rsidR="00D53AEA" w:rsidRDefault="00D53AEA">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AEA" w:rsidRPr="00944668" w:rsidRDefault="00D53AEA" w:rsidP="00476E6A">
    <w:pPr>
      <w:pStyle w:val="Topptekst"/>
      <w:tabs>
        <w:tab w:val="left" w:pos="6663"/>
      </w:tabs>
      <w:spacing w:before="0"/>
      <w:rPr>
        <w:b/>
        <w:color w:val="BFBFBF" w:themeColor="background1" w:themeShade="BF"/>
        <w:sz w:val="22"/>
      </w:rPr>
    </w:pPr>
    <w:r>
      <w:rPr>
        <w:color w:val="BFBFBF" w:themeColor="background1" w:themeShade="BF"/>
        <w:sz w:val="18"/>
        <w:szCs w:val="18"/>
      </w:rPr>
      <w:t>R9587</w:t>
    </w:r>
  </w:p>
  <w:p w:rsidR="00D53AEA" w:rsidRDefault="00D53AE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AEA" w:rsidRPr="007B093D" w:rsidRDefault="00D53AEA" w:rsidP="007B093D">
    <w:pPr>
      <w:pStyle w:val="Bunntekst"/>
      <w:spacing w:before="0"/>
      <w:jc w:val="right"/>
      <w:rPr>
        <w:sz w:val="12"/>
      </w:rPr>
    </w:pPr>
    <w:r w:rsidRPr="007B093D">
      <w:rPr>
        <w:color w:val="BFBFBF" w:themeColor="background1" w:themeShade="BF"/>
        <w:sz w:val="16"/>
        <w:szCs w:val="18"/>
      </w:rPr>
      <w:t>S</w:t>
    </w:r>
    <w:r>
      <w:rPr>
        <w:color w:val="BFBFBF" w:themeColor="background1" w:themeShade="BF"/>
        <w:sz w:val="16"/>
        <w:szCs w:val="18"/>
      </w:rPr>
      <w:t xml:space="preserve">trategi </w:t>
    </w:r>
    <w:r w:rsidRPr="007B093D">
      <w:rPr>
        <w:color w:val="BFBFBF" w:themeColor="background1" w:themeShade="BF"/>
        <w:sz w:val="16"/>
        <w:szCs w:val="18"/>
      </w:rPr>
      <w:t>helse og velferd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AEA" w:rsidRPr="00944668" w:rsidRDefault="00D53AEA" w:rsidP="00476E6A">
    <w:pPr>
      <w:pStyle w:val="Topptekst"/>
      <w:tabs>
        <w:tab w:val="left" w:pos="6663"/>
      </w:tabs>
      <w:spacing w:before="0"/>
      <w:rPr>
        <w:b/>
        <w:color w:val="BFBFBF" w:themeColor="background1" w:themeShade="BF"/>
        <w:sz w:val="22"/>
      </w:rPr>
    </w:pPr>
    <w:r>
      <w:rPr>
        <w:color w:val="BFBFBF" w:themeColor="background1" w:themeShade="BF"/>
        <w:sz w:val="18"/>
        <w:szCs w:val="18"/>
      </w:rPr>
      <w:t>R9587</w:t>
    </w:r>
  </w:p>
  <w:p w:rsidR="00D53AEA" w:rsidRDefault="00D53AE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AEA" w:rsidRPr="007B093D" w:rsidRDefault="00D53AEA" w:rsidP="007B093D">
    <w:pPr>
      <w:pStyle w:val="Topptekst"/>
      <w:jc w:val="right"/>
      <w:rPr>
        <w:sz w:val="16"/>
      </w:rPr>
    </w:pPr>
    <w:r w:rsidRPr="007B093D">
      <w:rPr>
        <w:sz w:val="16"/>
      </w:rPr>
      <w:t>S</w:t>
    </w:r>
    <w:r>
      <w:rPr>
        <w:sz w:val="16"/>
      </w:rPr>
      <w:t xml:space="preserve">trategi </w:t>
    </w:r>
    <w:r w:rsidRPr="007B093D">
      <w:rPr>
        <w:sz w:val="16"/>
      </w:rPr>
      <w:t>helse og velferd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AEA" w:rsidRPr="007B093D" w:rsidRDefault="00D53AEA" w:rsidP="007B093D">
    <w:pPr>
      <w:pStyle w:val="Topptekst"/>
      <w:jc w:val="right"/>
      <w:rPr>
        <w:sz w:val="16"/>
      </w:rPr>
    </w:pPr>
    <w:r>
      <w:rPr>
        <w:sz w:val="16"/>
      </w:rPr>
      <w:t xml:space="preserve">strategi </w:t>
    </w:r>
    <w:r w:rsidRPr="007B093D">
      <w:rPr>
        <w:sz w:val="16"/>
      </w:rPr>
      <w:t>helse og velferd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AEA" w:rsidRPr="00944668" w:rsidRDefault="00D53AEA" w:rsidP="00476E6A">
    <w:pPr>
      <w:pStyle w:val="Topptekst"/>
      <w:tabs>
        <w:tab w:val="left" w:pos="6663"/>
      </w:tabs>
      <w:spacing w:before="0"/>
      <w:rPr>
        <w:b/>
        <w:color w:val="BFBFBF" w:themeColor="background1" w:themeShade="BF"/>
        <w:sz w:val="22"/>
      </w:rPr>
    </w:pPr>
    <w:r>
      <w:rPr>
        <w:color w:val="BFBFBF" w:themeColor="background1" w:themeShade="BF"/>
        <w:sz w:val="18"/>
        <w:szCs w:val="18"/>
      </w:rPr>
      <w:t>R9587</w:t>
    </w:r>
  </w:p>
  <w:p w:rsidR="00D53AEA" w:rsidRDefault="00D53AE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630055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BC25FB"/>
    <w:multiLevelType w:val="hybridMultilevel"/>
    <w:tmpl w:val="E460C9B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2261A0A"/>
    <w:multiLevelType w:val="hybridMultilevel"/>
    <w:tmpl w:val="74D6AA88"/>
    <w:lvl w:ilvl="0" w:tplc="478A012E">
      <w:numFmt w:val="bullet"/>
      <w:lvlText w:val="►"/>
      <w:lvlJc w:val="left"/>
      <w:pPr>
        <w:ind w:left="360" w:hanging="360"/>
      </w:pPr>
      <w:rPr>
        <w:rFonts w:ascii="Arial" w:hAnsi="Arial" w:hint="default"/>
        <w:color w:val="E7E6E6" w:themeColor="background2"/>
        <w:sz w:val="20"/>
        <w:szCs w:val="2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09D43F3A"/>
    <w:multiLevelType w:val="hybridMultilevel"/>
    <w:tmpl w:val="3388425E"/>
    <w:lvl w:ilvl="0" w:tplc="9112E14A">
      <w:numFmt w:val="bullet"/>
      <w:lvlText w:val="►"/>
      <w:lvlJc w:val="left"/>
      <w:pPr>
        <w:ind w:left="360" w:hanging="360"/>
      </w:pPr>
      <w:rPr>
        <w:rFonts w:ascii="Arial" w:hAnsi="Arial" w:hint="default"/>
        <w:color w:val="FF9900"/>
        <w:sz w:val="20"/>
        <w:szCs w:val="2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0A0D33C6"/>
    <w:multiLevelType w:val="hybridMultilevel"/>
    <w:tmpl w:val="DBDC3092"/>
    <w:lvl w:ilvl="0" w:tplc="04140011">
      <w:start w:val="1"/>
      <w:numFmt w:val="decimal"/>
      <w:lvlText w:val="%1)"/>
      <w:lvlJc w:val="left"/>
      <w:pPr>
        <w:ind w:left="720" w:hanging="360"/>
      </w:pPr>
      <w:rPr>
        <w:rFonts w:hint="default"/>
        <w:color w:val="F7941D"/>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B893EEE"/>
    <w:multiLevelType w:val="hybridMultilevel"/>
    <w:tmpl w:val="F2B0E086"/>
    <w:lvl w:ilvl="0" w:tplc="1D8AA5F4">
      <w:numFmt w:val="bullet"/>
      <w:lvlText w:val="►"/>
      <w:lvlJc w:val="left"/>
      <w:pPr>
        <w:ind w:left="644" w:hanging="360"/>
      </w:pPr>
      <w:rPr>
        <w:rFonts w:ascii="Arial" w:hAnsi="Arial" w:hint="default"/>
        <w:color w:val="FF9900"/>
        <w:sz w:val="20"/>
        <w:szCs w:val="2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D0B0754"/>
    <w:multiLevelType w:val="hybridMultilevel"/>
    <w:tmpl w:val="A75045E4"/>
    <w:lvl w:ilvl="0" w:tplc="8A2C3EEC">
      <w:numFmt w:val="bullet"/>
      <w:lvlText w:val="►"/>
      <w:lvlJc w:val="left"/>
      <w:pPr>
        <w:ind w:left="360" w:hanging="360"/>
      </w:pPr>
      <w:rPr>
        <w:rFonts w:ascii="Arial" w:hAnsi="Arial" w:hint="default"/>
        <w:color w:val="FF9900"/>
        <w:sz w:val="20"/>
        <w:szCs w:val="2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0F4451DC"/>
    <w:multiLevelType w:val="hybridMultilevel"/>
    <w:tmpl w:val="7A4A003A"/>
    <w:lvl w:ilvl="0" w:tplc="478A012E">
      <w:numFmt w:val="bullet"/>
      <w:lvlText w:val="►"/>
      <w:lvlJc w:val="left"/>
      <w:pPr>
        <w:ind w:left="360" w:hanging="360"/>
      </w:pPr>
      <w:rPr>
        <w:rFonts w:ascii="Arial" w:hAnsi="Arial" w:hint="default"/>
        <w:color w:val="E7E6E6" w:themeColor="background2"/>
        <w:sz w:val="20"/>
        <w:szCs w:val="2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139742B0"/>
    <w:multiLevelType w:val="hybridMultilevel"/>
    <w:tmpl w:val="2FBE143A"/>
    <w:lvl w:ilvl="0" w:tplc="5F70B7AA">
      <w:numFmt w:val="bullet"/>
      <w:lvlText w:val="►"/>
      <w:lvlJc w:val="left"/>
      <w:pPr>
        <w:ind w:left="360" w:hanging="360"/>
      </w:pPr>
      <w:rPr>
        <w:rFonts w:ascii="Arial" w:hAnsi="Arial" w:hint="default"/>
        <w:color w:val="FF9900"/>
        <w:sz w:val="20"/>
        <w:szCs w:val="20"/>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14791DBB"/>
    <w:multiLevelType w:val="hybridMultilevel"/>
    <w:tmpl w:val="029A2600"/>
    <w:lvl w:ilvl="0" w:tplc="131C8B00">
      <w:numFmt w:val="bullet"/>
      <w:lvlText w:val="►"/>
      <w:lvlJc w:val="left"/>
      <w:pPr>
        <w:ind w:left="360" w:hanging="360"/>
      </w:pPr>
      <w:rPr>
        <w:rFonts w:ascii="Arial" w:hAnsi="Arial" w:hint="default"/>
        <w:color w:val="FF9900"/>
        <w:sz w:val="20"/>
        <w:szCs w:val="2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162B29D3"/>
    <w:multiLevelType w:val="hybridMultilevel"/>
    <w:tmpl w:val="FB42D0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F8B5C9D"/>
    <w:multiLevelType w:val="hybridMultilevel"/>
    <w:tmpl w:val="70BE94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5E7493E"/>
    <w:multiLevelType w:val="hybridMultilevel"/>
    <w:tmpl w:val="4752744C"/>
    <w:lvl w:ilvl="0" w:tplc="06EA8D58">
      <w:numFmt w:val="bullet"/>
      <w:lvlText w:val="►"/>
      <w:lvlJc w:val="left"/>
      <w:pPr>
        <w:ind w:left="360" w:hanging="360"/>
      </w:pPr>
      <w:rPr>
        <w:rFonts w:ascii="Arial" w:hAnsi="Arial" w:hint="default"/>
        <w:color w:val="FF9900"/>
        <w:sz w:val="20"/>
        <w:szCs w:val="2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29794084"/>
    <w:multiLevelType w:val="hybridMultilevel"/>
    <w:tmpl w:val="A62C5842"/>
    <w:lvl w:ilvl="0" w:tplc="C632F9F2">
      <w:start w:val="1"/>
      <w:numFmt w:val="bullet"/>
      <w:pStyle w:val="Punktliste"/>
      <w:lvlText w:val="►"/>
      <w:lvlJc w:val="left"/>
      <w:pPr>
        <w:ind w:left="360" w:hanging="360"/>
      </w:pPr>
      <w:rPr>
        <w:rFonts w:ascii="Garamond" w:hAnsi="Garamond" w:hint="default"/>
        <w:color w:val="F7941D"/>
      </w:rPr>
    </w:lvl>
    <w:lvl w:ilvl="1" w:tplc="04140003">
      <w:start w:val="1"/>
      <w:numFmt w:val="bullet"/>
      <w:lvlText w:val="o"/>
      <w:lvlJc w:val="left"/>
      <w:pPr>
        <w:ind w:left="36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2BCA162A"/>
    <w:multiLevelType w:val="hybridMultilevel"/>
    <w:tmpl w:val="32E268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0945DB8"/>
    <w:multiLevelType w:val="hybridMultilevel"/>
    <w:tmpl w:val="65E0BA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3DE7837"/>
    <w:multiLevelType w:val="hybridMultilevel"/>
    <w:tmpl w:val="696260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60E7BFE"/>
    <w:multiLevelType w:val="multilevel"/>
    <w:tmpl w:val="07FE02DC"/>
    <w:lvl w:ilvl="0">
      <w:start w:val="1"/>
      <w:numFmt w:val="decimal"/>
      <w:pStyle w:val="Overskrift1"/>
      <w:lvlText w:val="%1"/>
      <w:lvlJc w:val="left"/>
      <w:pPr>
        <w:ind w:left="714" w:hanging="430"/>
      </w:pPr>
      <w:rPr>
        <w:rFonts w:ascii="Garamond" w:eastAsiaTheme="majorEastAsia" w:hAnsi="Garamond" w:cstheme="majorBidi" w:hint="default"/>
      </w:rPr>
    </w:lvl>
    <w:lvl w:ilvl="1">
      <w:start w:val="1"/>
      <w:numFmt w:val="decimal"/>
      <w:pStyle w:val="Overskrift2"/>
      <w:lvlText w:val="%1.%2"/>
      <w:lvlJc w:val="right"/>
      <w:pPr>
        <w:ind w:left="567" w:hanging="141"/>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50800" w14:dist="50800" w14:dir="5400000" w14:sx="0" w14:sy="0" w14:kx="0" w14:ky="0" w14:algn="ctr">
          <w14:schemeClr w14:val="bg1"/>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ind w:left="714" w:hanging="430"/>
      </w:pPr>
      <w:rPr>
        <w:rFonts w:hint="default"/>
      </w:rPr>
    </w:lvl>
    <w:lvl w:ilvl="3">
      <w:start w:val="1"/>
      <w:numFmt w:val="decimal"/>
      <w:lvlText w:val="%1.%2.%3.%4"/>
      <w:lvlJc w:val="left"/>
      <w:pPr>
        <w:ind w:left="714" w:hanging="430"/>
      </w:pPr>
      <w:rPr>
        <w:rFonts w:hint="default"/>
      </w:rPr>
    </w:lvl>
    <w:lvl w:ilvl="4">
      <w:start w:val="1"/>
      <w:numFmt w:val="decimal"/>
      <w:lvlText w:val="%1.%2.%3.%4.%5"/>
      <w:lvlJc w:val="left"/>
      <w:pPr>
        <w:ind w:left="714" w:hanging="430"/>
      </w:pPr>
      <w:rPr>
        <w:rFonts w:hint="default"/>
      </w:rPr>
    </w:lvl>
    <w:lvl w:ilvl="5">
      <w:start w:val="1"/>
      <w:numFmt w:val="decimal"/>
      <w:pStyle w:val="Overskrift6"/>
      <w:lvlText w:val="%1.%2.%3.%4.%5.%6"/>
      <w:lvlJc w:val="left"/>
      <w:pPr>
        <w:ind w:left="714" w:hanging="430"/>
      </w:pPr>
      <w:rPr>
        <w:rFonts w:hint="default"/>
      </w:rPr>
    </w:lvl>
    <w:lvl w:ilvl="6">
      <w:start w:val="1"/>
      <w:numFmt w:val="decimal"/>
      <w:pStyle w:val="Overskrift7"/>
      <w:lvlText w:val="%1.%2.%3.%4.%5.%6.%7"/>
      <w:lvlJc w:val="left"/>
      <w:pPr>
        <w:ind w:left="714" w:hanging="430"/>
      </w:pPr>
      <w:rPr>
        <w:rFonts w:hint="default"/>
      </w:rPr>
    </w:lvl>
    <w:lvl w:ilvl="7">
      <w:start w:val="1"/>
      <w:numFmt w:val="decimal"/>
      <w:pStyle w:val="Overskrift8"/>
      <w:lvlText w:val="%1.%2.%3.%4.%5.%6.%7.%8"/>
      <w:lvlJc w:val="left"/>
      <w:pPr>
        <w:ind w:left="714" w:hanging="430"/>
      </w:pPr>
      <w:rPr>
        <w:rFonts w:hint="default"/>
      </w:rPr>
    </w:lvl>
    <w:lvl w:ilvl="8">
      <w:start w:val="1"/>
      <w:numFmt w:val="decimal"/>
      <w:pStyle w:val="Overskrift9"/>
      <w:lvlText w:val="%1.%2.%3.%4.%5.%6.%7.%8.%9"/>
      <w:lvlJc w:val="left"/>
      <w:pPr>
        <w:ind w:left="714" w:hanging="430"/>
      </w:pPr>
      <w:rPr>
        <w:rFonts w:hint="default"/>
      </w:rPr>
    </w:lvl>
  </w:abstractNum>
  <w:abstractNum w:abstractNumId="18" w15:restartNumberingAfterBreak="0">
    <w:nsid w:val="3D6D3234"/>
    <w:multiLevelType w:val="hybridMultilevel"/>
    <w:tmpl w:val="7FC4EFDE"/>
    <w:lvl w:ilvl="0" w:tplc="478A012E">
      <w:numFmt w:val="bullet"/>
      <w:lvlText w:val="►"/>
      <w:lvlJc w:val="left"/>
      <w:pPr>
        <w:ind w:left="360" w:hanging="360"/>
      </w:pPr>
      <w:rPr>
        <w:rFonts w:ascii="Arial" w:hAnsi="Arial" w:hint="default"/>
        <w:color w:val="E7E6E6" w:themeColor="background2"/>
        <w:sz w:val="20"/>
        <w:szCs w:val="2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3EAC0ECF"/>
    <w:multiLevelType w:val="hybridMultilevel"/>
    <w:tmpl w:val="A8A09674"/>
    <w:lvl w:ilvl="0" w:tplc="478A012E">
      <w:numFmt w:val="bullet"/>
      <w:lvlText w:val="►"/>
      <w:lvlJc w:val="left"/>
      <w:pPr>
        <w:ind w:left="360" w:hanging="360"/>
      </w:pPr>
      <w:rPr>
        <w:rFonts w:ascii="Arial" w:hAnsi="Arial" w:hint="default"/>
        <w:color w:val="E7E6E6" w:themeColor="background2"/>
        <w:sz w:val="20"/>
        <w:szCs w:val="2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3EF61B45"/>
    <w:multiLevelType w:val="hybridMultilevel"/>
    <w:tmpl w:val="FFF2800C"/>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21" w15:restartNumberingAfterBreak="0">
    <w:nsid w:val="3F4861F1"/>
    <w:multiLevelType w:val="hybridMultilevel"/>
    <w:tmpl w:val="A1B877B2"/>
    <w:lvl w:ilvl="0" w:tplc="47D071FE">
      <w:numFmt w:val="bullet"/>
      <w:lvlText w:val="►"/>
      <w:lvlJc w:val="left"/>
      <w:pPr>
        <w:ind w:left="360" w:hanging="360"/>
      </w:pPr>
      <w:rPr>
        <w:rFonts w:ascii="Arial" w:hAnsi="Arial" w:hint="default"/>
        <w:color w:val="FF9900"/>
        <w:sz w:val="20"/>
        <w:szCs w:val="20"/>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46125943"/>
    <w:multiLevelType w:val="hybridMultilevel"/>
    <w:tmpl w:val="0770BB82"/>
    <w:lvl w:ilvl="0" w:tplc="EF0E7728">
      <w:start w:val="1"/>
      <w:numFmt w:val="decimal"/>
      <w:pStyle w:val="Listeavsnitt"/>
      <w:lvlText w:val="%1."/>
      <w:lvlJc w:val="left"/>
      <w:pPr>
        <w:ind w:left="720" w:hanging="360"/>
      </w:pPr>
      <w:rPr>
        <w: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4A1012F5"/>
    <w:multiLevelType w:val="hybridMultilevel"/>
    <w:tmpl w:val="5F16527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D197387"/>
    <w:multiLevelType w:val="hybridMultilevel"/>
    <w:tmpl w:val="BAFE27DC"/>
    <w:lvl w:ilvl="0" w:tplc="478A012E">
      <w:numFmt w:val="bullet"/>
      <w:lvlText w:val="►"/>
      <w:lvlJc w:val="left"/>
      <w:pPr>
        <w:ind w:left="360" w:hanging="360"/>
      </w:pPr>
      <w:rPr>
        <w:rFonts w:ascii="Arial" w:hAnsi="Arial" w:hint="default"/>
        <w:color w:val="E7E6E6" w:themeColor="background2"/>
        <w:sz w:val="20"/>
        <w:szCs w:val="2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5" w15:restartNumberingAfterBreak="0">
    <w:nsid w:val="4F650A8A"/>
    <w:multiLevelType w:val="hybridMultilevel"/>
    <w:tmpl w:val="2CE471AA"/>
    <w:lvl w:ilvl="0" w:tplc="00E250E2">
      <w:numFmt w:val="bullet"/>
      <w:lvlText w:val="►"/>
      <w:lvlJc w:val="left"/>
      <w:pPr>
        <w:ind w:left="720" w:hanging="360"/>
      </w:pPr>
      <w:rPr>
        <w:rFonts w:ascii="Arial" w:hAnsi="Arial" w:hint="default"/>
        <w:color w:val="FF9900"/>
        <w:sz w:val="20"/>
        <w:szCs w:val="20"/>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4DC311B"/>
    <w:multiLevelType w:val="hybridMultilevel"/>
    <w:tmpl w:val="DF3E0278"/>
    <w:lvl w:ilvl="0" w:tplc="725247E8">
      <w:start w:val="1"/>
      <w:numFmt w:val="decimal"/>
      <w:lvlText w:val="%1."/>
      <w:lvlJc w:val="left"/>
      <w:pPr>
        <w:ind w:left="720" w:hanging="360"/>
      </w:pPr>
      <w:rPr>
        <w:rFonts w:asciiTheme="minorHAnsi" w:hAnsiTheme="minorHAnsi" w:cstheme="minorBidi"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58D2419E"/>
    <w:multiLevelType w:val="hybridMultilevel"/>
    <w:tmpl w:val="564885FA"/>
    <w:lvl w:ilvl="0" w:tplc="5D8C42D0">
      <w:numFmt w:val="bullet"/>
      <w:lvlText w:val="►"/>
      <w:lvlJc w:val="left"/>
      <w:pPr>
        <w:ind w:left="360" w:hanging="360"/>
      </w:pPr>
      <w:rPr>
        <w:rFonts w:ascii="Arial" w:hAnsi="Arial" w:hint="default"/>
        <w:color w:val="FF9900"/>
        <w:sz w:val="20"/>
        <w:szCs w:val="2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5F2143FC"/>
    <w:multiLevelType w:val="hybridMultilevel"/>
    <w:tmpl w:val="5FE2C1A8"/>
    <w:lvl w:ilvl="0" w:tplc="CA9412F0">
      <w:numFmt w:val="bullet"/>
      <w:lvlText w:val="►"/>
      <w:lvlJc w:val="left"/>
      <w:pPr>
        <w:ind w:left="360" w:hanging="360"/>
      </w:pPr>
      <w:rPr>
        <w:rFonts w:ascii="Arial" w:hAnsi="Arial" w:hint="default"/>
        <w:color w:val="FFC000"/>
        <w:sz w:val="20"/>
        <w:szCs w:val="2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15:restartNumberingAfterBreak="0">
    <w:nsid w:val="64E73A9F"/>
    <w:multiLevelType w:val="hybridMultilevel"/>
    <w:tmpl w:val="3C54EBD8"/>
    <w:lvl w:ilvl="0" w:tplc="04140011">
      <w:start w:val="1"/>
      <w:numFmt w:val="decimal"/>
      <w:lvlText w:val="%1)"/>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6BF73922"/>
    <w:multiLevelType w:val="multilevel"/>
    <w:tmpl w:val="0CA0BBC6"/>
    <w:lvl w:ilvl="0">
      <w:start w:val="4"/>
      <w:numFmt w:val="decimal"/>
      <w:lvlText w:val="%1"/>
      <w:lvlJc w:val="left"/>
      <w:pPr>
        <w:ind w:left="405" w:hanging="40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F2777A4"/>
    <w:multiLevelType w:val="hybridMultilevel"/>
    <w:tmpl w:val="71380FE2"/>
    <w:lvl w:ilvl="0" w:tplc="B4EC4C86">
      <w:start w:val="1"/>
      <w:numFmt w:val="decimal"/>
      <w:pStyle w:val="Nummerertliste"/>
      <w:lvlText w:val="%1."/>
      <w:lvlJc w:val="left"/>
      <w:pPr>
        <w:ind w:left="720" w:hanging="360"/>
      </w:pPr>
      <w:rPr>
        <w: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761A1140"/>
    <w:multiLevelType w:val="hybridMultilevel"/>
    <w:tmpl w:val="F8CEAF18"/>
    <w:lvl w:ilvl="0" w:tplc="478A012E">
      <w:numFmt w:val="bullet"/>
      <w:lvlText w:val="►"/>
      <w:lvlJc w:val="left"/>
      <w:pPr>
        <w:ind w:left="360" w:hanging="360"/>
      </w:pPr>
      <w:rPr>
        <w:rFonts w:ascii="Arial" w:hAnsi="Arial" w:hint="default"/>
        <w:color w:val="E7E6E6" w:themeColor="background2"/>
        <w:sz w:val="20"/>
        <w:szCs w:val="2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3" w15:restartNumberingAfterBreak="0">
    <w:nsid w:val="78FC355C"/>
    <w:multiLevelType w:val="hybridMultilevel"/>
    <w:tmpl w:val="7DE655E2"/>
    <w:lvl w:ilvl="0" w:tplc="22E06316">
      <w:numFmt w:val="bullet"/>
      <w:lvlText w:val="►"/>
      <w:lvlJc w:val="left"/>
      <w:pPr>
        <w:ind w:left="644" w:hanging="360"/>
      </w:pPr>
      <w:rPr>
        <w:rFonts w:ascii="Arial" w:hAnsi="Arial" w:hint="default"/>
        <w:color w:val="FFC000"/>
        <w:sz w:val="20"/>
        <w:szCs w:val="2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F873D63"/>
    <w:multiLevelType w:val="hybridMultilevel"/>
    <w:tmpl w:val="93304346"/>
    <w:lvl w:ilvl="0" w:tplc="04140011">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17"/>
  </w:num>
  <w:num w:numId="2">
    <w:abstractNumId w:val="22"/>
  </w:num>
  <w:num w:numId="3">
    <w:abstractNumId w:val="13"/>
  </w:num>
  <w:num w:numId="4">
    <w:abstractNumId w:val="31"/>
  </w:num>
  <w:num w:numId="5">
    <w:abstractNumId w:val="4"/>
  </w:num>
  <w:num w:numId="6">
    <w:abstractNumId w:val="30"/>
  </w:num>
  <w:num w:numId="7">
    <w:abstractNumId w:val="21"/>
  </w:num>
  <w:num w:numId="8">
    <w:abstractNumId w:val="7"/>
  </w:num>
  <w:num w:numId="9">
    <w:abstractNumId w:val="18"/>
  </w:num>
  <w:num w:numId="10">
    <w:abstractNumId w:val="19"/>
  </w:num>
  <w:num w:numId="11">
    <w:abstractNumId w:val="32"/>
  </w:num>
  <w:num w:numId="12">
    <w:abstractNumId w:val="24"/>
  </w:num>
  <w:num w:numId="13">
    <w:abstractNumId w:val="2"/>
  </w:num>
  <w:num w:numId="14">
    <w:abstractNumId w:val="29"/>
  </w:num>
  <w:num w:numId="15">
    <w:abstractNumId w:val="6"/>
  </w:num>
  <w:num w:numId="16">
    <w:abstractNumId w:val="27"/>
  </w:num>
  <w:num w:numId="17">
    <w:abstractNumId w:val="8"/>
  </w:num>
  <w:num w:numId="18">
    <w:abstractNumId w:val="34"/>
  </w:num>
  <w:num w:numId="19">
    <w:abstractNumId w:val="25"/>
  </w:num>
  <w:num w:numId="20">
    <w:abstractNumId w:val="9"/>
  </w:num>
  <w:num w:numId="21">
    <w:abstractNumId w:val="28"/>
  </w:num>
  <w:num w:numId="22">
    <w:abstractNumId w:val="12"/>
  </w:num>
  <w:num w:numId="23">
    <w:abstractNumId w:val="3"/>
  </w:num>
  <w:num w:numId="24">
    <w:abstractNumId w:val="15"/>
  </w:num>
  <w:num w:numId="25">
    <w:abstractNumId w:val="10"/>
  </w:num>
  <w:num w:numId="26">
    <w:abstractNumId w:val="20"/>
  </w:num>
  <w:num w:numId="27">
    <w:abstractNumId w:val="16"/>
  </w:num>
  <w:num w:numId="28">
    <w:abstractNumId w:val="14"/>
  </w:num>
  <w:num w:numId="29">
    <w:abstractNumId w:val="1"/>
  </w:num>
  <w:num w:numId="30">
    <w:abstractNumId w:val="26"/>
  </w:num>
  <w:num w:numId="31">
    <w:abstractNumId w:val="23"/>
  </w:num>
  <w:num w:numId="32">
    <w:abstractNumId w:val="11"/>
  </w:num>
  <w:num w:numId="33">
    <w:abstractNumId w:val="17"/>
    <w:lvlOverride w:ilvl="0">
      <w:startOverride w:val="5"/>
    </w:lvlOverride>
    <w:lvlOverride w:ilvl="1">
      <w:startOverride w:val="2"/>
    </w:lvlOverride>
  </w:num>
  <w:num w:numId="34">
    <w:abstractNumId w:val="17"/>
    <w:lvlOverride w:ilvl="0">
      <w:startOverride w:val="5"/>
    </w:lvlOverride>
    <w:lvlOverride w:ilvl="1">
      <w:startOverride w:val="3"/>
    </w:lvlOverride>
  </w:num>
  <w:num w:numId="35">
    <w:abstractNumId w:val="17"/>
    <w:lvlOverride w:ilvl="0">
      <w:startOverride w:val="5"/>
    </w:lvlOverride>
    <w:lvlOverride w:ilvl="1">
      <w:startOverride w:val="4"/>
    </w:lvlOverride>
  </w:num>
  <w:num w:numId="36">
    <w:abstractNumId w:val="33"/>
  </w:num>
  <w:num w:numId="37">
    <w:abstractNumId w:val="5"/>
  </w:num>
  <w:num w:numId="38">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9"/>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9F0"/>
    <w:rsid w:val="00002B68"/>
    <w:rsid w:val="00003639"/>
    <w:rsid w:val="00005697"/>
    <w:rsid w:val="000111CC"/>
    <w:rsid w:val="00015EE3"/>
    <w:rsid w:val="00015F6E"/>
    <w:rsid w:val="00016E92"/>
    <w:rsid w:val="00021E86"/>
    <w:rsid w:val="00026293"/>
    <w:rsid w:val="00030090"/>
    <w:rsid w:val="000329FA"/>
    <w:rsid w:val="0003397E"/>
    <w:rsid w:val="00036136"/>
    <w:rsid w:val="000411F6"/>
    <w:rsid w:val="00044F82"/>
    <w:rsid w:val="00052A9E"/>
    <w:rsid w:val="000572DC"/>
    <w:rsid w:val="00060FF9"/>
    <w:rsid w:val="0006173C"/>
    <w:rsid w:val="00062A57"/>
    <w:rsid w:val="00063973"/>
    <w:rsid w:val="000648D1"/>
    <w:rsid w:val="00065DAE"/>
    <w:rsid w:val="000710AA"/>
    <w:rsid w:val="00074317"/>
    <w:rsid w:val="000775D9"/>
    <w:rsid w:val="000809C1"/>
    <w:rsid w:val="00081252"/>
    <w:rsid w:val="00093C5F"/>
    <w:rsid w:val="000970FF"/>
    <w:rsid w:val="000A0E66"/>
    <w:rsid w:val="000A379E"/>
    <w:rsid w:val="000A4EAB"/>
    <w:rsid w:val="000A6E65"/>
    <w:rsid w:val="000B28D7"/>
    <w:rsid w:val="000B4E6C"/>
    <w:rsid w:val="000B56A1"/>
    <w:rsid w:val="000C7889"/>
    <w:rsid w:val="000C7C22"/>
    <w:rsid w:val="000D40A3"/>
    <w:rsid w:val="000E0C14"/>
    <w:rsid w:val="000E0DDC"/>
    <w:rsid w:val="000E4839"/>
    <w:rsid w:val="000F0D57"/>
    <w:rsid w:val="000F3FC0"/>
    <w:rsid w:val="000F6FDB"/>
    <w:rsid w:val="000F7D56"/>
    <w:rsid w:val="001033CD"/>
    <w:rsid w:val="001066E9"/>
    <w:rsid w:val="00111D8C"/>
    <w:rsid w:val="00114FA8"/>
    <w:rsid w:val="00116EC6"/>
    <w:rsid w:val="001214FE"/>
    <w:rsid w:val="00133E2A"/>
    <w:rsid w:val="00140CFC"/>
    <w:rsid w:val="00142FD2"/>
    <w:rsid w:val="0014576B"/>
    <w:rsid w:val="0014620D"/>
    <w:rsid w:val="001503F2"/>
    <w:rsid w:val="0015075F"/>
    <w:rsid w:val="00151248"/>
    <w:rsid w:val="0015269A"/>
    <w:rsid w:val="00154E9F"/>
    <w:rsid w:val="0016013B"/>
    <w:rsid w:val="00167177"/>
    <w:rsid w:val="001709CC"/>
    <w:rsid w:val="00184B50"/>
    <w:rsid w:val="001A5AF8"/>
    <w:rsid w:val="001A7316"/>
    <w:rsid w:val="001B1BC8"/>
    <w:rsid w:val="001B40A7"/>
    <w:rsid w:val="001B4462"/>
    <w:rsid w:val="001B6288"/>
    <w:rsid w:val="001C05E6"/>
    <w:rsid w:val="001C0BC5"/>
    <w:rsid w:val="001C1455"/>
    <w:rsid w:val="001C2C17"/>
    <w:rsid w:val="001C51F3"/>
    <w:rsid w:val="001C7C7C"/>
    <w:rsid w:val="001E2147"/>
    <w:rsid w:val="001E3624"/>
    <w:rsid w:val="001E62AF"/>
    <w:rsid w:val="001F2265"/>
    <w:rsid w:val="001F3514"/>
    <w:rsid w:val="001F457B"/>
    <w:rsid w:val="00200AE1"/>
    <w:rsid w:val="00220B0F"/>
    <w:rsid w:val="00222FB7"/>
    <w:rsid w:val="00225952"/>
    <w:rsid w:val="00226798"/>
    <w:rsid w:val="00227008"/>
    <w:rsid w:val="00234C8C"/>
    <w:rsid w:val="00237A36"/>
    <w:rsid w:val="002424F2"/>
    <w:rsid w:val="002529A8"/>
    <w:rsid w:val="00256DAF"/>
    <w:rsid w:val="0026028E"/>
    <w:rsid w:val="00260B9D"/>
    <w:rsid w:val="00260E40"/>
    <w:rsid w:val="00262EF1"/>
    <w:rsid w:val="002668C3"/>
    <w:rsid w:val="00271280"/>
    <w:rsid w:val="00274A69"/>
    <w:rsid w:val="002750F2"/>
    <w:rsid w:val="00276C7E"/>
    <w:rsid w:val="00277193"/>
    <w:rsid w:val="00277796"/>
    <w:rsid w:val="00281233"/>
    <w:rsid w:val="00285622"/>
    <w:rsid w:val="0028701A"/>
    <w:rsid w:val="002927AA"/>
    <w:rsid w:val="002A61D4"/>
    <w:rsid w:val="002B02FF"/>
    <w:rsid w:val="002B03BD"/>
    <w:rsid w:val="002B0B6F"/>
    <w:rsid w:val="002B0F48"/>
    <w:rsid w:val="002B307F"/>
    <w:rsid w:val="002B5C79"/>
    <w:rsid w:val="002B6EB1"/>
    <w:rsid w:val="002C49A9"/>
    <w:rsid w:val="002C4A5D"/>
    <w:rsid w:val="002C5BE7"/>
    <w:rsid w:val="002D044E"/>
    <w:rsid w:val="002D0607"/>
    <w:rsid w:val="002D11CD"/>
    <w:rsid w:val="002D15AF"/>
    <w:rsid w:val="002E03D8"/>
    <w:rsid w:val="002E10D8"/>
    <w:rsid w:val="002E113D"/>
    <w:rsid w:val="002E180D"/>
    <w:rsid w:val="002E1D4B"/>
    <w:rsid w:val="002E5877"/>
    <w:rsid w:val="002F0D84"/>
    <w:rsid w:val="002F246C"/>
    <w:rsid w:val="002F34BF"/>
    <w:rsid w:val="002F5340"/>
    <w:rsid w:val="002F585A"/>
    <w:rsid w:val="002F7FEF"/>
    <w:rsid w:val="00302E0A"/>
    <w:rsid w:val="00303895"/>
    <w:rsid w:val="003067A0"/>
    <w:rsid w:val="00306BFD"/>
    <w:rsid w:val="00311156"/>
    <w:rsid w:val="00316241"/>
    <w:rsid w:val="00324498"/>
    <w:rsid w:val="003339A8"/>
    <w:rsid w:val="003441E9"/>
    <w:rsid w:val="003476E1"/>
    <w:rsid w:val="003517D7"/>
    <w:rsid w:val="00351D4B"/>
    <w:rsid w:val="00352B84"/>
    <w:rsid w:val="00354D37"/>
    <w:rsid w:val="0036513E"/>
    <w:rsid w:val="00367ACF"/>
    <w:rsid w:val="00371DBF"/>
    <w:rsid w:val="0037573E"/>
    <w:rsid w:val="003801AA"/>
    <w:rsid w:val="003818D8"/>
    <w:rsid w:val="0038457F"/>
    <w:rsid w:val="00384C8E"/>
    <w:rsid w:val="0039084F"/>
    <w:rsid w:val="003918FA"/>
    <w:rsid w:val="003952A2"/>
    <w:rsid w:val="00395BEE"/>
    <w:rsid w:val="003A573A"/>
    <w:rsid w:val="003B0267"/>
    <w:rsid w:val="003B204E"/>
    <w:rsid w:val="003C0E1F"/>
    <w:rsid w:val="003C1520"/>
    <w:rsid w:val="003C220F"/>
    <w:rsid w:val="003C4F71"/>
    <w:rsid w:val="003C7902"/>
    <w:rsid w:val="003D73F1"/>
    <w:rsid w:val="003D73F6"/>
    <w:rsid w:val="003E31A3"/>
    <w:rsid w:val="003F3321"/>
    <w:rsid w:val="003F67FA"/>
    <w:rsid w:val="00404D52"/>
    <w:rsid w:val="00410909"/>
    <w:rsid w:val="004128CE"/>
    <w:rsid w:val="00413D86"/>
    <w:rsid w:val="00415AB7"/>
    <w:rsid w:val="00417361"/>
    <w:rsid w:val="004214BA"/>
    <w:rsid w:val="004258FD"/>
    <w:rsid w:val="00425D30"/>
    <w:rsid w:val="0042721A"/>
    <w:rsid w:val="004340BE"/>
    <w:rsid w:val="00435626"/>
    <w:rsid w:val="0044058B"/>
    <w:rsid w:val="0044075D"/>
    <w:rsid w:val="004440BA"/>
    <w:rsid w:val="00445254"/>
    <w:rsid w:val="00445524"/>
    <w:rsid w:val="00453819"/>
    <w:rsid w:val="004679E7"/>
    <w:rsid w:val="00472272"/>
    <w:rsid w:val="00476E6A"/>
    <w:rsid w:val="0048111C"/>
    <w:rsid w:val="00483E18"/>
    <w:rsid w:val="004863B4"/>
    <w:rsid w:val="004A1926"/>
    <w:rsid w:val="004A210E"/>
    <w:rsid w:val="004A551C"/>
    <w:rsid w:val="004A56E8"/>
    <w:rsid w:val="004B0B47"/>
    <w:rsid w:val="004B33B9"/>
    <w:rsid w:val="004B4B92"/>
    <w:rsid w:val="004C0AD1"/>
    <w:rsid w:val="004C3A9F"/>
    <w:rsid w:val="004D0894"/>
    <w:rsid w:val="004D1192"/>
    <w:rsid w:val="004D2489"/>
    <w:rsid w:val="004D2765"/>
    <w:rsid w:val="004D2891"/>
    <w:rsid w:val="004D464B"/>
    <w:rsid w:val="004E2F45"/>
    <w:rsid w:val="004F64D2"/>
    <w:rsid w:val="004F75AF"/>
    <w:rsid w:val="005128BB"/>
    <w:rsid w:val="00512AAC"/>
    <w:rsid w:val="00513322"/>
    <w:rsid w:val="00515BB3"/>
    <w:rsid w:val="00520B18"/>
    <w:rsid w:val="00523BD8"/>
    <w:rsid w:val="005241A2"/>
    <w:rsid w:val="005256D3"/>
    <w:rsid w:val="00525AD8"/>
    <w:rsid w:val="00530FD0"/>
    <w:rsid w:val="00532738"/>
    <w:rsid w:val="005343D1"/>
    <w:rsid w:val="00534EB6"/>
    <w:rsid w:val="0053533E"/>
    <w:rsid w:val="005402AD"/>
    <w:rsid w:val="005429A3"/>
    <w:rsid w:val="00544D8C"/>
    <w:rsid w:val="00544DAB"/>
    <w:rsid w:val="005461BA"/>
    <w:rsid w:val="00550CA0"/>
    <w:rsid w:val="005536E6"/>
    <w:rsid w:val="005549F9"/>
    <w:rsid w:val="00557FB1"/>
    <w:rsid w:val="005608C5"/>
    <w:rsid w:val="00560C36"/>
    <w:rsid w:val="00561355"/>
    <w:rsid w:val="00564509"/>
    <w:rsid w:val="00567A9A"/>
    <w:rsid w:val="00571FEF"/>
    <w:rsid w:val="005722BA"/>
    <w:rsid w:val="005723A0"/>
    <w:rsid w:val="00572C23"/>
    <w:rsid w:val="005749CF"/>
    <w:rsid w:val="005829D8"/>
    <w:rsid w:val="00590B0B"/>
    <w:rsid w:val="00591035"/>
    <w:rsid w:val="00592873"/>
    <w:rsid w:val="00594585"/>
    <w:rsid w:val="005A2F0E"/>
    <w:rsid w:val="005A51B1"/>
    <w:rsid w:val="005A654C"/>
    <w:rsid w:val="005B0434"/>
    <w:rsid w:val="005B177B"/>
    <w:rsid w:val="005B546F"/>
    <w:rsid w:val="005B6BB1"/>
    <w:rsid w:val="005C0FC3"/>
    <w:rsid w:val="005C2B80"/>
    <w:rsid w:val="005C4963"/>
    <w:rsid w:val="005C6827"/>
    <w:rsid w:val="005C7208"/>
    <w:rsid w:val="005D2747"/>
    <w:rsid w:val="005D49E0"/>
    <w:rsid w:val="005E0BDF"/>
    <w:rsid w:val="005E26A4"/>
    <w:rsid w:val="005E2B0B"/>
    <w:rsid w:val="005E713A"/>
    <w:rsid w:val="005E71E4"/>
    <w:rsid w:val="005F24A9"/>
    <w:rsid w:val="005F27D1"/>
    <w:rsid w:val="005F4957"/>
    <w:rsid w:val="005F5C65"/>
    <w:rsid w:val="005F7606"/>
    <w:rsid w:val="006025D1"/>
    <w:rsid w:val="00604E09"/>
    <w:rsid w:val="0061287B"/>
    <w:rsid w:val="00613DFC"/>
    <w:rsid w:val="00614213"/>
    <w:rsid w:val="00622E86"/>
    <w:rsid w:val="006230AC"/>
    <w:rsid w:val="006239C0"/>
    <w:rsid w:val="006269A4"/>
    <w:rsid w:val="00627174"/>
    <w:rsid w:val="00627F89"/>
    <w:rsid w:val="00632385"/>
    <w:rsid w:val="0063592F"/>
    <w:rsid w:val="0064416B"/>
    <w:rsid w:val="00650E71"/>
    <w:rsid w:val="00654CDA"/>
    <w:rsid w:val="00660933"/>
    <w:rsid w:val="006633C8"/>
    <w:rsid w:val="00665CF7"/>
    <w:rsid w:val="00665E61"/>
    <w:rsid w:val="00672728"/>
    <w:rsid w:val="006729F5"/>
    <w:rsid w:val="00675AB3"/>
    <w:rsid w:val="0068052B"/>
    <w:rsid w:val="00683B8D"/>
    <w:rsid w:val="006846AA"/>
    <w:rsid w:val="00685F09"/>
    <w:rsid w:val="0069480E"/>
    <w:rsid w:val="00696979"/>
    <w:rsid w:val="006A7CEA"/>
    <w:rsid w:val="006B5C18"/>
    <w:rsid w:val="006C2647"/>
    <w:rsid w:val="006C3903"/>
    <w:rsid w:val="006C4099"/>
    <w:rsid w:val="006C7F25"/>
    <w:rsid w:val="006D30A8"/>
    <w:rsid w:val="006D43DF"/>
    <w:rsid w:val="006D6C1A"/>
    <w:rsid w:val="006E00B3"/>
    <w:rsid w:val="006E0278"/>
    <w:rsid w:val="006E5B9E"/>
    <w:rsid w:val="006E748D"/>
    <w:rsid w:val="006F0D50"/>
    <w:rsid w:val="006F78F3"/>
    <w:rsid w:val="007004D4"/>
    <w:rsid w:val="00700E8F"/>
    <w:rsid w:val="00704F4A"/>
    <w:rsid w:val="00710AA4"/>
    <w:rsid w:val="00717997"/>
    <w:rsid w:val="0072117C"/>
    <w:rsid w:val="007245CC"/>
    <w:rsid w:val="00731B16"/>
    <w:rsid w:val="00732662"/>
    <w:rsid w:val="00736776"/>
    <w:rsid w:val="0074308B"/>
    <w:rsid w:val="0074618E"/>
    <w:rsid w:val="00752A9F"/>
    <w:rsid w:val="00754DBC"/>
    <w:rsid w:val="00754FC4"/>
    <w:rsid w:val="00770CC0"/>
    <w:rsid w:val="00770EA3"/>
    <w:rsid w:val="00771750"/>
    <w:rsid w:val="0077368A"/>
    <w:rsid w:val="0077792C"/>
    <w:rsid w:val="007819AD"/>
    <w:rsid w:val="0079022C"/>
    <w:rsid w:val="00792D40"/>
    <w:rsid w:val="00794CB7"/>
    <w:rsid w:val="00795538"/>
    <w:rsid w:val="0079743E"/>
    <w:rsid w:val="007A18E8"/>
    <w:rsid w:val="007A399D"/>
    <w:rsid w:val="007A3C90"/>
    <w:rsid w:val="007B093D"/>
    <w:rsid w:val="007B42B5"/>
    <w:rsid w:val="007B5704"/>
    <w:rsid w:val="007C02CA"/>
    <w:rsid w:val="007C3669"/>
    <w:rsid w:val="007C530B"/>
    <w:rsid w:val="007C6BF5"/>
    <w:rsid w:val="007D42F8"/>
    <w:rsid w:val="007E18D0"/>
    <w:rsid w:val="007E210E"/>
    <w:rsid w:val="007E4503"/>
    <w:rsid w:val="007E45BA"/>
    <w:rsid w:val="007F14A6"/>
    <w:rsid w:val="007F6730"/>
    <w:rsid w:val="007F6828"/>
    <w:rsid w:val="007F6EB7"/>
    <w:rsid w:val="008016DC"/>
    <w:rsid w:val="0080272D"/>
    <w:rsid w:val="00802F74"/>
    <w:rsid w:val="00803576"/>
    <w:rsid w:val="00803A6F"/>
    <w:rsid w:val="00804DB9"/>
    <w:rsid w:val="00804EE0"/>
    <w:rsid w:val="0080578A"/>
    <w:rsid w:val="008059C6"/>
    <w:rsid w:val="0080744B"/>
    <w:rsid w:val="008134C8"/>
    <w:rsid w:val="00813FD5"/>
    <w:rsid w:val="0081477E"/>
    <w:rsid w:val="0081497F"/>
    <w:rsid w:val="00821169"/>
    <w:rsid w:val="00825578"/>
    <w:rsid w:val="008325ED"/>
    <w:rsid w:val="00835B8C"/>
    <w:rsid w:val="008410D6"/>
    <w:rsid w:val="00842059"/>
    <w:rsid w:val="008435FB"/>
    <w:rsid w:val="00843C83"/>
    <w:rsid w:val="008445C8"/>
    <w:rsid w:val="00854E8C"/>
    <w:rsid w:val="0085500E"/>
    <w:rsid w:val="00861E95"/>
    <w:rsid w:val="00864A45"/>
    <w:rsid w:val="00867D82"/>
    <w:rsid w:val="0088024D"/>
    <w:rsid w:val="0088241F"/>
    <w:rsid w:val="00883F24"/>
    <w:rsid w:val="00884551"/>
    <w:rsid w:val="00884552"/>
    <w:rsid w:val="00885FEA"/>
    <w:rsid w:val="00891E32"/>
    <w:rsid w:val="008A21C9"/>
    <w:rsid w:val="008A49CD"/>
    <w:rsid w:val="008B0442"/>
    <w:rsid w:val="008B09D0"/>
    <w:rsid w:val="008C25B8"/>
    <w:rsid w:val="008D4B45"/>
    <w:rsid w:val="008E3349"/>
    <w:rsid w:val="008E3A1A"/>
    <w:rsid w:val="008E4B4D"/>
    <w:rsid w:val="008E6250"/>
    <w:rsid w:val="008E701A"/>
    <w:rsid w:val="008E7834"/>
    <w:rsid w:val="008F2DB9"/>
    <w:rsid w:val="008F34A2"/>
    <w:rsid w:val="00900B6F"/>
    <w:rsid w:val="00902711"/>
    <w:rsid w:val="009034E1"/>
    <w:rsid w:val="00903FA2"/>
    <w:rsid w:val="00907A40"/>
    <w:rsid w:val="0091468D"/>
    <w:rsid w:val="00920A91"/>
    <w:rsid w:val="00925B28"/>
    <w:rsid w:val="0092730F"/>
    <w:rsid w:val="009373BA"/>
    <w:rsid w:val="00941C69"/>
    <w:rsid w:val="00942087"/>
    <w:rsid w:val="00945846"/>
    <w:rsid w:val="00952C4B"/>
    <w:rsid w:val="00956467"/>
    <w:rsid w:val="0096062A"/>
    <w:rsid w:val="00960C6B"/>
    <w:rsid w:val="00962026"/>
    <w:rsid w:val="00972182"/>
    <w:rsid w:val="00972312"/>
    <w:rsid w:val="00972851"/>
    <w:rsid w:val="00973D2D"/>
    <w:rsid w:val="009744A8"/>
    <w:rsid w:val="009864C9"/>
    <w:rsid w:val="0098730A"/>
    <w:rsid w:val="00990DF0"/>
    <w:rsid w:val="009926B9"/>
    <w:rsid w:val="00992A13"/>
    <w:rsid w:val="00993941"/>
    <w:rsid w:val="00995F02"/>
    <w:rsid w:val="009A1184"/>
    <w:rsid w:val="009A48A5"/>
    <w:rsid w:val="009A5BE0"/>
    <w:rsid w:val="009A6710"/>
    <w:rsid w:val="009B1990"/>
    <w:rsid w:val="009B6264"/>
    <w:rsid w:val="009B6B1D"/>
    <w:rsid w:val="009C1494"/>
    <w:rsid w:val="009C2BE0"/>
    <w:rsid w:val="009C34D3"/>
    <w:rsid w:val="009D0197"/>
    <w:rsid w:val="009D59E0"/>
    <w:rsid w:val="009E270A"/>
    <w:rsid w:val="009E29E6"/>
    <w:rsid w:val="009E6194"/>
    <w:rsid w:val="009E65DC"/>
    <w:rsid w:val="009E6887"/>
    <w:rsid w:val="009E6ED9"/>
    <w:rsid w:val="009F0631"/>
    <w:rsid w:val="009F0A09"/>
    <w:rsid w:val="009F3868"/>
    <w:rsid w:val="009F7050"/>
    <w:rsid w:val="009F7D17"/>
    <w:rsid w:val="00A01A24"/>
    <w:rsid w:val="00A1139B"/>
    <w:rsid w:val="00A13D22"/>
    <w:rsid w:val="00A17972"/>
    <w:rsid w:val="00A23885"/>
    <w:rsid w:val="00A2565F"/>
    <w:rsid w:val="00A267FB"/>
    <w:rsid w:val="00A2795E"/>
    <w:rsid w:val="00A316E9"/>
    <w:rsid w:val="00A4434A"/>
    <w:rsid w:val="00A47968"/>
    <w:rsid w:val="00A51A2C"/>
    <w:rsid w:val="00A5342A"/>
    <w:rsid w:val="00A65C38"/>
    <w:rsid w:val="00A660CA"/>
    <w:rsid w:val="00A66D40"/>
    <w:rsid w:val="00A748C6"/>
    <w:rsid w:val="00A75C87"/>
    <w:rsid w:val="00A801B2"/>
    <w:rsid w:val="00A83ED2"/>
    <w:rsid w:val="00A8412B"/>
    <w:rsid w:val="00A86BB7"/>
    <w:rsid w:val="00A91306"/>
    <w:rsid w:val="00A9232F"/>
    <w:rsid w:val="00A9295E"/>
    <w:rsid w:val="00A97505"/>
    <w:rsid w:val="00A97645"/>
    <w:rsid w:val="00A97F42"/>
    <w:rsid w:val="00AA0974"/>
    <w:rsid w:val="00AA1172"/>
    <w:rsid w:val="00AA1735"/>
    <w:rsid w:val="00AA4098"/>
    <w:rsid w:val="00AB3FF8"/>
    <w:rsid w:val="00AB782D"/>
    <w:rsid w:val="00AC0ECE"/>
    <w:rsid w:val="00AC196A"/>
    <w:rsid w:val="00AC1B82"/>
    <w:rsid w:val="00AC3120"/>
    <w:rsid w:val="00AC4FCA"/>
    <w:rsid w:val="00AC61E5"/>
    <w:rsid w:val="00AC7507"/>
    <w:rsid w:val="00AC7BB8"/>
    <w:rsid w:val="00AC7EE9"/>
    <w:rsid w:val="00AD2448"/>
    <w:rsid w:val="00AD3FAF"/>
    <w:rsid w:val="00AD47F9"/>
    <w:rsid w:val="00AD6121"/>
    <w:rsid w:val="00AD6AA4"/>
    <w:rsid w:val="00AE0B80"/>
    <w:rsid w:val="00AE29D0"/>
    <w:rsid w:val="00AE4794"/>
    <w:rsid w:val="00AE6FE3"/>
    <w:rsid w:val="00AE73DF"/>
    <w:rsid w:val="00AF067A"/>
    <w:rsid w:val="00AF2854"/>
    <w:rsid w:val="00AF303D"/>
    <w:rsid w:val="00AF3ADB"/>
    <w:rsid w:val="00AF7950"/>
    <w:rsid w:val="00B02611"/>
    <w:rsid w:val="00B03594"/>
    <w:rsid w:val="00B10C55"/>
    <w:rsid w:val="00B12AF3"/>
    <w:rsid w:val="00B13E67"/>
    <w:rsid w:val="00B14001"/>
    <w:rsid w:val="00B211E8"/>
    <w:rsid w:val="00B24BC6"/>
    <w:rsid w:val="00B325BB"/>
    <w:rsid w:val="00B37464"/>
    <w:rsid w:val="00B3798F"/>
    <w:rsid w:val="00B44485"/>
    <w:rsid w:val="00B4634A"/>
    <w:rsid w:val="00B47300"/>
    <w:rsid w:val="00B50A90"/>
    <w:rsid w:val="00B52461"/>
    <w:rsid w:val="00B53371"/>
    <w:rsid w:val="00B53B9E"/>
    <w:rsid w:val="00B5733C"/>
    <w:rsid w:val="00B60D84"/>
    <w:rsid w:val="00B63A42"/>
    <w:rsid w:val="00B6622C"/>
    <w:rsid w:val="00B772F8"/>
    <w:rsid w:val="00B8038C"/>
    <w:rsid w:val="00B8126D"/>
    <w:rsid w:val="00B83E43"/>
    <w:rsid w:val="00B84AB5"/>
    <w:rsid w:val="00B926DC"/>
    <w:rsid w:val="00B93555"/>
    <w:rsid w:val="00B94F7C"/>
    <w:rsid w:val="00B95C78"/>
    <w:rsid w:val="00BB477B"/>
    <w:rsid w:val="00BB7101"/>
    <w:rsid w:val="00BC0FCF"/>
    <w:rsid w:val="00BC414D"/>
    <w:rsid w:val="00BD4426"/>
    <w:rsid w:val="00BD52BA"/>
    <w:rsid w:val="00BD75D4"/>
    <w:rsid w:val="00BE04A1"/>
    <w:rsid w:val="00BE2564"/>
    <w:rsid w:val="00BE5551"/>
    <w:rsid w:val="00BF0371"/>
    <w:rsid w:val="00BF0FAE"/>
    <w:rsid w:val="00BF1748"/>
    <w:rsid w:val="00BF226A"/>
    <w:rsid w:val="00BF38BE"/>
    <w:rsid w:val="00BF3B0E"/>
    <w:rsid w:val="00BF4CFA"/>
    <w:rsid w:val="00C01DDC"/>
    <w:rsid w:val="00C0315E"/>
    <w:rsid w:val="00C03FDB"/>
    <w:rsid w:val="00C05DD6"/>
    <w:rsid w:val="00C16211"/>
    <w:rsid w:val="00C1698F"/>
    <w:rsid w:val="00C17E34"/>
    <w:rsid w:val="00C2214A"/>
    <w:rsid w:val="00C23E8F"/>
    <w:rsid w:val="00C256EF"/>
    <w:rsid w:val="00C262FD"/>
    <w:rsid w:val="00C3388B"/>
    <w:rsid w:val="00C33B4A"/>
    <w:rsid w:val="00C405FF"/>
    <w:rsid w:val="00C42B1C"/>
    <w:rsid w:val="00C4302B"/>
    <w:rsid w:val="00C5337A"/>
    <w:rsid w:val="00C54487"/>
    <w:rsid w:val="00C71985"/>
    <w:rsid w:val="00C71AA9"/>
    <w:rsid w:val="00C71D0C"/>
    <w:rsid w:val="00C71F32"/>
    <w:rsid w:val="00C73AC9"/>
    <w:rsid w:val="00C82AFD"/>
    <w:rsid w:val="00C83DA9"/>
    <w:rsid w:val="00C84305"/>
    <w:rsid w:val="00C856B8"/>
    <w:rsid w:val="00C86831"/>
    <w:rsid w:val="00C90995"/>
    <w:rsid w:val="00C91237"/>
    <w:rsid w:val="00C92B3D"/>
    <w:rsid w:val="00C94EBE"/>
    <w:rsid w:val="00CA0382"/>
    <w:rsid w:val="00CA2858"/>
    <w:rsid w:val="00CA4BED"/>
    <w:rsid w:val="00CA7171"/>
    <w:rsid w:val="00CB1FCD"/>
    <w:rsid w:val="00CB22D6"/>
    <w:rsid w:val="00CB5843"/>
    <w:rsid w:val="00CB5A69"/>
    <w:rsid w:val="00CB6C79"/>
    <w:rsid w:val="00CC0250"/>
    <w:rsid w:val="00CC2AEB"/>
    <w:rsid w:val="00CC4B88"/>
    <w:rsid w:val="00CD3CF7"/>
    <w:rsid w:val="00CD4778"/>
    <w:rsid w:val="00CD4CAB"/>
    <w:rsid w:val="00CE0820"/>
    <w:rsid w:val="00CE1CAB"/>
    <w:rsid w:val="00CE280C"/>
    <w:rsid w:val="00CE2E4E"/>
    <w:rsid w:val="00CE443F"/>
    <w:rsid w:val="00CE59D1"/>
    <w:rsid w:val="00CF08B1"/>
    <w:rsid w:val="00CF2C26"/>
    <w:rsid w:val="00D0728A"/>
    <w:rsid w:val="00D07982"/>
    <w:rsid w:val="00D10892"/>
    <w:rsid w:val="00D11182"/>
    <w:rsid w:val="00D14D3E"/>
    <w:rsid w:val="00D20470"/>
    <w:rsid w:val="00D237DE"/>
    <w:rsid w:val="00D3248D"/>
    <w:rsid w:val="00D34C8B"/>
    <w:rsid w:val="00D4001A"/>
    <w:rsid w:val="00D4067D"/>
    <w:rsid w:val="00D408F3"/>
    <w:rsid w:val="00D41D55"/>
    <w:rsid w:val="00D43047"/>
    <w:rsid w:val="00D4455C"/>
    <w:rsid w:val="00D4624E"/>
    <w:rsid w:val="00D46371"/>
    <w:rsid w:val="00D46B5D"/>
    <w:rsid w:val="00D506B0"/>
    <w:rsid w:val="00D51CA6"/>
    <w:rsid w:val="00D53AEA"/>
    <w:rsid w:val="00D54A31"/>
    <w:rsid w:val="00D60B89"/>
    <w:rsid w:val="00D67224"/>
    <w:rsid w:val="00D75689"/>
    <w:rsid w:val="00D817AB"/>
    <w:rsid w:val="00D85175"/>
    <w:rsid w:val="00D853F0"/>
    <w:rsid w:val="00D866F5"/>
    <w:rsid w:val="00D9715E"/>
    <w:rsid w:val="00DA15A2"/>
    <w:rsid w:val="00DA2A63"/>
    <w:rsid w:val="00DA41A4"/>
    <w:rsid w:val="00DB33B5"/>
    <w:rsid w:val="00DB4694"/>
    <w:rsid w:val="00DB4C60"/>
    <w:rsid w:val="00DC1ECA"/>
    <w:rsid w:val="00DC2606"/>
    <w:rsid w:val="00DC31FE"/>
    <w:rsid w:val="00DC5314"/>
    <w:rsid w:val="00DD5F45"/>
    <w:rsid w:val="00DD69C4"/>
    <w:rsid w:val="00DE48C9"/>
    <w:rsid w:val="00DE6A2D"/>
    <w:rsid w:val="00DE7A83"/>
    <w:rsid w:val="00DF5863"/>
    <w:rsid w:val="00DF63D3"/>
    <w:rsid w:val="00E04138"/>
    <w:rsid w:val="00E12204"/>
    <w:rsid w:val="00E13375"/>
    <w:rsid w:val="00E1789D"/>
    <w:rsid w:val="00E201DF"/>
    <w:rsid w:val="00E220C8"/>
    <w:rsid w:val="00E2345F"/>
    <w:rsid w:val="00E26817"/>
    <w:rsid w:val="00E26C35"/>
    <w:rsid w:val="00E27859"/>
    <w:rsid w:val="00E36E04"/>
    <w:rsid w:val="00E423B7"/>
    <w:rsid w:val="00E42CE4"/>
    <w:rsid w:val="00E42E7E"/>
    <w:rsid w:val="00E4586B"/>
    <w:rsid w:val="00E500C1"/>
    <w:rsid w:val="00E5548C"/>
    <w:rsid w:val="00E55C35"/>
    <w:rsid w:val="00E61974"/>
    <w:rsid w:val="00E622F4"/>
    <w:rsid w:val="00E67FB4"/>
    <w:rsid w:val="00E7122F"/>
    <w:rsid w:val="00E7214F"/>
    <w:rsid w:val="00E77D40"/>
    <w:rsid w:val="00E86796"/>
    <w:rsid w:val="00E91154"/>
    <w:rsid w:val="00E95894"/>
    <w:rsid w:val="00E97D4E"/>
    <w:rsid w:val="00EA005B"/>
    <w:rsid w:val="00EA6CBD"/>
    <w:rsid w:val="00EA7C1B"/>
    <w:rsid w:val="00EB5C18"/>
    <w:rsid w:val="00EB6951"/>
    <w:rsid w:val="00EC1EE1"/>
    <w:rsid w:val="00EC52C7"/>
    <w:rsid w:val="00EC6452"/>
    <w:rsid w:val="00ED0165"/>
    <w:rsid w:val="00ED1402"/>
    <w:rsid w:val="00ED4182"/>
    <w:rsid w:val="00ED7BE6"/>
    <w:rsid w:val="00ED7FE6"/>
    <w:rsid w:val="00EE0878"/>
    <w:rsid w:val="00EE19AA"/>
    <w:rsid w:val="00EE1B2F"/>
    <w:rsid w:val="00EE7F7F"/>
    <w:rsid w:val="00EE7FE8"/>
    <w:rsid w:val="00EF0B7E"/>
    <w:rsid w:val="00EF2586"/>
    <w:rsid w:val="00EF5DF5"/>
    <w:rsid w:val="00EF7EAC"/>
    <w:rsid w:val="00EF7F27"/>
    <w:rsid w:val="00F00686"/>
    <w:rsid w:val="00F0226E"/>
    <w:rsid w:val="00F1392B"/>
    <w:rsid w:val="00F16E53"/>
    <w:rsid w:val="00F17571"/>
    <w:rsid w:val="00F21B07"/>
    <w:rsid w:val="00F224DA"/>
    <w:rsid w:val="00F22E1A"/>
    <w:rsid w:val="00F23D30"/>
    <w:rsid w:val="00F24C85"/>
    <w:rsid w:val="00F30F92"/>
    <w:rsid w:val="00F31414"/>
    <w:rsid w:val="00F320E0"/>
    <w:rsid w:val="00F36841"/>
    <w:rsid w:val="00F379F0"/>
    <w:rsid w:val="00F41A2E"/>
    <w:rsid w:val="00F47850"/>
    <w:rsid w:val="00F4788A"/>
    <w:rsid w:val="00F47A51"/>
    <w:rsid w:val="00F47DA2"/>
    <w:rsid w:val="00F5340C"/>
    <w:rsid w:val="00F62FE9"/>
    <w:rsid w:val="00F642AB"/>
    <w:rsid w:val="00F66103"/>
    <w:rsid w:val="00F672AA"/>
    <w:rsid w:val="00F71E0B"/>
    <w:rsid w:val="00F7725F"/>
    <w:rsid w:val="00F803A0"/>
    <w:rsid w:val="00F91C41"/>
    <w:rsid w:val="00F947BD"/>
    <w:rsid w:val="00FA49E3"/>
    <w:rsid w:val="00FA4BF4"/>
    <w:rsid w:val="00FA526D"/>
    <w:rsid w:val="00FB4399"/>
    <w:rsid w:val="00FC12EC"/>
    <w:rsid w:val="00FC19ED"/>
    <w:rsid w:val="00FC2A84"/>
    <w:rsid w:val="00FC5F4C"/>
    <w:rsid w:val="00FD5382"/>
    <w:rsid w:val="00FD59BB"/>
    <w:rsid w:val="00FE16EC"/>
    <w:rsid w:val="00FF028A"/>
    <w:rsid w:val="00FF2340"/>
    <w:rsid w:val="00FF2ED5"/>
    <w:rsid w:val="00FF6605"/>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5:docId w15:val="{F157E811-5951-49C9-90EF-1E645EDBC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lsdException w:name="Date" w:semiHidden="1"/>
    <w:lsdException w:name="Body Text First Indent" w:semiHidden="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0974"/>
    <w:pPr>
      <w:spacing w:before="40" w:after="180" w:line="276" w:lineRule="auto"/>
    </w:pPr>
    <w:rPr>
      <w:sz w:val="20"/>
    </w:rPr>
  </w:style>
  <w:style w:type="paragraph" w:styleId="Overskrift1">
    <w:name w:val="heading 1"/>
    <w:basedOn w:val="Normal"/>
    <w:next w:val="Normal"/>
    <w:link w:val="Overskrift1Tegn"/>
    <w:qFormat/>
    <w:rsid w:val="00030090"/>
    <w:pPr>
      <w:keepNext/>
      <w:keepLines/>
      <w:numPr>
        <w:numId w:val="1"/>
      </w:numPr>
      <w:spacing w:before="480" w:line="240" w:lineRule="auto"/>
      <w:outlineLvl w:val="0"/>
    </w:pPr>
    <w:rPr>
      <w:rFonts w:ascii="Garamond" w:eastAsiaTheme="majorEastAsia" w:hAnsi="Garamond" w:cstheme="majorBidi"/>
      <w:color w:val="000000" w:themeColor="text1"/>
      <w:sz w:val="52"/>
      <w:szCs w:val="32"/>
    </w:rPr>
  </w:style>
  <w:style w:type="paragraph" w:styleId="Overskrift2">
    <w:name w:val="heading 2"/>
    <w:aliases w:val="TF-Overskrit 2,Arial 12 Fett Kursiv,UNDERRUBRIK 1-2,Kapitel,Instruks 2,fagansvarlig_1side,Person navn,heading 2"/>
    <w:basedOn w:val="Normal"/>
    <w:next w:val="Normal"/>
    <w:link w:val="Overskrift2Tegn"/>
    <w:qFormat/>
    <w:rsid w:val="00B95C78"/>
    <w:pPr>
      <w:keepNext/>
      <w:keepLines/>
      <w:numPr>
        <w:ilvl w:val="1"/>
        <w:numId w:val="1"/>
      </w:numPr>
      <w:spacing w:before="360" w:after="80" w:line="240" w:lineRule="auto"/>
      <w:outlineLvl w:val="1"/>
    </w:pPr>
    <w:rPr>
      <w:rFonts w:asciiTheme="majorHAnsi" w:eastAsiaTheme="majorEastAsia" w:hAnsiTheme="majorHAnsi" w:cstheme="majorBidi"/>
      <w:b/>
      <w:sz w:val="28"/>
      <w:szCs w:val="26"/>
    </w:rPr>
  </w:style>
  <w:style w:type="paragraph" w:styleId="Overskrift3">
    <w:name w:val="heading 3"/>
    <w:basedOn w:val="Normal"/>
    <w:next w:val="Normal"/>
    <w:link w:val="Overskrift3Tegn"/>
    <w:qFormat/>
    <w:rsid w:val="00B95C78"/>
    <w:pPr>
      <w:keepNext/>
      <w:keepLines/>
      <w:numPr>
        <w:ilvl w:val="2"/>
        <w:numId w:val="1"/>
      </w:numPr>
      <w:spacing w:before="280" w:after="0" w:line="240" w:lineRule="auto"/>
      <w:outlineLvl w:val="2"/>
    </w:pPr>
    <w:rPr>
      <w:rFonts w:asciiTheme="majorHAnsi" w:eastAsiaTheme="majorEastAsia" w:hAnsiTheme="majorHAnsi" w:cstheme="majorBidi"/>
      <w:b/>
      <w:sz w:val="26"/>
      <w:szCs w:val="24"/>
    </w:rPr>
  </w:style>
  <w:style w:type="paragraph" w:styleId="Overskrift4">
    <w:name w:val="heading 4"/>
    <w:basedOn w:val="Normal"/>
    <w:next w:val="Normal"/>
    <w:link w:val="Overskrift4Tegn"/>
    <w:qFormat/>
    <w:rsid w:val="00B95C78"/>
    <w:pPr>
      <w:keepNext/>
      <w:keepLines/>
      <w:spacing w:before="280" w:after="0" w:line="240" w:lineRule="auto"/>
      <w:outlineLvl w:val="3"/>
    </w:pPr>
    <w:rPr>
      <w:rFonts w:asciiTheme="majorHAnsi" w:eastAsiaTheme="majorEastAsia" w:hAnsiTheme="majorHAnsi" w:cstheme="majorBidi"/>
      <w:b/>
      <w:iCs/>
      <w:sz w:val="22"/>
    </w:rPr>
  </w:style>
  <w:style w:type="paragraph" w:styleId="Overskrift5">
    <w:name w:val="heading 5"/>
    <w:basedOn w:val="Normal"/>
    <w:next w:val="Normal"/>
    <w:link w:val="Overskrift5Tegn"/>
    <w:qFormat/>
    <w:rsid w:val="00B95C78"/>
    <w:pPr>
      <w:keepNext/>
      <w:keepLines/>
      <w:spacing w:before="280" w:after="0" w:line="240" w:lineRule="auto"/>
      <w:outlineLvl w:val="4"/>
    </w:pPr>
    <w:rPr>
      <w:rFonts w:asciiTheme="majorHAnsi" w:eastAsiaTheme="majorEastAsia" w:hAnsiTheme="majorHAnsi" w:cstheme="majorBidi"/>
      <w:b/>
      <w:i/>
    </w:rPr>
  </w:style>
  <w:style w:type="paragraph" w:styleId="Overskrift6">
    <w:name w:val="heading 6"/>
    <w:basedOn w:val="Normal"/>
    <w:next w:val="Normal"/>
    <w:link w:val="Overskrift6Tegn"/>
    <w:qFormat/>
    <w:rsid w:val="00413D86"/>
    <w:pPr>
      <w:keepNext/>
      <w:keepLines/>
      <w:numPr>
        <w:ilvl w:val="5"/>
        <w:numId w:val="1"/>
      </w:numPr>
      <w:spacing w:after="0"/>
      <w:outlineLvl w:val="5"/>
    </w:pPr>
    <w:rPr>
      <w:rFonts w:asciiTheme="majorHAnsi" w:eastAsiaTheme="majorEastAsia" w:hAnsiTheme="majorHAnsi" w:cstheme="majorBidi"/>
      <w:color w:val="1F4D78" w:themeColor="accent1" w:themeShade="7F"/>
    </w:rPr>
  </w:style>
  <w:style w:type="paragraph" w:styleId="Overskrift7">
    <w:name w:val="heading 7"/>
    <w:basedOn w:val="Normal"/>
    <w:next w:val="Normal"/>
    <w:link w:val="Overskrift7Tegn"/>
    <w:qFormat/>
    <w:rsid w:val="00413D86"/>
    <w:pPr>
      <w:keepNext/>
      <w:keepLines/>
      <w:numPr>
        <w:ilvl w:val="6"/>
        <w:numId w:val="1"/>
      </w:numPr>
      <w:spacing w:after="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Normal"/>
    <w:link w:val="Overskrift8Tegn"/>
    <w:qFormat/>
    <w:rsid w:val="00413D86"/>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qFormat/>
    <w:rsid w:val="00413D86"/>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rsid w:val="000A6E65"/>
    <w:rPr>
      <w:color w:val="auto"/>
    </w:rPr>
  </w:style>
  <w:style w:type="paragraph" w:styleId="Tittel">
    <w:name w:val="Title"/>
    <w:basedOn w:val="Normal"/>
    <w:next w:val="Normal"/>
    <w:link w:val="TittelTegn"/>
    <w:uiPriority w:val="99"/>
    <w:qFormat/>
    <w:rsid w:val="00B53B9E"/>
    <w:pPr>
      <w:spacing w:after="0" w:line="216" w:lineRule="auto"/>
      <w:contextualSpacing/>
      <w:jc w:val="center"/>
    </w:pPr>
    <w:rPr>
      <w:rFonts w:ascii="Garamond" w:eastAsiaTheme="majorEastAsia" w:hAnsi="Garamond" w:cstheme="majorBidi"/>
      <w:b/>
      <w:color w:val="FFFFFF" w:themeColor="background1"/>
      <w:spacing w:val="-10"/>
      <w:kern w:val="28"/>
      <w:sz w:val="62"/>
      <w:szCs w:val="56"/>
    </w:rPr>
  </w:style>
  <w:style w:type="character" w:customStyle="1" w:styleId="TittelTegn">
    <w:name w:val="Tittel Tegn"/>
    <w:basedOn w:val="Standardskriftforavsnitt"/>
    <w:link w:val="Tittel"/>
    <w:uiPriority w:val="99"/>
    <w:rsid w:val="002B307F"/>
    <w:rPr>
      <w:rFonts w:ascii="Garamond" w:eastAsiaTheme="majorEastAsia" w:hAnsi="Garamond" w:cstheme="majorBidi"/>
      <w:b/>
      <w:color w:val="FFFFFF" w:themeColor="background1"/>
      <w:spacing w:val="-10"/>
      <w:kern w:val="28"/>
      <w:sz w:val="62"/>
      <w:szCs w:val="56"/>
    </w:rPr>
  </w:style>
  <w:style w:type="paragraph" w:styleId="Undertittel">
    <w:name w:val="Subtitle"/>
    <w:basedOn w:val="Normal"/>
    <w:next w:val="Normal"/>
    <w:link w:val="UndertittelTegn"/>
    <w:qFormat/>
    <w:rsid w:val="00B53B9E"/>
    <w:pPr>
      <w:numPr>
        <w:ilvl w:val="1"/>
      </w:numPr>
      <w:spacing w:after="0" w:line="320" w:lineRule="atLeast"/>
      <w:contextualSpacing/>
      <w:jc w:val="center"/>
    </w:pPr>
    <w:rPr>
      <w:rFonts w:eastAsiaTheme="minorEastAsia"/>
      <w:caps/>
      <w:color w:val="FFFFFF" w:themeColor="background1"/>
      <w:sz w:val="26"/>
    </w:rPr>
  </w:style>
  <w:style w:type="character" w:customStyle="1" w:styleId="UndertittelTegn">
    <w:name w:val="Undertittel Tegn"/>
    <w:basedOn w:val="Standardskriftforavsnitt"/>
    <w:link w:val="Undertittel"/>
    <w:rsid w:val="002B307F"/>
    <w:rPr>
      <w:rFonts w:eastAsiaTheme="minorEastAsia"/>
      <w:caps/>
      <w:color w:val="FFFFFF" w:themeColor="background1"/>
      <w:sz w:val="26"/>
    </w:rPr>
  </w:style>
  <w:style w:type="character" w:customStyle="1" w:styleId="Overskrift3Tegn">
    <w:name w:val="Overskrift 3 Tegn"/>
    <w:basedOn w:val="Standardskriftforavsnitt"/>
    <w:link w:val="Overskrift3"/>
    <w:rsid w:val="00B95C78"/>
    <w:rPr>
      <w:rFonts w:asciiTheme="majorHAnsi" w:eastAsiaTheme="majorEastAsia" w:hAnsiTheme="majorHAnsi" w:cstheme="majorBidi"/>
      <w:b/>
      <w:sz w:val="26"/>
      <w:szCs w:val="24"/>
    </w:rPr>
  </w:style>
  <w:style w:type="character" w:customStyle="1" w:styleId="Overskrift2Tegn">
    <w:name w:val="Overskrift 2 Tegn"/>
    <w:aliases w:val="TF-Overskrit 2 Tegn,Arial 12 Fett Kursiv Tegn,UNDERRUBRIK 1-2 Tegn,Kapitel Tegn,Instruks 2 Tegn,fagansvarlig_1side Tegn,Person navn Tegn,heading 2 Tegn"/>
    <w:basedOn w:val="Standardskriftforavsnitt"/>
    <w:link w:val="Overskrift2"/>
    <w:rsid w:val="00B95C78"/>
    <w:rPr>
      <w:rFonts w:asciiTheme="majorHAnsi" w:eastAsiaTheme="majorEastAsia" w:hAnsiTheme="majorHAnsi" w:cstheme="majorBidi"/>
      <w:b/>
      <w:sz w:val="28"/>
      <w:szCs w:val="26"/>
    </w:rPr>
  </w:style>
  <w:style w:type="character" w:customStyle="1" w:styleId="Overskrift1Tegn">
    <w:name w:val="Overskrift 1 Tegn"/>
    <w:basedOn w:val="Standardskriftforavsnitt"/>
    <w:link w:val="Overskrift1"/>
    <w:rsid w:val="00030090"/>
    <w:rPr>
      <w:rFonts w:ascii="Garamond" w:eastAsiaTheme="majorEastAsia" w:hAnsi="Garamond" w:cstheme="majorBidi"/>
      <w:color w:val="000000" w:themeColor="text1"/>
      <w:sz w:val="52"/>
      <w:szCs w:val="32"/>
    </w:rPr>
  </w:style>
  <w:style w:type="table" w:styleId="Tabellrutenett">
    <w:name w:val="Table Grid"/>
    <w:aliases w:val="Agenda Kaupang2"/>
    <w:basedOn w:val="Vanligtabell"/>
    <w:uiPriority w:val="59"/>
    <w:rsid w:val="003517D7"/>
    <w:pPr>
      <w:spacing w:after="0" w:line="240" w:lineRule="auto"/>
    </w:pPr>
    <w:tblPr>
      <w:tblCellMar>
        <w:left w:w="0" w:type="dxa"/>
        <w:right w:w="0" w:type="dxa"/>
      </w:tblCellMar>
    </w:tblPr>
  </w:style>
  <w:style w:type="table" w:customStyle="1" w:styleId="Blank">
    <w:name w:val="Blank"/>
    <w:basedOn w:val="Vanligtabell"/>
    <w:uiPriority w:val="99"/>
    <w:rsid w:val="00821169"/>
    <w:pPr>
      <w:spacing w:after="0" w:line="240" w:lineRule="auto"/>
      <w:contextualSpacing/>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rPr>
        <w:b/>
      </w:rPr>
    </w:tblStylePr>
    <w:tblStylePr w:type="firstCol">
      <w:rPr>
        <w:b/>
      </w:rPr>
    </w:tblStylePr>
  </w:style>
  <w:style w:type="character" w:customStyle="1" w:styleId="Overskrift4Tegn">
    <w:name w:val="Overskrift 4 Tegn"/>
    <w:basedOn w:val="Standardskriftforavsnitt"/>
    <w:link w:val="Overskrift4"/>
    <w:rsid w:val="00B95C78"/>
    <w:rPr>
      <w:rFonts w:asciiTheme="majorHAnsi" w:eastAsiaTheme="majorEastAsia" w:hAnsiTheme="majorHAnsi" w:cstheme="majorBidi"/>
      <w:b/>
      <w:iCs/>
    </w:rPr>
  </w:style>
  <w:style w:type="character" w:customStyle="1" w:styleId="Overskrift5Tegn">
    <w:name w:val="Overskrift 5 Tegn"/>
    <w:basedOn w:val="Standardskriftforavsnitt"/>
    <w:link w:val="Overskrift5"/>
    <w:rsid w:val="00B95C78"/>
    <w:rPr>
      <w:rFonts w:asciiTheme="majorHAnsi" w:eastAsiaTheme="majorEastAsia" w:hAnsiTheme="majorHAnsi" w:cstheme="majorBidi"/>
      <w:b/>
      <w:i/>
      <w:sz w:val="20"/>
    </w:rPr>
  </w:style>
  <w:style w:type="character" w:customStyle="1" w:styleId="Overskrift6Tegn">
    <w:name w:val="Overskrift 6 Tegn"/>
    <w:basedOn w:val="Standardskriftforavsnitt"/>
    <w:link w:val="Overskrift6"/>
    <w:rsid w:val="002B307F"/>
    <w:rPr>
      <w:rFonts w:asciiTheme="majorHAnsi" w:eastAsiaTheme="majorEastAsia" w:hAnsiTheme="majorHAnsi" w:cstheme="majorBidi"/>
      <w:color w:val="1F4D78" w:themeColor="accent1" w:themeShade="7F"/>
      <w:sz w:val="20"/>
    </w:rPr>
  </w:style>
  <w:style w:type="character" w:customStyle="1" w:styleId="Overskrift7Tegn">
    <w:name w:val="Overskrift 7 Tegn"/>
    <w:basedOn w:val="Standardskriftforavsnitt"/>
    <w:link w:val="Overskrift7"/>
    <w:rsid w:val="002B307F"/>
    <w:rPr>
      <w:rFonts w:asciiTheme="majorHAnsi" w:eastAsiaTheme="majorEastAsia" w:hAnsiTheme="majorHAnsi" w:cstheme="majorBidi"/>
      <w:i/>
      <w:iCs/>
      <w:color w:val="1F4D78" w:themeColor="accent1" w:themeShade="7F"/>
      <w:sz w:val="20"/>
    </w:rPr>
  </w:style>
  <w:style w:type="character" w:customStyle="1" w:styleId="Overskrift8Tegn">
    <w:name w:val="Overskrift 8 Tegn"/>
    <w:basedOn w:val="Standardskriftforavsnitt"/>
    <w:link w:val="Overskrift8"/>
    <w:rsid w:val="002B307F"/>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rsid w:val="002B307F"/>
    <w:rPr>
      <w:rFonts w:asciiTheme="majorHAnsi" w:eastAsiaTheme="majorEastAsia" w:hAnsiTheme="majorHAnsi" w:cstheme="majorBidi"/>
      <w:i/>
      <w:iCs/>
      <w:color w:val="272727" w:themeColor="text1" w:themeTint="D8"/>
      <w:sz w:val="21"/>
      <w:szCs w:val="21"/>
    </w:rPr>
  </w:style>
  <w:style w:type="paragraph" w:styleId="Overskriftforinnholdsfortegnelse">
    <w:name w:val="TOC Heading"/>
    <w:basedOn w:val="Overskrift1"/>
    <w:next w:val="Normal"/>
    <w:uiPriority w:val="39"/>
    <w:qFormat/>
    <w:rsid w:val="00731B16"/>
    <w:pPr>
      <w:numPr>
        <w:numId w:val="0"/>
      </w:numPr>
      <w:spacing w:after="960"/>
      <w:outlineLvl w:val="9"/>
    </w:pPr>
    <w:rPr>
      <w:lang w:eastAsia="nb-NO"/>
    </w:rPr>
  </w:style>
  <w:style w:type="paragraph" w:styleId="INNH1">
    <w:name w:val="toc 1"/>
    <w:basedOn w:val="Normal"/>
    <w:next w:val="Normal"/>
    <w:autoRedefine/>
    <w:uiPriority w:val="39"/>
    <w:qFormat/>
    <w:rsid w:val="00771750"/>
    <w:pPr>
      <w:tabs>
        <w:tab w:val="left" w:pos="425"/>
        <w:tab w:val="right" w:leader="dot" w:pos="8789"/>
      </w:tabs>
      <w:spacing w:after="80"/>
    </w:pPr>
    <w:rPr>
      <w:b/>
    </w:rPr>
  </w:style>
  <w:style w:type="paragraph" w:styleId="INNH2">
    <w:name w:val="toc 2"/>
    <w:basedOn w:val="Normal"/>
    <w:next w:val="Normal"/>
    <w:autoRedefine/>
    <w:uiPriority w:val="39"/>
    <w:qFormat/>
    <w:rsid w:val="00771750"/>
    <w:pPr>
      <w:tabs>
        <w:tab w:val="left" w:pos="567"/>
        <w:tab w:val="right" w:leader="dot" w:pos="8789"/>
      </w:tabs>
      <w:spacing w:after="80"/>
    </w:pPr>
    <w:rPr>
      <w:i/>
    </w:rPr>
  </w:style>
  <w:style w:type="paragraph" w:styleId="INNH3">
    <w:name w:val="toc 3"/>
    <w:basedOn w:val="Normal"/>
    <w:next w:val="Normal"/>
    <w:autoRedefine/>
    <w:uiPriority w:val="39"/>
    <w:qFormat/>
    <w:rsid w:val="00771750"/>
    <w:pPr>
      <w:tabs>
        <w:tab w:val="left" w:pos="851"/>
        <w:tab w:val="right" w:leader="dot" w:pos="8789"/>
      </w:tabs>
      <w:spacing w:after="0"/>
    </w:pPr>
    <w:rPr>
      <w:i/>
      <w:sz w:val="18"/>
    </w:rPr>
  </w:style>
  <w:style w:type="character" w:styleId="Hyperkobling">
    <w:name w:val="Hyperlink"/>
    <w:basedOn w:val="Standardskriftforavsnitt"/>
    <w:uiPriority w:val="99"/>
    <w:rsid w:val="00413D86"/>
    <w:rPr>
      <w:color w:val="0563C1" w:themeColor="hyperlink"/>
      <w:u w:val="single"/>
    </w:rPr>
  </w:style>
  <w:style w:type="paragraph" w:styleId="Topptekst">
    <w:name w:val="header"/>
    <w:basedOn w:val="Normal"/>
    <w:link w:val="TopptekstTegn"/>
    <w:uiPriority w:val="99"/>
    <w:rsid w:val="002B307F"/>
    <w:pPr>
      <w:tabs>
        <w:tab w:val="center" w:pos="4536"/>
        <w:tab w:val="right" w:pos="9072"/>
      </w:tabs>
      <w:spacing w:after="0" w:line="240" w:lineRule="auto"/>
    </w:pPr>
    <w:rPr>
      <w:caps/>
      <w:color w:val="96989B"/>
      <w:sz w:val="14"/>
    </w:rPr>
  </w:style>
  <w:style w:type="character" w:customStyle="1" w:styleId="TopptekstTegn">
    <w:name w:val="Topptekst Tegn"/>
    <w:basedOn w:val="Standardskriftforavsnitt"/>
    <w:link w:val="Topptekst"/>
    <w:uiPriority w:val="99"/>
    <w:rsid w:val="002B307F"/>
    <w:rPr>
      <w:caps/>
      <w:color w:val="96989B"/>
      <w:sz w:val="14"/>
    </w:rPr>
  </w:style>
  <w:style w:type="paragraph" w:styleId="Bunntekst">
    <w:name w:val="footer"/>
    <w:basedOn w:val="Normal"/>
    <w:link w:val="BunntekstTegn"/>
    <w:uiPriority w:val="99"/>
    <w:rsid w:val="00EF2586"/>
    <w:pPr>
      <w:tabs>
        <w:tab w:val="center" w:pos="4536"/>
        <w:tab w:val="right" w:pos="9072"/>
      </w:tabs>
      <w:spacing w:after="0" w:line="240" w:lineRule="auto"/>
    </w:pPr>
    <w:rPr>
      <w:caps/>
      <w:color w:val="96989B"/>
      <w:sz w:val="14"/>
    </w:rPr>
  </w:style>
  <w:style w:type="character" w:customStyle="1" w:styleId="BunntekstTegn">
    <w:name w:val="Bunntekst Tegn"/>
    <w:basedOn w:val="Standardskriftforavsnitt"/>
    <w:link w:val="Bunntekst"/>
    <w:uiPriority w:val="99"/>
    <w:rsid w:val="002B307F"/>
    <w:rPr>
      <w:caps/>
      <w:color w:val="96989B"/>
      <w:sz w:val="14"/>
    </w:rPr>
  </w:style>
  <w:style w:type="paragraph" w:customStyle="1" w:styleId="Ingress">
    <w:name w:val="Ingress"/>
    <w:basedOn w:val="Normal"/>
    <w:next w:val="Normal"/>
    <w:qFormat/>
    <w:rsid w:val="0074308B"/>
    <w:pPr>
      <w:spacing w:after="280" w:line="280" w:lineRule="atLeast"/>
    </w:pPr>
    <w:rPr>
      <w:rFonts w:ascii="Garamond" w:hAnsi="Garamond"/>
      <w:sz w:val="24"/>
      <w:lang w:eastAsia="nb-NO"/>
    </w:rPr>
  </w:style>
  <w:style w:type="paragraph" w:customStyle="1" w:styleId="Kapitteltekst">
    <w:name w:val="Kapitteltekst"/>
    <w:basedOn w:val="Normal"/>
    <w:next w:val="Normal"/>
    <w:qFormat/>
    <w:rsid w:val="008E3349"/>
    <w:pPr>
      <w:spacing w:after="0" w:line="240" w:lineRule="auto"/>
      <w:ind w:left="737"/>
    </w:pPr>
    <w:rPr>
      <w:rFonts w:ascii="Garamond" w:hAnsi="Garamond"/>
      <w:color w:val="000000" w:themeColor="text1"/>
      <w:sz w:val="32"/>
    </w:rPr>
  </w:style>
  <w:style w:type="paragraph" w:styleId="Listeavsnitt">
    <w:name w:val="List Paragraph"/>
    <w:basedOn w:val="Normal"/>
    <w:link w:val="ListeavsnittTegn"/>
    <w:uiPriority w:val="34"/>
    <w:qFormat/>
    <w:rsid w:val="00704F4A"/>
    <w:pPr>
      <w:numPr>
        <w:numId w:val="2"/>
      </w:numPr>
      <w:spacing w:before="240"/>
      <w:contextualSpacing/>
    </w:pPr>
  </w:style>
  <w:style w:type="paragraph" w:styleId="Bildetekst">
    <w:name w:val="caption"/>
    <w:basedOn w:val="Normal"/>
    <w:next w:val="Normal"/>
    <w:qFormat/>
    <w:rsid w:val="00D60B89"/>
    <w:pPr>
      <w:spacing w:after="60" w:line="240" w:lineRule="auto"/>
    </w:pPr>
    <w:rPr>
      <w:rFonts w:ascii="Arial" w:hAnsi="Arial"/>
      <w:iCs/>
      <w:sz w:val="18"/>
      <w:szCs w:val="18"/>
    </w:rPr>
  </w:style>
  <w:style w:type="paragraph" w:styleId="Punktliste">
    <w:name w:val="List Bullet"/>
    <w:basedOn w:val="Ingress"/>
    <w:uiPriority w:val="99"/>
    <w:qFormat/>
    <w:rsid w:val="00572C23"/>
    <w:pPr>
      <w:numPr>
        <w:numId w:val="3"/>
      </w:numPr>
      <w:spacing w:before="60" w:after="120" w:line="240" w:lineRule="atLeast"/>
    </w:pPr>
    <w:rPr>
      <w:rFonts w:asciiTheme="minorHAnsi" w:hAnsiTheme="minorHAnsi" w:cstheme="minorHAnsi"/>
      <w:sz w:val="20"/>
    </w:rPr>
  </w:style>
  <w:style w:type="paragraph" w:styleId="Nummerertliste">
    <w:name w:val="List Number"/>
    <w:basedOn w:val="Punktliste"/>
    <w:uiPriority w:val="99"/>
    <w:qFormat/>
    <w:rsid w:val="00E7214F"/>
    <w:pPr>
      <w:numPr>
        <w:numId w:val="4"/>
      </w:numPr>
      <w:ind w:left="454" w:hanging="454"/>
    </w:pPr>
  </w:style>
  <w:style w:type="paragraph" w:styleId="Fotnotetekst">
    <w:name w:val="footnote text"/>
    <w:basedOn w:val="Normal"/>
    <w:link w:val="FotnotetekstTegn"/>
    <w:uiPriority w:val="99"/>
    <w:rsid w:val="00891E32"/>
    <w:pPr>
      <w:spacing w:after="0" w:line="240" w:lineRule="auto"/>
    </w:pPr>
    <w:rPr>
      <w:i/>
      <w:sz w:val="18"/>
      <w:szCs w:val="20"/>
    </w:rPr>
  </w:style>
  <w:style w:type="character" w:customStyle="1" w:styleId="FotnotetekstTegn">
    <w:name w:val="Fotnotetekst Tegn"/>
    <w:basedOn w:val="Standardskriftforavsnitt"/>
    <w:link w:val="Fotnotetekst"/>
    <w:uiPriority w:val="99"/>
    <w:rsid w:val="00891E32"/>
    <w:rPr>
      <w:i/>
      <w:sz w:val="18"/>
      <w:szCs w:val="20"/>
    </w:rPr>
  </w:style>
  <w:style w:type="character" w:styleId="Fotnotereferanse">
    <w:name w:val="footnote reference"/>
    <w:basedOn w:val="Standardskriftforavsnitt"/>
    <w:uiPriority w:val="99"/>
    <w:rsid w:val="00891E32"/>
    <w:rPr>
      <w:vertAlign w:val="superscript"/>
    </w:rPr>
  </w:style>
  <w:style w:type="paragraph" w:customStyle="1" w:styleId="Kapitteloverskrift">
    <w:name w:val="Kapitteloverskrift"/>
    <w:basedOn w:val="Overskrift1"/>
    <w:next w:val="Normal"/>
    <w:qFormat/>
    <w:rsid w:val="00520B18"/>
    <w:pPr>
      <w:numPr>
        <w:numId w:val="0"/>
      </w:numPr>
      <w:spacing w:before="0" w:after="0"/>
      <w:ind w:left="737"/>
      <w:outlineLvl w:val="9"/>
    </w:pPr>
  </w:style>
  <w:style w:type="table" w:customStyle="1" w:styleId="Stil1">
    <w:name w:val="Stil1"/>
    <w:basedOn w:val="Vanligtabell"/>
    <w:uiPriority w:val="99"/>
    <w:rsid w:val="005241A2"/>
    <w:pPr>
      <w:spacing w:after="0" w:line="240" w:lineRule="auto"/>
      <w:ind w:left="57" w:right="57"/>
      <w:contextualSpacing/>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0" w:type="dxa"/>
        <w:bottom w:w="57" w:type="dxa"/>
        <w:right w:w="0" w:type="dxa"/>
      </w:tblCellMar>
    </w:tblPr>
    <w:tcPr>
      <w:shd w:val="clear" w:color="auto" w:fill="auto"/>
    </w:tcPr>
    <w:tblStylePr w:type="firstRow">
      <w:rPr>
        <w:b/>
      </w:rPr>
      <w:tblPr/>
      <w:tcPr>
        <w:shd w:val="clear" w:color="auto" w:fill="BFBFBF" w:themeFill="background1" w:themeFillShade="BF"/>
      </w:tcPr>
    </w:tblStylePr>
  </w:style>
  <w:style w:type="table" w:customStyle="1" w:styleId="Tabellrutenett1">
    <w:name w:val="Tabellrutenett1"/>
    <w:basedOn w:val="Vanligtabell"/>
    <w:next w:val="Tabellrutenett"/>
    <w:uiPriority w:val="39"/>
    <w:rsid w:val="001709CC"/>
    <w:pPr>
      <w:spacing w:after="0" w:line="240" w:lineRule="auto"/>
    </w:pPr>
    <w:tblPr>
      <w:tblCellMar>
        <w:left w:w="0" w:type="dxa"/>
        <w:right w:w="0" w:type="dxa"/>
      </w:tblCellMar>
    </w:tblPr>
  </w:style>
  <w:style w:type="paragraph" w:styleId="Bobletekst">
    <w:name w:val="Balloon Text"/>
    <w:basedOn w:val="Normal"/>
    <w:link w:val="BobletekstTegn"/>
    <w:rsid w:val="0042721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rsid w:val="0042721A"/>
    <w:rPr>
      <w:rFonts w:ascii="Segoe UI" w:hAnsi="Segoe UI" w:cs="Segoe UI"/>
      <w:sz w:val="18"/>
      <w:szCs w:val="18"/>
    </w:rPr>
  </w:style>
  <w:style w:type="table" w:customStyle="1" w:styleId="Agenda1">
    <w:name w:val="Agenda #1"/>
    <w:basedOn w:val="Vanligtabell"/>
    <w:uiPriority w:val="99"/>
    <w:rsid w:val="0053533E"/>
    <w:pPr>
      <w:spacing w:after="0" w:line="240" w:lineRule="auto"/>
    </w:pPr>
    <w:tblPr>
      <w:tblStyleRowBandSize w:val="1"/>
      <w:tblBorders>
        <w:insideH w:val="single" w:sz="4" w:space="0" w:color="FFFFFF" w:themeColor="background1"/>
        <w:insideV w:val="single" w:sz="4" w:space="0" w:color="FFFFFF" w:themeColor="background1"/>
      </w:tblBorders>
    </w:tblPr>
    <w:tblStylePr w:type="firstRow">
      <w:rPr>
        <w:color w:val="FFFFFF" w:themeColor="background1"/>
      </w:rPr>
      <w:tblPr/>
      <w:tcPr>
        <w:shd w:val="clear" w:color="auto" w:fill="2F6B7D"/>
      </w:tcPr>
    </w:tblStylePr>
    <w:tblStylePr w:type="band1Horz">
      <w:tblPr/>
      <w:tcPr>
        <w:shd w:val="clear" w:color="auto" w:fill="E8F2F4"/>
      </w:tcPr>
    </w:tblStylePr>
    <w:tblStylePr w:type="band2Horz">
      <w:tblPr/>
      <w:tcPr>
        <w:shd w:val="clear" w:color="auto" w:fill="CEE4E8"/>
      </w:tcPr>
    </w:tblStylePr>
  </w:style>
  <w:style w:type="table" w:customStyle="1" w:styleId="Agenda2">
    <w:name w:val="Agenda #2"/>
    <w:basedOn w:val="Vanligtabell"/>
    <w:uiPriority w:val="99"/>
    <w:rsid w:val="0053533E"/>
    <w:pPr>
      <w:spacing w:after="0" w:line="240" w:lineRule="auto"/>
    </w:pPr>
    <w:tblPr>
      <w:tblBorders>
        <w:top w:val="single" w:sz="4" w:space="0" w:color="60A7B4"/>
        <w:left w:val="single" w:sz="4" w:space="0" w:color="60A7B4"/>
        <w:bottom w:val="single" w:sz="4" w:space="0" w:color="60A7B4"/>
        <w:right w:val="single" w:sz="4" w:space="0" w:color="60A7B4"/>
        <w:insideH w:val="single" w:sz="4" w:space="0" w:color="60A7B4"/>
        <w:insideV w:val="single" w:sz="4" w:space="0" w:color="60A7B4"/>
      </w:tblBorders>
    </w:tblPr>
    <w:tblStylePr w:type="firstRow">
      <w:rPr>
        <w:color w:val="FFFFFF" w:themeColor="background1"/>
      </w:rPr>
      <w:tblPr/>
      <w:tcPr>
        <w:tcBorders>
          <w:top w:val="single" w:sz="4" w:space="0" w:color="60A7B4"/>
          <w:left w:val="single" w:sz="4" w:space="0" w:color="60A7B4"/>
          <w:bottom w:val="single" w:sz="4" w:space="0" w:color="60A7B4"/>
          <w:right w:val="single" w:sz="4" w:space="0" w:color="60A7B4"/>
          <w:insideH w:val="single" w:sz="4" w:space="0" w:color="60A7B4"/>
          <w:insideV w:val="single" w:sz="4" w:space="0" w:color="60A7B4"/>
        </w:tcBorders>
        <w:shd w:val="clear" w:color="auto" w:fill="60A7B4"/>
      </w:tcPr>
    </w:tblStylePr>
  </w:style>
  <w:style w:type="table" w:customStyle="1" w:styleId="Agenda3">
    <w:name w:val="Agenda #3"/>
    <w:basedOn w:val="Vanligtabell"/>
    <w:uiPriority w:val="99"/>
    <w:rsid w:val="0053533E"/>
    <w:pPr>
      <w:spacing w:after="0" w:line="240" w:lineRule="auto"/>
    </w:pPr>
    <w:tblPr>
      <w:tblStyleRowBandSize w:val="1"/>
      <w:tblBorders>
        <w:insideH w:val="single" w:sz="4" w:space="0" w:color="FFFFFF" w:themeColor="background1"/>
        <w:insideV w:val="single" w:sz="4" w:space="0" w:color="FFFFFF" w:themeColor="background1"/>
      </w:tblBorders>
    </w:tblPr>
    <w:tblStylePr w:type="firstRow">
      <w:rPr>
        <w:color w:val="FFFFFF" w:themeColor="background1"/>
      </w:rPr>
      <w:tblPr/>
      <w:tcPr>
        <w:shd w:val="clear" w:color="auto" w:fill="174E6E"/>
      </w:tcPr>
    </w:tblStylePr>
    <w:tblStylePr w:type="band1Horz">
      <w:tblPr/>
      <w:tcPr>
        <w:shd w:val="clear" w:color="auto" w:fill="F6F9FC"/>
      </w:tcPr>
    </w:tblStylePr>
    <w:tblStylePr w:type="band2Horz">
      <w:tblPr/>
      <w:tcPr>
        <w:shd w:val="clear" w:color="auto" w:fill="D5E6F2"/>
      </w:tcPr>
    </w:tblStylePr>
  </w:style>
  <w:style w:type="table" w:customStyle="1" w:styleId="Agenda4">
    <w:name w:val="Agenda #4"/>
    <w:basedOn w:val="Vanligtabell"/>
    <w:uiPriority w:val="99"/>
    <w:rsid w:val="0053533E"/>
    <w:pPr>
      <w:spacing w:after="0" w:line="240" w:lineRule="auto"/>
    </w:pPr>
    <w:tblPr>
      <w:tblBorders>
        <w:top w:val="single" w:sz="4" w:space="0" w:color="8BB5D1"/>
        <w:left w:val="single" w:sz="4" w:space="0" w:color="8BB5D1"/>
        <w:bottom w:val="single" w:sz="4" w:space="0" w:color="8BB5D1"/>
        <w:right w:val="single" w:sz="4" w:space="0" w:color="8BB5D1"/>
        <w:insideH w:val="single" w:sz="4" w:space="0" w:color="8BB5D1"/>
        <w:insideV w:val="single" w:sz="4" w:space="0" w:color="8BB5D1"/>
      </w:tblBorders>
    </w:tblPr>
    <w:tblStylePr w:type="firstRow">
      <w:rPr>
        <w:color w:val="FFFFFF" w:themeColor="background1"/>
      </w:rPr>
      <w:tblPr/>
      <w:tcPr>
        <w:shd w:val="clear" w:color="auto" w:fill="8BB5D1"/>
      </w:tcPr>
    </w:tblStylePr>
  </w:style>
  <w:style w:type="paragraph" w:styleId="Brdtekst">
    <w:name w:val="Body Text"/>
    <w:aliases w:val="figuroverskrift,Body Text Char1,Body Text Char Char,Body Text Char1 Char Char,Body Text Char Char Char Char,Body Text Char1 Char Char Char Char,Body Text Char Char1 Char Char Char Char,GD,DNV-Body,Brødtekst-Body,JBV-generell"/>
    <w:basedOn w:val="Normal"/>
    <w:link w:val="BrdtekstTegn"/>
    <w:rsid w:val="00F379F0"/>
    <w:rPr>
      <w:rFonts w:ascii="Arial" w:eastAsia="Calibri" w:hAnsi="Arial" w:cs="Times New Roman"/>
      <w:szCs w:val="24"/>
    </w:rPr>
  </w:style>
  <w:style w:type="character" w:customStyle="1" w:styleId="BrdtekstTegn">
    <w:name w:val="Brødtekst Tegn"/>
    <w:aliases w:val="figuroverskrift Tegn,Body Text Char1 Tegn,Body Text Char Char Tegn,Body Text Char1 Char Char Tegn,Body Text Char Char Char Char Tegn,Body Text Char1 Char Char Char Char Tegn,Body Text Char Char1 Char Char Char Char Tegn,GD Tegn"/>
    <w:basedOn w:val="Standardskriftforavsnitt"/>
    <w:link w:val="Brdtekst"/>
    <w:rsid w:val="00F379F0"/>
    <w:rPr>
      <w:rFonts w:ascii="Arial" w:eastAsia="Calibri" w:hAnsi="Arial" w:cs="Times New Roman"/>
      <w:sz w:val="20"/>
      <w:szCs w:val="24"/>
    </w:rPr>
  </w:style>
  <w:style w:type="paragraph" w:styleId="Brdtekst-frsteinnrykk">
    <w:name w:val="Body Text First Indent"/>
    <w:basedOn w:val="Brdtekst"/>
    <w:link w:val="Brdtekst-frsteinnrykkTegn"/>
    <w:rsid w:val="00F379F0"/>
    <w:pPr>
      <w:spacing w:after="120"/>
      <w:ind w:firstLine="210"/>
      <w:jc w:val="both"/>
    </w:pPr>
  </w:style>
  <w:style w:type="character" w:customStyle="1" w:styleId="Brdtekst-frsteinnrykkTegn">
    <w:name w:val="Brødtekst - første innrykk Tegn"/>
    <w:basedOn w:val="BrdtekstTegn"/>
    <w:link w:val="Brdtekst-frsteinnrykk"/>
    <w:rsid w:val="00F379F0"/>
    <w:rPr>
      <w:rFonts w:ascii="Arial" w:eastAsia="Calibri" w:hAnsi="Arial" w:cs="Times New Roman"/>
      <w:sz w:val="20"/>
      <w:szCs w:val="24"/>
    </w:rPr>
  </w:style>
  <w:style w:type="paragraph" w:styleId="Dokumentkart">
    <w:name w:val="Document Map"/>
    <w:basedOn w:val="Normal"/>
    <w:link w:val="DokumentkartTegn"/>
    <w:semiHidden/>
    <w:rsid w:val="00F379F0"/>
    <w:pPr>
      <w:shd w:val="clear" w:color="auto" w:fill="000080"/>
    </w:pPr>
    <w:rPr>
      <w:rFonts w:ascii="Tahoma" w:eastAsia="Calibri" w:hAnsi="Tahoma" w:cs="Times New Roman"/>
      <w:szCs w:val="24"/>
    </w:rPr>
  </w:style>
  <w:style w:type="character" w:customStyle="1" w:styleId="DokumentkartTegn">
    <w:name w:val="Dokumentkart Tegn"/>
    <w:basedOn w:val="Standardskriftforavsnitt"/>
    <w:link w:val="Dokumentkart"/>
    <w:semiHidden/>
    <w:rsid w:val="00F379F0"/>
    <w:rPr>
      <w:rFonts w:ascii="Tahoma" w:eastAsia="Calibri" w:hAnsi="Tahoma" w:cs="Times New Roman"/>
      <w:sz w:val="20"/>
      <w:szCs w:val="24"/>
      <w:shd w:val="clear" w:color="auto" w:fill="000080"/>
    </w:rPr>
  </w:style>
  <w:style w:type="paragraph" w:styleId="INNH4">
    <w:name w:val="toc 4"/>
    <w:basedOn w:val="Normal"/>
    <w:next w:val="Normal"/>
    <w:autoRedefine/>
    <w:semiHidden/>
    <w:rsid w:val="00F379F0"/>
    <w:pPr>
      <w:ind w:left="720"/>
    </w:pPr>
    <w:rPr>
      <w:rFonts w:ascii="Arial" w:eastAsia="Calibri" w:hAnsi="Arial" w:cs="Times New Roman"/>
      <w:szCs w:val="24"/>
    </w:rPr>
  </w:style>
  <w:style w:type="paragraph" w:styleId="INNH5">
    <w:name w:val="toc 5"/>
    <w:basedOn w:val="Normal"/>
    <w:next w:val="Normal"/>
    <w:autoRedefine/>
    <w:semiHidden/>
    <w:rsid w:val="00F379F0"/>
    <w:pPr>
      <w:ind w:left="960"/>
    </w:pPr>
    <w:rPr>
      <w:rFonts w:ascii="Arial" w:eastAsia="Calibri" w:hAnsi="Arial" w:cs="Times New Roman"/>
      <w:szCs w:val="24"/>
    </w:rPr>
  </w:style>
  <w:style w:type="paragraph" w:styleId="INNH6">
    <w:name w:val="toc 6"/>
    <w:basedOn w:val="Normal"/>
    <w:next w:val="Normal"/>
    <w:autoRedefine/>
    <w:semiHidden/>
    <w:rsid w:val="00F379F0"/>
    <w:pPr>
      <w:ind w:left="1200"/>
    </w:pPr>
    <w:rPr>
      <w:rFonts w:ascii="Arial" w:eastAsia="Calibri" w:hAnsi="Arial" w:cs="Times New Roman"/>
      <w:szCs w:val="24"/>
    </w:rPr>
  </w:style>
  <w:style w:type="paragraph" w:styleId="INNH7">
    <w:name w:val="toc 7"/>
    <w:basedOn w:val="Normal"/>
    <w:next w:val="Normal"/>
    <w:autoRedefine/>
    <w:semiHidden/>
    <w:rsid w:val="00F379F0"/>
    <w:pPr>
      <w:ind w:left="1440"/>
    </w:pPr>
    <w:rPr>
      <w:rFonts w:ascii="Arial" w:eastAsia="Calibri" w:hAnsi="Arial" w:cs="Times New Roman"/>
      <w:szCs w:val="24"/>
    </w:rPr>
  </w:style>
  <w:style w:type="paragraph" w:styleId="INNH8">
    <w:name w:val="toc 8"/>
    <w:basedOn w:val="Normal"/>
    <w:next w:val="Normal"/>
    <w:autoRedefine/>
    <w:semiHidden/>
    <w:rsid w:val="00F379F0"/>
    <w:pPr>
      <w:ind w:left="1680"/>
    </w:pPr>
    <w:rPr>
      <w:rFonts w:ascii="Arial" w:eastAsia="Calibri" w:hAnsi="Arial" w:cs="Times New Roman"/>
      <w:szCs w:val="24"/>
    </w:rPr>
  </w:style>
  <w:style w:type="paragraph" w:styleId="INNH9">
    <w:name w:val="toc 9"/>
    <w:basedOn w:val="Normal"/>
    <w:next w:val="Normal"/>
    <w:autoRedefine/>
    <w:semiHidden/>
    <w:rsid w:val="00F379F0"/>
    <w:pPr>
      <w:ind w:left="1920"/>
    </w:pPr>
    <w:rPr>
      <w:rFonts w:ascii="Arial" w:eastAsia="Calibri" w:hAnsi="Arial" w:cs="Times New Roman"/>
      <w:szCs w:val="24"/>
    </w:rPr>
  </w:style>
  <w:style w:type="paragraph" w:customStyle="1" w:styleId="Kursiv">
    <w:name w:val="Kursiv"/>
    <w:basedOn w:val="Normal"/>
    <w:next w:val="Brdtekst"/>
    <w:rsid w:val="00F379F0"/>
    <w:pPr>
      <w:spacing w:before="120" w:after="60"/>
    </w:pPr>
    <w:rPr>
      <w:rFonts w:ascii="Arial" w:eastAsia="Calibri" w:hAnsi="Arial" w:cs="Times New Roman"/>
      <w:b/>
      <w:i/>
      <w:szCs w:val="24"/>
    </w:rPr>
  </w:style>
  <w:style w:type="paragraph" w:customStyle="1" w:styleId="Kvalitetssikring">
    <w:name w:val="Kvalitetssikring"/>
    <w:basedOn w:val="Brdtekst"/>
    <w:next w:val="Brdtekst"/>
    <w:rsid w:val="00F379F0"/>
    <w:pPr>
      <w:keepNext/>
      <w:spacing w:before="240"/>
    </w:pPr>
    <w:rPr>
      <w:b/>
    </w:rPr>
  </w:style>
  <w:style w:type="character" w:styleId="Merknadsreferanse">
    <w:name w:val="annotation reference"/>
    <w:basedOn w:val="Standardskriftforavsnitt"/>
    <w:uiPriority w:val="99"/>
    <w:semiHidden/>
    <w:rsid w:val="00F379F0"/>
    <w:rPr>
      <w:sz w:val="16"/>
    </w:rPr>
  </w:style>
  <w:style w:type="paragraph" w:styleId="Merknadstekst">
    <w:name w:val="annotation text"/>
    <w:basedOn w:val="Normal"/>
    <w:link w:val="MerknadstekstTegn"/>
    <w:uiPriority w:val="99"/>
    <w:semiHidden/>
    <w:rsid w:val="00F379F0"/>
    <w:rPr>
      <w:rFonts w:ascii="Arial" w:eastAsia="Calibri" w:hAnsi="Arial" w:cs="Times New Roman"/>
      <w:szCs w:val="24"/>
    </w:rPr>
  </w:style>
  <w:style w:type="character" w:customStyle="1" w:styleId="MerknadstekstTegn">
    <w:name w:val="Merknadstekst Tegn"/>
    <w:basedOn w:val="Standardskriftforavsnitt"/>
    <w:link w:val="Merknadstekst"/>
    <w:uiPriority w:val="99"/>
    <w:semiHidden/>
    <w:rsid w:val="00F379F0"/>
    <w:rPr>
      <w:rFonts w:ascii="Arial" w:eastAsia="Calibri" w:hAnsi="Arial" w:cs="Times New Roman"/>
      <w:sz w:val="20"/>
      <w:szCs w:val="24"/>
    </w:rPr>
  </w:style>
  <w:style w:type="character" w:styleId="Sidetall">
    <w:name w:val="page number"/>
    <w:basedOn w:val="Standardskriftforavsnitt"/>
    <w:rsid w:val="00F379F0"/>
  </w:style>
  <w:style w:type="paragraph" w:customStyle="1" w:styleId="Skrivfravh">
    <w:name w:val="Skriv fra v/h"/>
    <w:basedOn w:val="Brdtekst"/>
    <w:next w:val="Brdtekst"/>
    <w:rsid w:val="00F379F0"/>
    <w:pPr>
      <w:tabs>
        <w:tab w:val="right" w:pos="9072"/>
      </w:tabs>
    </w:pPr>
  </w:style>
  <w:style w:type="paragraph" w:customStyle="1" w:styleId="Tabelltekst">
    <w:name w:val="Tabelltekst"/>
    <w:rsid w:val="00F379F0"/>
    <w:pPr>
      <w:spacing w:before="40" w:after="40" w:line="240" w:lineRule="auto"/>
    </w:pPr>
    <w:rPr>
      <w:rFonts w:ascii="Arial" w:eastAsia="Times New Roman" w:hAnsi="Arial" w:cs="Times New Roman"/>
      <w:noProof/>
      <w:sz w:val="20"/>
      <w:szCs w:val="20"/>
      <w:lang w:eastAsia="nb-NO"/>
    </w:rPr>
  </w:style>
  <w:style w:type="paragraph" w:customStyle="1" w:styleId="Unummerert">
    <w:name w:val="Unummerert"/>
    <w:basedOn w:val="Brdtekst"/>
    <w:next w:val="Brdtekst"/>
    <w:rsid w:val="00F379F0"/>
    <w:pPr>
      <w:spacing w:before="120" w:after="60"/>
    </w:pPr>
    <w:rPr>
      <w:b/>
    </w:rPr>
  </w:style>
  <w:style w:type="paragraph" w:customStyle="1" w:styleId="Vedleggsoverskrift">
    <w:name w:val="Vedleggsoverskrift"/>
    <w:basedOn w:val="Brdtekst"/>
    <w:next w:val="Brdtekst"/>
    <w:rsid w:val="00F379F0"/>
    <w:pPr>
      <w:spacing w:before="8000"/>
      <w:jc w:val="right"/>
    </w:pPr>
    <w:rPr>
      <w:b/>
      <w:sz w:val="36"/>
    </w:rPr>
  </w:style>
  <w:style w:type="paragraph" w:styleId="Liste">
    <w:name w:val="List"/>
    <w:basedOn w:val="Brdtekst"/>
    <w:rsid w:val="00F379F0"/>
    <w:pPr>
      <w:spacing w:after="60"/>
    </w:pPr>
  </w:style>
  <w:style w:type="paragraph" w:styleId="Ingenmellomrom">
    <w:name w:val="No Spacing"/>
    <w:link w:val="IngenmellomromTegn"/>
    <w:uiPriority w:val="1"/>
    <w:qFormat/>
    <w:rsid w:val="00F379F0"/>
    <w:pPr>
      <w:spacing w:before="240" w:after="120" w:line="240" w:lineRule="auto"/>
      <w:ind w:left="431" w:hanging="431"/>
    </w:pPr>
    <w:rPr>
      <w:rFonts w:ascii="Calibri" w:eastAsia="Times New Roman" w:hAnsi="Calibri" w:cs="Times New Roman"/>
    </w:rPr>
  </w:style>
  <w:style w:type="character" w:customStyle="1" w:styleId="IngenmellomromTegn">
    <w:name w:val="Ingen mellomrom Tegn"/>
    <w:basedOn w:val="Standardskriftforavsnitt"/>
    <w:link w:val="Ingenmellomrom"/>
    <w:uiPriority w:val="1"/>
    <w:rsid w:val="00F379F0"/>
    <w:rPr>
      <w:rFonts w:ascii="Calibri" w:eastAsia="Times New Roman" w:hAnsi="Calibri" w:cs="Times New Roman"/>
    </w:rPr>
  </w:style>
  <w:style w:type="character" w:styleId="Boktittel">
    <w:name w:val="Book Title"/>
    <w:basedOn w:val="Standardskriftforavsnitt"/>
    <w:uiPriority w:val="33"/>
    <w:qFormat/>
    <w:rsid w:val="00F379F0"/>
    <w:rPr>
      <w:b/>
      <w:bCs/>
      <w:smallCaps/>
      <w:spacing w:val="5"/>
    </w:rPr>
  </w:style>
  <w:style w:type="table" w:styleId="Enkelttabell1">
    <w:name w:val="Table Simple 1"/>
    <w:basedOn w:val="Vanligtabell"/>
    <w:rsid w:val="00F379F0"/>
    <w:pPr>
      <w:spacing w:after="0" w:line="240" w:lineRule="auto"/>
    </w:pPr>
    <w:rPr>
      <w:rFonts w:ascii="Calibri" w:eastAsia="Times New Roman" w:hAnsi="Calibri" w:cs="Times New Roman"/>
      <w:sz w:val="20"/>
      <w:szCs w:val="20"/>
      <w:lang w:eastAsia="nb-N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Sterk">
    <w:name w:val="Strong"/>
    <w:basedOn w:val="Standardskriftforavsnitt"/>
    <w:uiPriority w:val="22"/>
    <w:qFormat/>
    <w:rsid w:val="00F379F0"/>
    <w:rPr>
      <w:b/>
      <w:bCs/>
    </w:rPr>
  </w:style>
  <w:style w:type="paragraph" w:styleId="Kommentaremne">
    <w:name w:val="annotation subject"/>
    <w:basedOn w:val="Merknadstekst"/>
    <w:next w:val="Merknadstekst"/>
    <w:link w:val="KommentaremneTegn"/>
    <w:rsid w:val="00F379F0"/>
    <w:rPr>
      <w:b/>
      <w:bCs/>
      <w:szCs w:val="20"/>
    </w:rPr>
  </w:style>
  <w:style w:type="character" w:customStyle="1" w:styleId="KommentaremneTegn">
    <w:name w:val="Kommentaremne Tegn"/>
    <w:basedOn w:val="MerknadstekstTegn"/>
    <w:link w:val="Kommentaremne"/>
    <w:rsid w:val="00F379F0"/>
    <w:rPr>
      <w:rFonts w:ascii="Arial" w:eastAsia="Calibri" w:hAnsi="Arial" w:cs="Times New Roman"/>
      <w:b/>
      <w:bCs/>
      <w:sz w:val="20"/>
      <w:szCs w:val="20"/>
    </w:rPr>
  </w:style>
  <w:style w:type="table" w:customStyle="1" w:styleId="AgendaKaupang">
    <w:name w:val="Agenda Kaupang"/>
    <w:basedOn w:val="Vanligtabell"/>
    <w:uiPriority w:val="99"/>
    <w:qFormat/>
    <w:rsid w:val="00F379F0"/>
    <w:pPr>
      <w:spacing w:after="0" w:line="240" w:lineRule="auto"/>
    </w:pPr>
    <w:rPr>
      <w:rFonts w:ascii="Arial" w:eastAsia="Times New Roman" w:hAnsi="Arial" w:cs="Times New Roman"/>
      <w:sz w:val="20"/>
      <w:szCs w:val="20"/>
      <w:lang w:eastAsia="nb-NO"/>
    </w:r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
    <w:tcPr>
      <w:shd w:val="clear" w:color="auto" w:fill="FFFFFF"/>
    </w:tcPr>
    <w:tblStylePr w:type="firstRow">
      <w:rPr>
        <w:b/>
        <w:color w:val="auto"/>
      </w:rPr>
      <w:tblPr/>
      <w:tcPr>
        <w:shd w:val="clear" w:color="auto" w:fill="5B9BD5" w:themeFill="accent1"/>
      </w:tcPr>
    </w:tblStylePr>
  </w:style>
  <w:style w:type="character" w:styleId="Utheving">
    <w:name w:val="Emphasis"/>
    <w:qFormat/>
    <w:rsid w:val="00F379F0"/>
    <w:rPr>
      <w:i/>
      <w:iCs/>
    </w:rPr>
  </w:style>
  <w:style w:type="paragraph" w:styleId="Sitat">
    <w:name w:val="Quote"/>
    <w:basedOn w:val="Normal"/>
    <w:next w:val="Normal"/>
    <w:link w:val="SitatTegn"/>
    <w:uiPriority w:val="29"/>
    <w:qFormat/>
    <w:rsid w:val="00F379F0"/>
    <w:rPr>
      <w:rFonts w:ascii="Arial" w:eastAsia="Calibri" w:hAnsi="Arial" w:cs="Times New Roman"/>
      <w:i/>
      <w:iCs/>
      <w:color w:val="000000" w:themeColor="text1"/>
      <w:szCs w:val="24"/>
    </w:rPr>
  </w:style>
  <w:style w:type="character" w:customStyle="1" w:styleId="SitatTegn">
    <w:name w:val="Sitat Tegn"/>
    <w:basedOn w:val="Standardskriftforavsnitt"/>
    <w:link w:val="Sitat"/>
    <w:uiPriority w:val="29"/>
    <w:rsid w:val="00F379F0"/>
    <w:rPr>
      <w:rFonts w:ascii="Arial" w:eastAsia="Calibri" w:hAnsi="Arial" w:cs="Times New Roman"/>
      <w:i/>
      <w:iCs/>
      <w:color w:val="000000" w:themeColor="text1"/>
      <w:sz w:val="20"/>
      <w:szCs w:val="24"/>
    </w:rPr>
  </w:style>
  <w:style w:type="paragraph" w:styleId="Sterktsitat">
    <w:name w:val="Intense Quote"/>
    <w:basedOn w:val="Normal"/>
    <w:next w:val="Normal"/>
    <w:link w:val="SterktsitatTegn"/>
    <w:uiPriority w:val="30"/>
    <w:qFormat/>
    <w:rsid w:val="00F379F0"/>
    <w:pPr>
      <w:pBdr>
        <w:bottom w:val="single" w:sz="4" w:space="4" w:color="5B9BD5" w:themeColor="accent1"/>
      </w:pBdr>
      <w:spacing w:before="200" w:after="280"/>
      <w:ind w:left="936" w:right="936"/>
    </w:pPr>
    <w:rPr>
      <w:rFonts w:ascii="Arial" w:eastAsia="Calibri" w:hAnsi="Arial" w:cs="Times New Roman"/>
      <w:b/>
      <w:bCs/>
      <w:i/>
      <w:iCs/>
      <w:color w:val="5B9BD5" w:themeColor="accent1"/>
      <w:szCs w:val="24"/>
    </w:rPr>
  </w:style>
  <w:style w:type="character" w:customStyle="1" w:styleId="SterktsitatTegn">
    <w:name w:val="Sterkt sitat Tegn"/>
    <w:basedOn w:val="Standardskriftforavsnitt"/>
    <w:link w:val="Sterktsitat"/>
    <w:uiPriority w:val="30"/>
    <w:rsid w:val="00F379F0"/>
    <w:rPr>
      <w:rFonts w:ascii="Arial" w:eastAsia="Calibri" w:hAnsi="Arial" w:cs="Times New Roman"/>
      <w:b/>
      <w:bCs/>
      <w:i/>
      <w:iCs/>
      <w:color w:val="5B9BD5" w:themeColor="accent1"/>
      <w:sz w:val="20"/>
      <w:szCs w:val="24"/>
    </w:rPr>
  </w:style>
  <w:style w:type="character" w:styleId="Svakutheving">
    <w:name w:val="Subtle Emphasis"/>
    <w:uiPriority w:val="19"/>
    <w:qFormat/>
    <w:rsid w:val="00F379F0"/>
    <w:rPr>
      <w:i/>
      <w:iCs/>
      <w:color w:val="808080" w:themeColor="text1" w:themeTint="7F"/>
    </w:rPr>
  </w:style>
  <w:style w:type="character" w:styleId="Sterkutheving">
    <w:name w:val="Intense Emphasis"/>
    <w:uiPriority w:val="21"/>
    <w:qFormat/>
    <w:rsid w:val="00F379F0"/>
    <w:rPr>
      <w:b/>
      <w:bCs/>
      <w:i/>
      <w:iCs/>
      <w:color w:val="5B9BD5" w:themeColor="accent1"/>
    </w:rPr>
  </w:style>
  <w:style w:type="character" w:styleId="Svakreferanse">
    <w:name w:val="Subtle Reference"/>
    <w:uiPriority w:val="31"/>
    <w:qFormat/>
    <w:rsid w:val="00F379F0"/>
    <w:rPr>
      <w:smallCaps/>
      <w:color w:val="ED7D31" w:themeColor="accent2"/>
      <w:u w:val="single"/>
    </w:rPr>
  </w:style>
  <w:style w:type="character" w:styleId="Sterkreferanse">
    <w:name w:val="Intense Reference"/>
    <w:uiPriority w:val="32"/>
    <w:qFormat/>
    <w:rsid w:val="00F379F0"/>
    <w:rPr>
      <w:b/>
      <w:bCs/>
      <w:smallCaps/>
      <w:color w:val="ED7D31" w:themeColor="accent2"/>
      <w:spacing w:val="5"/>
      <w:u w:val="single"/>
    </w:rPr>
  </w:style>
  <w:style w:type="character" w:customStyle="1" w:styleId="ListeavsnittTegn">
    <w:name w:val="Listeavsnitt Tegn"/>
    <w:basedOn w:val="Standardskriftforavsnitt"/>
    <w:link w:val="Listeavsnitt"/>
    <w:uiPriority w:val="34"/>
    <w:locked/>
    <w:rsid w:val="00F379F0"/>
    <w:rPr>
      <w:sz w:val="20"/>
    </w:rPr>
  </w:style>
  <w:style w:type="paragraph" w:customStyle="1" w:styleId="Default">
    <w:name w:val="Default"/>
    <w:rsid w:val="00F379F0"/>
    <w:pPr>
      <w:autoSpaceDE w:val="0"/>
      <w:autoSpaceDN w:val="0"/>
      <w:adjustRightInd w:val="0"/>
      <w:spacing w:after="0" w:line="240" w:lineRule="auto"/>
    </w:pPr>
    <w:rPr>
      <w:rFonts w:ascii="Calibri" w:eastAsia="Times New Roman" w:hAnsi="Calibri" w:cs="Calibri"/>
      <w:color w:val="000000"/>
      <w:sz w:val="24"/>
      <w:szCs w:val="24"/>
      <w:lang w:eastAsia="nb-NO"/>
    </w:rPr>
  </w:style>
  <w:style w:type="paragraph" w:styleId="NormalWeb">
    <w:name w:val="Normal (Web)"/>
    <w:basedOn w:val="Normal"/>
    <w:uiPriority w:val="99"/>
    <w:semiHidden/>
    <w:unhideWhenUsed/>
    <w:rsid w:val="002E113D"/>
    <w:pPr>
      <w:spacing w:before="100" w:beforeAutospacing="1" w:after="100" w:afterAutospacing="1" w:line="240" w:lineRule="auto"/>
    </w:pPr>
    <w:rPr>
      <w:rFonts w:ascii="Times New Roman" w:eastAsia="Times New Roman" w:hAnsi="Times New Roman" w:cs="Times New Roman"/>
      <w:sz w:val="24"/>
      <w:szCs w:val="24"/>
      <w:lang w:eastAsia="nb-NO"/>
    </w:rPr>
  </w:style>
  <w:style w:type="table" w:customStyle="1" w:styleId="AgendaKaupang1">
    <w:name w:val="Agenda Kaupang1"/>
    <w:basedOn w:val="Vanligtabell"/>
    <w:next w:val="Tabellrutenett"/>
    <w:uiPriority w:val="59"/>
    <w:rsid w:val="006C3903"/>
    <w:pPr>
      <w:spacing w:after="0" w:line="240" w:lineRule="auto"/>
    </w:pPr>
    <w:rPr>
      <w:rFonts w:ascii="Arial" w:eastAsia="Times New Roman" w:hAnsi="Arial" w:cs="Times New Roman"/>
      <w:sz w:val="20"/>
      <w:szCs w:val="20"/>
      <w:lang w:eastAsia="nb-NO"/>
    </w:rPr>
    <w:tblPr>
      <w:tblBorders>
        <w:top w:val="single" w:sz="4" w:space="0" w:color="97C1E0"/>
        <w:left w:val="single" w:sz="4" w:space="0" w:color="97C1E0"/>
        <w:bottom w:val="single" w:sz="4" w:space="0" w:color="97C1E0"/>
        <w:right w:val="single" w:sz="4" w:space="0" w:color="97C1E0"/>
        <w:insideH w:val="single" w:sz="4" w:space="0" w:color="97C1E0"/>
        <w:insideV w:val="single" w:sz="4" w:space="0" w:color="97C1E0"/>
      </w:tblBorders>
    </w:tblPr>
    <w:tblStylePr w:type="firstRow">
      <w:rPr>
        <w:b/>
      </w:rPr>
      <w:tblPr/>
      <w:tcPr>
        <w:shd w:val="clear" w:color="auto" w:fill="97C1E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80766">
      <w:bodyDiv w:val="1"/>
      <w:marLeft w:val="0"/>
      <w:marRight w:val="0"/>
      <w:marTop w:val="0"/>
      <w:marBottom w:val="0"/>
      <w:divBdr>
        <w:top w:val="none" w:sz="0" w:space="0" w:color="auto"/>
        <w:left w:val="none" w:sz="0" w:space="0" w:color="auto"/>
        <w:bottom w:val="none" w:sz="0" w:space="0" w:color="auto"/>
        <w:right w:val="none" w:sz="0" w:space="0" w:color="auto"/>
      </w:divBdr>
    </w:div>
    <w:div w:id="194973483">
      <w:bodyDiv w:val="1"/>
      <w:marLeft w:val="0"/>
      <w:marRight w:val="0"/>
      <w:marTop w:val="0"/>
      <w:marBottom w:val="0"/>
      <w:divBdr>
        <w:top w:val="none" w:sz="0" w:space="0" w:color="auto"/>
        <w:left w:val="none" w:sz="0" w:space="0" w:color="auto"/>
        <w:bottom w:val="none" w:sz="0" w:space="0" w:color="auto"/>
        <w:right w:val="none" w:sz="0" w:space="0" w:color="auto"/>
      </w:divBdr>
    </w:div>
    <w:div w:id="207104982">
      <w:bodyDiv w:val="1"/>
      <w:marLeft w:val="0"/>
      <w:marRight w:val="0"/>
      <w:marTop w:val="0"/>
      <w:marBottom w:val="0"/>
      <w:divBdr>
        <w:top w:val="none" w:sz="0" w:space="0" w:color="auto"/>
        <w:left w:val="none" w:sz="0" w:space="0" w:color="auto"/>
        <w:bottom w:val="none" w:sz="0" w:space="0" w:color="auto"/>
        <w:right w:val="none" w:sz="0" w:space="0" w:color="auto"/>
      </w:divBdr>
    </w:div>
    <w:div w:id="269817391">
      <w:bodyDiv w:val="1"/>
      <w:marLeft w:val="0"/>
      <w:marRight w:val="0"/>
      <w:marTop w:val="0"/>
      <w:marBottom w:val="0"/>
      <w:divBdr>
        <w:top w:val="none" w:sz="0" w:space="0" w:color="auto"/>
        <w:left w:val="none" w:sz="0" w:space="0" w:color="auto"/>
        <w:bottom w:val="none" w:sz="0" w:space="0" w:color="auto"/>
        <w:right w:val="none" w:sz="0" w:space="0" w:color="auto"/>
      </w:divBdr>
    </w:div>
    <w:div w:id="289827978">
      <w:bodyDiv w:val="1"/>
      <w:marLeft w:val="0"/>
      <w:marRight w:val="0"/>
      <w:marTop w:val="0"/>
      <w:marBottom w:val="0"/>
      <w:divBdr>
        <w:top w:val="none" w:sz="0" w:space="0" w:color="auto"/>
        <w:left w:val="none" w:sz="0" w:space="0" w:color="auto"/>
        <w:bottom w:val="none" w:sz="0" w:space="0" w:color="auto"/>
        <w:right w:val="none" w:sz="0" w:space="0" w:color="auto"/>
      </w:divBdr>
    </w:div>
    <w:div w:id="372733560">
      <w:bodyDiv w:val="1"/>
      <w:marLeft w:val="0"/>
      <w:marRight w:val="0"/>
      <w:marTop w:val="0"/>
      <w:marBottom w:val="0"/>
      <w:divBdr>
        <w:top w:val="none" w:sz="0" w:space="0" w:color="auto"/>
        <w:left w:val="none" w:sz="0" w:space="0" w:color="auto"/>
        <w:bottom w:val="none" w:sz="0" w:space="0" w:color="auto"/>
        <w:right w:val="none" w:sz="0" w:space="0" w:color="auto"/>
      </w:divBdr>
    </w:div>
    <w:div w:id="395396968">
      <w:bodyDiv w:val="1"/>
      <w:marLeft w:val="0"/>
      <w:marRight w:val="0"/>
      <w:marTop w:val="0"/>
      <w:marBottom w:val="0"/>
      <w:divBdr>
        <w:top w:val="none" w:sz="0" w:space="0" w:color="auto"/>
        <w:left w:val="none" w:sz="0" w:space="0" w:color="auto"/>
        <w:bottom w:val="none" w:sz="0" w:space="0" w:color="auto"/>
        <w:right w:val="none" w:sz="0" w:space="0" w:color="auto"/>
      </w:divBdr>
    </w:div>
    <w:div w:id="571156255">
      <w:bodyDiv w:val="1"/>
      <w:marLeft w:val="0"/>
      <w:marRight w:val="0"/>
      <w:marTop w:val="0"/>
      <w:marBottom w:val="0"/>
      <w:divBdr>
        <w:top w:val="none" w:sz="0" w:space="0" w:color="auto"/>
        <w:left w:val="none" w:sz="0" w:space="0" w:color="auto"/>
        <w:bottom w:val="none" w:sz="0" w:space="0" w:color="auto"/>
        <w:right w:val="none" w:sz="0" w:space="0" w:color="auto"/>
      </w:divBdr>
    </w:div>
    <w:div w:id="581837606">
      <w:bodyDiv w:val="1"/>
      <w:marLeft w:val="0"/>
      <w:marRight w:val="0"/>
      <w:marTop w:val="0"/>
      <w:marBottom w:val="0"/>
      <w:divBdr>
        <w:top w:val="none" w:sz="0" w:space="0" w:color="auto"/>
        <w:left w:val="none" w:sz="0" w:space="0" w:color="auto"/>
        <w:bottom w:val="none" w:sz="0" w:space="0" w:color="auto"/>
        <w:right w:val="none" w:sz="0" w:space="0" w:color="auto"/>
      </w:divBdr>
    </w:div>
    <w:div w:id="622930828">
      <w:bodyDiv w:val="1"/>
      <w:marLeft w:val="0"/>
      <w:marRight w:val="0"/>
      <w:marTop w:val="0"/>
      <w:marBottom w:val="0"/>
      <w:divBdr>
        <w:top w:val="none" w:sz="0" w:space="0" w:color="auto"/>
        <w:left w:val="none" w:sz="0" w:space="0" w:color="auto"/>
        <w:bottom w:val="none" w:sz="0" w:space="0" w:color="auto"/>
        <w:right w:val="none" w:sz="0" w:space="0" w:color="auto"/>
      </w:divBdr>
      <w:divsChild>
        <w:div w:id="19551459">
          <w:marLeft w:val="446"/>
          <w:marRight w:val="0"/>
          <w:marTop w:val="240"/>
          <w:marBottom w:val="0"/>
          <w:divBdr>
            <w:top w:val="none" w:sz="0" w:space="0" w:color="auto"/>
            <w:left w:val="none" w:sz="0" w:space="0" w:color="auto"/>
            <w:bottom w:val="none" w:sz="0" w:space="0" w:color="auto"/>
            <w:right w:val="none" w:sz="0" w:space="0" w:color="auto"/>
          </w:divBdr>
        </w:div>
      </w:divsChild>
    </w:div>
    <w:div w:id="640382566">
      <w:bodyDiv w:val="1"/>
      <w:marLeft w:val="0"/>
      <w:marRight w:val="0"/>
      <w:marTop w:val="0"/>
      <w:marBottom w:val="0"/>
      <w:divBdr>
        <w:top w:val="none" w:sz="0" w:space="0" w:color="auto"/>
        <w:left w:val="none" w:sz="0" w:space="0" w:color="auto"/>
        <w:bottom w:val="none" w:sz="0" w:space="0" w:color="auto"/>
        <w:right w:val="none" w:sz="0" w:space="0" w:color="auto"/>
      </w:divBdr>
    </w:div>
    <w:div w:id="708382989">
      <w:bodyDiv w:val="1"/>
      <w:marLeft w:val="0"/>
      <w:marRight w:val="0"/>
      <w:marTop w:val="0"/>
      <w:marBottom w:val="0"/>
      <w:divBdr>
        <w:top w:val="none" w:sz="0" w:space="0" w:color="auto"/>
        <w:left w:val="none" w:sz="0" w:space="0" w:color="auto"/>
        <w:bottom w:val="none" w:sz="0" w:space="0" w:color="auto"/>
        <w:right w:val="none" w:sz="0" w:space="0" w:color="auto"/>
      </w:divBdr>
    </w:div>
    <w:div w:id="719213060">
      <w:bodyDiv w:val="1"/>
      <w:marLeft w:val="0"/>
      <w:marRight w:val="0"/>
      <w:marTop w:val="0"/>
      <w:marBottom w:val="0"/>
      <w:divBdr>
        <w:top w:val="none" w:sz="0" w:space="0" w:color="auto"/>
        <w:left w:val="none" w:sz="0" w:space="0" w:color="auto"/>
        <w:bottom w:val="none" w:sz="0" w:space="0" w:color="auto"/>
        <w:right w:val="none" w:sz="0" w:space="0" w:color="auto"/>
      </w:divBdr>
    </w:div>
    <w:div w:id="771708914">
      <w:bodyDiv w:val="1"/>
      <w:marLeft w:val="0"/>
      <w:marRight w:val="0"/>
      <w:marTop w:val="0"/>
      <w:marBottom w:val="0"/>
      <w:divBdr>
        <w:top w:val="none" w:sz="0" w:space="0" w:color="auto"/>
        <w:left w:val="none" w:sz="0" w:space="0" w:color="auto"/>
        <w:bottom w:val="none" w:sz="0" w:space="0" w:color="auto"/>
        <w:right w:val="none" w:sz="0" w:space="0" w:color="auto"/>
      </w:divBdr>
    </w:div>
    <w:div w:id="785928659">
      <w:bodyDiv w:val="1"/>
      <w:marLeft w:val="0"/>
      <w:marRight w:val="0"/>
      <w:marTop w:val="0"/>
      <w:marBottom w:val="0"/>
      <w:divBdr>
        <w:top w:val="none" w:sz="0" w:space="0" w:color="auto"/>
        <w:left w:val="none" w:sz="0" w:space="0" w:color="auto"/>
        <w:bottom w:val="none" w:sz="0" w:space="0" w:color="auto"/>
        <w:right w:val="none" w:sz="0" w:space="0" w:color="auto"/>
      </w:divBdr>
    </w:div>
    <w:div w:id="805396111">
      <w:bodyDiv w:val="1"/>
      <w:marLeft w:val="0"/>
      <w:marRight w:val="0"/>
      <w:marTop w:val="0"/>
      <w:marBottom w:val="0"/>
      <w:divBdr>
        <w:top w:val="none" w:sz="0" w:space="0" w:color="auto"/>
        <w:left w:val="none" w:sz="0" w:space="0" w:color="auto"/>
        <w:bottom w:val="none" w:sz="0" w:space="0" w:color="auto"/>
        <w:right w:val="none" w:sz="0" w:space="0" w:color="auto"/>
      </w:divBdr>
    </w:div>
    <w:div w:id="866409395">
      <w:bodyDiv w:val="1"/>
      <w:marLeft w:val="0"/>
      <w:marRight w:val="0"/>
      <w:marTop w:val="0"/>
      <w:marBottom w:val="0"/>
      <w:divBdr>
        <w:top w:val="none" w:sz="0" w:space="0" w:color="auto"/>
        <w:left w:val="none" w:sz="0" w:space="0" w:color="auto"/>
        <w:bottom w:val="none" w:sz="0" w:space="0" w:color="auto"/>
        <w:right w:val="none" w:sz="0" w:space="0" w:color="auto"/>
      </w:divBdr>
    </w:div>
    <w:div w:id="900865249">
      <w:bodyDiv w:val="1"/>
      <w:marLeft w:val="0"/>
      <w:marRight w:val="0"/>
      <w:marTop w:val="0"/>
      <w:marBottom w:val="0"/>
      <w:divBdr>
        <w:top w:val="none" w:sz="0" w:space="0" w:color="auto"/>
        <w:left w:val="none" w:sz="0" w:space="0" w:color="auto"/>
        <w:bottom w:val="none" w:sz="0" w:space="0" w:color="auto"/>
        <w:right w:val="none" w:sz="0" w:space="0" w:color="auto"/>
      </w:divBdr>
    </w:div>
    <w:div w:id="951060944">
      <w:bodyDiv w:val="1"/>
      <w:marLeft w:val="0"/>
      <w:marRight w:val="0"/>
      <w:marTop w:val="0"/>
      <w:marBottom w:val="0"/>
      <w:divBdr>
        <w:top w:val="none" w:sz="0" w:space="0" w:color="auto"/>
        <w:left w:val="none" w:sz="0" w:space="0" w:color="auto"/>
        <w:bottom w:val="none" w:sz="0" w:space="0" w:color="auto"/>
        <w:right w:val="none" w:sz="0" w:space="0" w:color="auto"/>
      </w:divBdr>
    </w:div>
    <w:div w:id="951324796">
      <w:bodyDiv w:val="1"/>
      <w:marLeft w:val="0"/>
      <w:marRight w:val="0"/>
      <w:marTop w:val="0"/>
      <w:marBottom w:val="0"/>
      <w:divBdr>
        <w:top w:val="none" w:sz="0" w:space="0" w:color="auto"/>
        <w:left w:val="none" w:sz="0" w:space="0" w:color="auto"/>
        <w:bottom w:val="none" w:sz="0" w:space="0" w:color="auto"/>
        <w:right w:val="none" w:sz="0" w:space="0" w:color="auto"/>
      </w:divBdr>
    </w:div>
    <w:div w:id="1005280870">
      <w:bodyDiv w:val="1"/>
      <w:marLeft w:val="0"/>
      <w:marRight w:val="0"/>
      <w:marTop w:val="0"/>
      <w:marBottom w:val="0"/>
      <w:divBdr>
        <w:top w:val="none" w:sz="0" w:space="0" w:color="auto"/>
        <w:left w:val="none" w:sz="0" w:space="0" w:color="auto"/>
        <w:bottom w:val="none" w:sz="0" w:space="0" w:color="auto"/>
        <w:right w:val="none" w:sz="0" w:space="0" w:color="auto"/>
      </w:divBdr>
      <w:divsChild>
        <w:div w:id="1633173747">
          <w:marLeft w:val="446"/>
          <w:marRight w:val="0"/>
          <w:marTop w:val="240"/>
          <w:marBottom w:val="0"/>
          <w:divBdr>
            <w:top w:val="none" w:sz="0" w:space="0" w:color="auto"/>
            <w:left w:val="none" w:sz="0" w:space="0" w:color="auto"/>
            <w:bottom w:val="none" w:sz="0" w:space="0" w:color="auto"/>
            <w:right w:val="none" w:sz="0" w:space="0" w:color="auto"/>
          </w:divBdr>
        </w:div>
      </w:divsChild>
    </w:div>
    <w:div w:id="1404140939">
      <w:bodyDiv w:val="1"/>
      <w:marLeft w:val="0"/>
      <w:marRight w:val="0"/>
      <w:marTop w:val="0"/>
      <w:marBottom w:val="0"/>
      <w:divBdr>
        <w:top w:val="none" w:sz="0" w:space="0" w:color="auto"/>
        <w:left w:val="none" w:sz="0" w:space="0" w:color="auto"/>
        <w:bottom w:val="none" w:sz="0" w:space="0" w:color="auto"/>
        <w:right w:val="none" w:sz="0" w:space="0" w:color="auto"/>
      </w:divBdr>
      <w:divsChild>
        <w:div w:id="271402584">
          <w:marLeft w:val="446"/>
          <w:marRight w:val="0"/>
          <w:marTop w:val="240"/>
          <w:marBottom w:val="0"/>
          <w:divBdr>
            <w:top w:val="none" w:sz="0" w:space="0" w:color="auto"/>
            <w:left w:val="none" w:sz="0" w:space="0" w:color="auto"/>
            <w:bottom w:val="none" w:sz="0" w:space="0" w:color="auto"/>
            <w:right w:val="none" w:sz="0" w:space="0" w:color="auto"/>
          </w:divBdr>
        </w:div>
        <w:div w:id="94907823">
          <w:marLeft w:val="1411"/>
          <w:marRight w:val="0"/>
          <w:marTop w:val="240"/>
          <w:marBottom w:val="0"/>
          <w:divBdr>
            <w:top w:val="none" w:sz="0" w:space="0" w:color="auto"/>
            <w:left w:val="none" w:sz="0" w:space="0" w:color="auto"/>
            <w:bottom w:val="none" w:sz="0" w:space="0" w:color="auto"/>
            <w:right w:val="none" w:sz="0" w:space="0" w:color="auto"/>
          </w:divBdr>
        </w:div>
        <w:div w:id="1744529332">
          <w:marLeft w:val="1411"/>
          <w:marRight w:val="0"/>
          <w:marTop w:val="240"/>
          <w:marBottom w:val="0"/>
          <w:divBdr>
            <w:top w:val="none" w:sz="0" w:space="0" w:color="auto"/>
            <w:left w:val="none" w:sz="0" w:space="0" w:color="auto"/>
            <w:bottom w:val="none" w:sz="0" w:space="0" w:color="auto"/>
            <w:right w:val="none" w:sz="0" w:space="0" w:color="auto"/>
          </w:divBdr>
        </w:div>
        <w:div w:id="1864509387">
          <w:marLeft w:val="1411"/>
          <w:marRight w:val="0"/>
          <w:marTop w:val="240"/>
          <w:marBottom w:val="0"/>
          <w:divBdr>
            <w:top w:val="none" w:sz="0" w:space="0" w:color="auto"/>
            <w:left w:val="none" w:sz="0" w:space="0" w:color="auto"/>
            <w:bottom w:val="none" w:sz="0" w:space="0" w:color="auto"/>
            <w:right w:val="none" w:sz="0" w:space="0" w:color="auto"/>
          </w:divBdr>
        </w:div>
        <w:div w:id="19596547">
          <w:marLeft w:val="1411"/>
          <w:marRight w:val="0"/>
          <w:marTop w:val="240"/>
          <w:marBottom w:val="0"/>
          <w:divBdr>
            <w:top w:val="none" w:sz="0" w:space="0" w:color="auto"/>
            <w:left w:val="none" w:sz="0" w:space="0" w:color="auto"/>
            <w:bottom w:val="none" w:sz="0" w:space="0" w:color="auto"/>
            <w:right w:val="none" w:sz="0" w:space="0" w:color="auto"/>
          </w:divBdr>
        </w:div>
      </w:divsChild>
    </w:div>
    <w:div w:id="1538935324">
      <w:bodyDiv w:val="1"/>
      <w:marLeft w:val="0"/>
      <w:marRight w:val="0"/>
      <w:marTop w:val="0"/>
      <w:marBottom w:val="0"/>
      <w:divBdr>
        <w:top w:val="none" w:sz="0" w:space="0" w:color="auto"/>
        <w:left w:val="none" w:sz="0" w:space="0" w:color="auto"/>
        <w:bottom w:val="none" w:sz="0" w:space="0" w:color="auto"/>
        <w:right w:val="none" w:sz="0" w:space="0" w:color="auto"/>
      </w:divBdr>
    </w:div>
    <w:div w:id="1607611788">
      <w:bodyDiv w:val="1"/>
      <w:marLeft w:val="0"/>
      <w:marRight w:val="0"/>
      <w:marTop w:val="0"/>
      <w:marBottom w:val="0"/>
      <w:divBdr>
        <w:top w:val="none" w:sz="0" w:space="0" w:color="auto"/>
        <w:left w:val="none" w:sz="0" w:space="0" w:color="auto"/>
        <w:bottom w:val="none" w:sz="0" w:space="0" w:color="auto"/>
        <w:right w:val="none" w:sz="0" w:space="0" w:color="auto"/>
      </w:divBdr>
      <w:divsChild>
        <w:div w:id="1300962538">
          <w:marLeft w:val="446"/>
          <w:marRight w:val="0"/>
          <w:marTop w:val="240"/>
          <w:marBottom w:val="0"/>
          <w:divBdr>
            <w:top w:val="none" w:sz="0" w:space="0" w:color="auto"/>
            <w:left w:val="none" w:sz="0" w:space="0" w:color="auto"/>
            <w:bottom w:val="none" w:sz="0" w:space="0" w:color="auto"/>
            <w:right w:val="none" w:sz="0" w:space="0" w:color="auto"/>
          </w:divBdr>
        </w:div>
        <w:div w:id="1023825016">
          <w:marLeft w:val="446"/>
          <w:marRight w:val="0"/>
          <w:marTop w:val="240"/>
          <w:marBottom w:val="0"/>
          <w:divBdr>
            <w:top w:val="none" w:sz="0" w:space="0" w:color="auto"/>
            <w:left w:val="none" w:sz="0" w:space="0" w:color="auto"/>
            <w:bottom w:val="none" w:sz="0" w:space="0" w:color="auto"/>
            <w:right w:val="none" w:sz="0" w:space="0" w:color="auto"/>
          </w:divBdr>
        </w:div>
        <w:div w:id="1787118522">
          <w:marLeft w:val="446"/>
          <w:marRight w:val="0"/>
          <w:marTop w:val="240"/>
          <w:marBottom w:val="0"/>
          <w:divBdr>
            <w:top w:val="none" w:sz="0" w:space="0" w:color="auto"/>
            <w:left w:val="none" w:sz="0" w:space="0" w:color="auto"/>
            <w:bottom w:val="none" w:sz="0" w:space="0" w:color="auto"/>
            <w:right w:val="none" w:sz="0" w:space="0" w:color="auto"/>
          </w:divBdr>
        </w:div>
      </w:divsChild>
    </w:div>
    <w:div w:id="1616449064">
      <w:bodyDiv w:val="1"/>
      <w:marLeft w:val="0"/>
      <w:marRight w:val="0"/>
      <w:marTop w:val="0"/>
      <w:marBottom w:val="0"/>
      <w:divBdr>
        <w:top w:val="none" w:sz="0" w:space="0" w:color="auto"/>
        <w:left w:val="none" w:sz="0" w:space="0" w:color="auto"/>
        <w:bottom w:val="none" w:sz="0" w:space="0" w:color="auto"/>
        <w:right w:val="none" w:sz="0" w:space="0" w:color="auto"/>
      </w:divBdr>
      <w:divsChild>
        <w:div w:id="506947861">
          <w:marLeft w:val="446"/>
          <w:marRight w:val="0"/>
          <w:marTop w:val="240"/>
          <w:marBottom w:val="0"/>
          <w:divBdr>
            <w:top w:val="none" w:sz="0" w:space="0" w:color="auto"/>
            <w:left w:val="none" w:sz="0" w:space="0" w:color="auto"/>
            <w:bottom w:val="none" w:sz="0" w:space="0" w:color="auto"/>
            <w:right w:val="none" w:sz="0" w:space="0" w:color="auto"/>
          </w:divBdr>
        </w:div>
        <w:div w:id="903299175">
          <w:marLeft w:val="446"/>
          <w:marRight w:val="0"/>
          <w:marTop w:val="240"/>
          <w:marBottom w:val="0"/>
          <w:divBdr>
            <w:top w:val="none" w:sz="0" w:space="0" w:color="auto"/>
            <w:left w:val="none" w:sz="0" w:space="0" w:color="auto"/>
            <w:bottom w:val="none" w:sz="0" w:space="0" w:color="auto"/>
            <w:right w:val="none" w:sz="0" w:space="0" w:color="auto"/>
          </w:divBdr>
        </w:div>
        <w:div w:id="2097242121">
          <w:marLeft w:val="446"/>
          <w:marRight w:val="0"/>
          <w:marTop w:val="240"/>
          <w:marBottom w:val="0"/>
          <w:divBdr>
            <w:top w:val="none" w:sz="0" w:space="0" w:color="auto"/>
            <w:left w:val="none" w:sz="0" w:space="0" w:color="auto"/>
            <w:bottom w:val="none" w:sz="0" w:space="0" w:color="auto"/>
            <w:right w:val="none" w:sz="0" w:space="0" w:color="auto"/>
          </w:divBdr>
        </w:div>
      </w:divsChild>
    </w:div>
    <w:div w:id="1628319465">
      <w:bodyDiv w:val="1"/>
      <w:marLeft w:val="0"/>
      <w:marRight w:val="0"/>
      <w:marTop w:val="0"/>
      <w:marBottom w:val="0"/>
      <w:divBdr>
        <w:top w:val="none" w:sz="0" w:space="0" w:color="auto"/>
        <w:left w:val="none" w:sz="0" w:space="0" w:color="auto"/>
        <w:bottom w:val="none" w:sz="0" w:space="0" w:color="auto"/>
        <w:right w:val="none" w:sz="0" w:space="0" w:color="auto"/>
      </w:divBdr>
      <w:divsChild>
        <w:div w:id="1413626416">
          <w:marLeft w:val="446"/>
          <w:marRight w:val="0"/>
          <w:marTop w:val="240"/>
          <w:marBottom w:val="0"/>
          <w:divBdr>
            <w:top w:val="none" w:sz="0" w:space="0" w:color="auto"/>
            <w:left w:val="none" w:sz="0" w:space="0" w:color="auto"/>
            <w:bottom w:val="none" w:sz="0" w:space="0" w:color="auto"/>
            <w:right w:val="none" w:sz="0" w:space="0" w:color="auto"/>
          </w:divBdr>
        </w:div>
        <w:div w:id="336661673">
          <w:marLeft w:val="446"/>
          <w:marRight w:val="0"/>
          <w:marTop w:val="240"/>
          <w:marBottom w:val="0"/>
          <w:divBdr>
            <w:top w:val="none" w:sz="0" w:space="0" w:color="auto"/>
            <w:left w:val="none" w:sz="0" w:space="0" w:color="auto"/>
            <w:bottom w:val="none" w:sz="0" w:space="0" w:color="auto"/>
            <w:right w:val="none" w:sz="0" w:space="0" w:color="auto"/>
          </w:divBdr>
        </w:div>
        <w:div w:id="632560411">
          <w:marLeft w:val="446"/>
          <w:marRight w:val="0"/>
          <w:marTop w:val="240"/>
          <w:marBottom w:val="0"/>
          <w:divBdr>
            <w:top w:val="none" w:sz="0" w:space="0" w:color="auto"/>
            <w:left w:val="none" w:sz="0" w:space="0" w:color="auto"/>
            <w:bottom w:val="none" w:sz="0" w:space="0" w:color="auto"/>
            <w:right w:val="none" w:sz="0" w:space="0" w:color="auto"/>
          </w:divBdr>
        </w:div>
        <w:div w:id="1986084880">
          <w:marLeft w:val="446"/>
          <w:marRight w:val="0"/>
          <w:marTop w:val="240"/>
          <w:marBottom w:val="0"/>
          <w:divBdr>
            <w:top w:val="none" w:sz="0" w:space="0" w:color="auto"/>
            <w:left w:val="none" w:sz="0" w:space="0" w:color="auto"/>
            <w:bottom w:val="none" w:sz="0" w:space="0" w:color="auto"/>
            <w:right w:val="none" w:sz="0" w:space="0" w:color="auto"/>
          </w:divBdr>
        </w:div>
        <w:div w:id="11032077">
          <w:marLeft w:val="446"/>
          <w:marRight w:val="0"/>
          <w:marTop w:val="240"/>
          <w:marBottom w:val="0"/>
          <w:divBdr>
            <w:top w:val="none" w:sz="0" w:space="0" w:color="auto"/>
            <w:left w:val="none" w:sz="0" w:space="0" w:color="auto"/>
            <w:bottom w:val="none" w:sz="0" w:space="0" w:color="auto"/>
            <w:right w:val="none" w:sz="0" w:space="0" w:color="auto"/>
          </w:divBdr>
        </w:div>
        <w:div w:id="314384965">
          <w:marLeft w:val="1411"/>
          <w:marRight w:val="0"/>
          <w:marTop w:val="240"/>
          <w:marBottom w:val="0"/>
          <w:divBdr>
            <w:top w:val="none" w:sz="0" w:space="0" w:color="auto"/>
            <w:left w:val="none" w:sz="0" w:space="0" w:color="auto"/>
            <w:bottom w:val="none" w:sz="0" w:space="0" w:color="auto"/>
            <w:right w:val="none" w:sz="0" w:space="0" w:color="auto"/>
          </w:divBdr>
        </w:div>
        <w:div w:id="624970197">
          <w:marLeft w:val="1411"/>
          <w:marRight w:val="0"/>
          <w:marTop w:val="240"/>
          <w:marBottom w:val="0"/>
          <w:divBdr>
            <w:top w:val="none" w:sz="0" w:space="0" w:color="auto"/>
            <w:left w:val="none" w:sz="0" w:space="0" w:color="auto"/>
            <w:bottom w:val="none" w:sz="0" w:space="0" w:color="auto"/>
            <w:right w:val="none" w:sz="0" w:space="0" w:color="auto"/>
          </w:divBdr>
        </w:div>
        <w:div w:id="128598328">
          <w:marLeft w:val="446"/>
          <w:marRight w:val="0"/>
          <w:marTop w:val="240"/>
          <w:marBottom w:val="0"/>
          <w:divBdr>
            <w:top w:val="none" w:sz="0" w:space="0" w:color="auto"/>
            <w:left w:val="none" w:sz="0" w:space="0" w:color="auto"/>
            <w:bottom w:val="none" w:sz="0" w:space="0" w:color="auto"/>
            <w:right w:val="none" w:sz="0" w:space="0" w:color="auto"/>
          </w:divBdr>
        </w:div>
        <w:div w:id="190845422">
          <w:marLeft w:val="446"/>
          <w:marRight w:val="0"/>
          <w:marTop w:val="240"/>
          <w:marBottom w:val="0"/>
          <w:divBdr>
            <w:top w:val="none" w:sz="0" w:space="0" w:color="auto"/>
            <w:left w:val="none" w:sz="0" w:space="0" w:color="auto"/>
            <w:bottom w:val="none" w:sz="0" w:space="0" w:color="auto"/>
            <w:right w:val="none" w:sz="0" w:space="0" w:color="auto"/>
          </w:divBdr>
        </w:div>
        <w:div w:id="227881205">
          <w:marLeft w:val="1411"/>
          <w:marRight w:val="0"/>
          <w:marTop w:val="240"/>
          <w:marBottom w:val="0"/>
          <w:divBdr>
            <w:top w:val="none" w:sz="0" w:space="0" w:color="auto"/>
            <w:left w:val="none" w:sz="0" w:space="0" w:color="auto"/>
            <w:bottom w:val="none" w:sz="0" w:space="0" w:color="auto"/>
            <w:right w:val="none" w:sz="0" w:space="0" w:color="auto"/>
          </w:divBdr>
        </w:div>
        <w:div w:id="1060060169">
          <w:marLeft w:val="446"/>
          <w:marRight w:val="0"/>
          <w:marTop w:val="240"/>
          <w:marBottom w:val="0"/>
          <w:divBdr>
            <w:top w:val="none" w:sz="0" w:space="0" w:color="auto"/>
            <w:left w:val="none" w:sz="0" w:space="0" w:color="auto"/>
            <w:bottom w:val="none" w:sz="0" w:space="0" w:color="auto"/>
            <w:right w:val="none" w:sz="0" w:space="0" w:color="auto"/>
          </w:divBdr>
        </w:div>
        <w:div w:id="510215986">
          <w:marLeft w:val="1411"/>
          <w:marRight w:val="0"/>
          <w:marTop w:val="240"/>
          <w:marBottom w:val="0"/>
          <w:divBdr>
            <w:top w:val="none" w:sz="0" w:space="0" w:color="auto"/>
            <w:left w:val="none" w:sz="0" w:space="0" w:color="auto"/>
            <w:bottom w:val="none" w:sz="0" w:space="0" w:color="auto"/>
            <w:right w:val="none" w:sz="0" w:space="0" w:color="auto"/>
          </w:divBdr>
        </w:div>
        <w:div w:id="1348823887">
          <w:marLeft w:val="1411"/>
          <w:marRight w:val="0"/>
          <w:marTop w:val="240"/>
          <w:marBottom w:val="0"/>
          <w:divBdr>
            <w:top w:val="none" w:sz="0" w:space="0" w:color="auto"/>
            <w:left w:val="none" w:sz="0" w:space="0" w:color="auto"/>
            <w:bottom w:val="none" w:sz="0" w:space="0" w:color="auto"/>
            <w:right w:val="none" w:sz="0" w:space="0" w:color="auto"/>
          </w:divBdr>
        </w:div>
        <w:div w:id="1206866855">
          <w:marLeft w:val="1411"/>
          <w:marRight w:val="0"/>
          <w:marTop w:val="240"/>
          <w:marBottom w:val="0"/>
          <w:divBdr>
            <w:top w:val="none" w:sz="0" w:space="0" w:color="auto"/>
            <w:left w:val="none" w:sz="0" w:space="0" w:color="auto"/>
            <w:bottom w:val="none" w:sz="0" w:space="0" w:color="auto"/>
            <w:right w:val="none" w:sz="0" w:space="0" w:color="auto"/>
          </w:divBdr>
        </w:div>
      </w:divsChild>
    </w:div>
    <w:div w:id="1755348313">
      <w:bodyDiv w:val="1"/>
      <w:marLeft w:val="0"/>
      <w:marRight w:val="0"/>
      <w:marTop w:val="0"/>
      <w:marBottom w:val="0"/>
      <w:divBdr>
        <w:top w:val="none" w:sz="0" w:space="0" w:color="auto"/>
        <w:left w:val="none" w:sz="0" w:space="0" w:color="auto"/>
        <w:bottom w:val="none" w:sz="0" w:space="0" w:color="auto"/>
        <w:right w:val="none" w:sz="0" w:space="0" w:color="auto"/>
      </w:divBdr>
    </w:div>
    <w:div w:id="1790081174">
      <w:bodyDiv w:val="1"/>
      <w:marLeft w:val="0"/>
      <w:marRight w:val="0"/>
      <w:marTop w:val="0"/>
      <w:marBottom w:val="0"/>
      <w:divBdr>
        <w:top w:val="none" w:sz="0" w:space="0" w:color="auto"/>
        <w:left w:val="none" w:sz="0" w:space="0" w:color="auto"/>
        <w:bottom w:val="none" w:sz="0" w:space="0" w:color="auto"/>
        <w:right w:val="none" w:sz="0" w:space="0" w:color="auto"/>
      </w:divBdr>
    </w:div>
    <w:div w:id="1814907772">
      <w:bodyDiv w:val="1"/>
      <w:marLeft w:val="0"/>
      <w:marRight w:val="0"/>
      <w:marTop w:val="0"/>
      <w:marBottom w:val="0"/>
      <w:divBdr>
        <w:top w:val="none" w:sz="0" w:space="0" w:color="auto"/>
        <w:left w:val="none" w:sz="0" w:space="0" w:color="auto"/>
        <w:bottom w:val="none" w:sz="0" w:space="0" w:color="auto"/>
        <w:right w:val="none" w:sz="0" w:space="0" w:color="auto"/>
      </w:divBdr>
    </w:div>
    <w:div w:id="1894734322">
      <w:bodyDiv w:val="1"/>
      <w:marLeft w:val="0"/>
      <w:marRight w:val="0"/>
      <w:marTop w:val="0"/>
      <w:marBottom w:val="0"/>
      <w:divBdr>
        <w:top w:val="none" w:sz="0" w:space="0" w:color="auto"/>
        <w:left w:val="none" w:sz="0" w:space="0" w:color="auto"/>
        <w:bottom w:val="none" w:sz="0" w:space="0" w:color="auto"/>
        <w:right w:val="none" w:sz="0" w:space="0" w:color="auto"/>
      </w:divBdr>
      <w:divsChild>
        <w:div w:id="622657622">
          <w:marLeft w:val="446"/>
          <w:marRight w:val="0"/>
          <w:marTop w:val="240"/>
          <w:marBottom w:val="0"/>
          <w:divBdr>
            <w:top w:val="none" w:sz="0" w:space="0" w:color="auto"/>
            <w:left w:val="none" w:sz="0" w:space="0" w:color="auto"/>
            <w:bottom w:val="none" w:sz="0" w:space="0" w:color="auto"/>
            <w:right w:val="none" w:sz="0" w:space="0" w:color="auto"/>
          </w:divBdr>
        </w:div>
      </w:divsChild>
    </w:div>
    <w:div w:id="1935744684">
      <w:bodyDiv w:val="1"/>
      <w:marLeft w:val="0"/>
      <w:marRight w:val="0"/>
      <w:marTop w:val="0"/>
      <w:marBottom w:val="0"/>
      <w:divBdr>
        <w:top w:val="none" w:sz="0" w:space="0" w:color="auto"/>
        <w:left w:val="none" w:sz="0" w:space="0" w:color="auto"/>
        <w:bottom w:val="none" w:sz="0" w:space="0" w:color="auto"/>
        <w:right w:val="none" w:sz="0" w:space="0" w:color="auto"/>
      </w:divBdr>
    </w:div>
    <w:div w:id="1979529599">
      <w:bodyDiv w:val="1"/>
      <w:marLeft w:val="0"/>
      <w:marRight w:val="0"/>
      <w:marTop w:val="0"/>
      <w:marBottom w:val="0"/>
      <w:divBdr>
        <w:top w:val="none" w:sz="0" w:space="0" w:color="auto"/>
        <w:left w:val="none" w:sz="0" w:space="0" w:color="auto"/>
        <w:bottom w:val="none" w:sz="0" w:space="0" w:color="auto"/>
        <w:right w:val="none" w:sz="0" w:space="0" w:color="auto"/>
      </w:divBdr>
    </w:div>
    <w:div w:id="2028747360">
      <w:bodyDiv w:val="1"/>
      <w:marLeft w:val="0"/>
      <w:marRight w:val="0"/>
      <w:marTop w:val="0"/>
      <w:marBottom w:val="0"/>
      <w:divBdr>
        <w:top w:val="none" w:sz="0" w:space="0" w:color="auto"/>
        <w:left w:val="none" w:sz="0" w:space="0" w:color="auto"/>
        <w:bottom w:val="none" w:sz="0" w:space="0" w:color="auto"/>
        <w:right w:val="none" w:sz="0" w:space="0" w:color="auto"/>
      </w:divBdr>
    </w:div>
    <w:div w:id="2106266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footer" Target="footer10.xml"/><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image" Target="media/image14.emf"/><Relationship Id="rId42" Type="http://schemas.openxmlformats.org/officeDocument/2006/relationships/image" Target="media/image16.png"/><Relationship Id="rId47"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image" Target="media/image13.png"/><Relationship Id="rId38" Type="http://schemas.openxmlformats.org/officeDocument/2006/relationships/footer" Target="footer9.xml"/><Relationship Id="rId46"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footer" Target="footer7.xm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emf"/><Relationship Id="rId32" Type="http://schemas.openxmlformats.org/officeDocument/2006/relationships/image" Target="media/image12.emf"/><Relationship Id="rId37" Type="http://schemas.openxmlformats.org/officeDocument/2006/relationships/footer" Target="footer8.xml"/><Relationship Id="rId40" Type="http://schemas.openxmlformats.org/officeDocument/2006/relationships/header" Target="header8.xml"/><Relationship Id="rId45"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footer" Target="footer6.xml"/><Relationship Id="rId36" Type="http://schemas.openxmlformats.org/officeDocument/2006/relationships/header" Target="header7.xm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1.emf"/><Relationship Id="rId44" Type="http://schemas.openxmlformats.org/officeDocument/2006/relationships/header" Target="header10.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image" Target="media/image10.png"/><Relationship Id="rId35" Type="http://schemas.openxmlformats.org/officeDocument/2006/relationships/header" Target="header6.xml"/><Relationship Id="rId43" Type="http://schemas.openxmlformats.org/officeDocument/2006/relationships/header" Target="header9.xml"/><Relationship Id="rId48" Type="http://schemas.openxmlformats.org/officeDocument/2006/relationships/fontTable" Target="fontTable.xml"/><Relationship Id="rId8" Type="http://schemas.openxmlformats.org/officeDocument/2006/relationships/endnotes" Target="endnotes.xml"/></Relationships>
</file>

<file path=word/_rels/footer10.xml.rels><?xml version="1.0" encoding="UTF-8" standalone="yes"?>
<Relationships xmlns="http://schemas.openxmlformats.org/package/2006/relationships"><Relationship Id="rId1" Type="http://schemas.openxmlformats.org/officeDocument/2006/relationships/image" Target="media/image5.emf"/></Relationships>
</file>

<file path=word/_rels/footer1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footer6.xml.rels><?xml version="1.0" encoding="UTF-8" standalone="yes"?>
<Relationships xmlns="http://schemas.openxmlformats.org/package/2006/relationships"><Relationship Id="rId1" Type="http://schemas.openxmlformats.org/officeDocument/2006/relationships/image" Target="media/image5.emf"/></Relationships>
</file>

<file path=word/_rels/footer9.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Maler\Rapport.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tel>ittel på rapport</Tittel>
  <Utgiver/>
  <Oppdragsgiver>Brønnøy kommune</Oppdragsgiver>
  <rapportnr>1020348</rapportnr>
  <tittel>Helse- og omsorgsplan 2018–2028</tittel>
</roo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D343F-CBCC-473B-9244-8FA41BF0C6BC}">
  <ds:schemaRefs/>
</ds:datastoreItem>
</file>

<file path=customXml/itemProps2.xml><?xml version="1.0" encoding="utf-8"?>
<ds:datastoreItem xmlns:ds="http://schemas.openxmlformats.org/officeDocument/2006/customXml" ds:itemID="{5A6F1368-E21C-4E8D-AA03-D5A58B85C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Template>
  <TotalTime>1</TotalTime>
  <Pages>6</Pages>
  <Words>13128</Words>
  <Characters>69582</Characters>
  <Application>Microsoft Office Word</Application>
  <DocSecurity>4</DocSecurity>
  <Lines>579</Lines>
  <Paragraphs>165</Paragraphs>
  <ScaleCrop>false</ScaleCrop>
  <HeadingPairs>
    <vt:vector size="2" baseType="variant">
      <vt:variant>
        <vt:lpstr>Tittel</vt:lpstr>
      </vt:variant>
      <vt:variant>
        <vt:i4>1</vt:i4>
      </vt:variant>
    </vt:vector>
  </HeadingPairs>
  <TitlesOfParts>
    <vt:vector size="1" baseType="lpstr">
      <vt:lpstr/>
    </vt:vector>
  </TitlesOfParts>
  <Company>Brønnøy Kommune</Company>
  <LinksUpToDate>false</LinksUpToDate>
  <CharactersWithSpaces>82545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Rune Holbæk</dc:creator>
  <cp:lastModifiedBy>Hilde Rafaelsen</cp:lastModifiedBy>
  <cp:revision>2</cp:revision>
  <cp:lastPrinted>2018-11-06T14:33:00Z</cp:lastPrinted>
  <dcterms:created xsi:type="dcterms:W3CDTF">2018-12-07T07:42:00Z</dcterms:created>
  <dcterms:modified xsi:type="dcterms:W3CDTF">2018-12-07T07:42:00Z</dcterms:modified>
</cp:coreProperties>
</file>